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6CAB04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9754F">
        <w:rPr>
          <w:bCs/>
          <w:i w:val="0"/>
          <w:sz w:val="22"/>
          <w:szCs w:val="22"/>
        </w:rPr>
        <w:t>9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489B29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69754F">
        <w:rPr>
          <w:b/>
          <w:sz w:val="22"/>
          <w:szCs w:val="22"/>
        </w:rPr>
        <w:t>3</w:t>
      </w:r>
      <w:r w:rsidR="00D3791F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F99950" w14:textId="79F06B24" w:rsidR="00826FB1" w:rsidRPr="001610A5" w:rsidRDefault="0069754F" w:rsidP="00826FB1">
      <w:pPr>
        <w:tabs>
          <w:tab w:val="left" w:pos="6804"/>
        </w:tabs>
        <w:spacing w:after="120"/>
        <w:jc w:val="center"/>
        <w:rPr>
          <w:rFonts w:ascii="Garamond" w:hAnsi="Garamond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Świadczenie usług utrzymania czystości 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A968C" w14:textId="77777777" w:rsidR="00BB5223" w:rsidRDefault="00BB5223">
      <w:r>
        <w:separator/>
      </w:r>
    </w:p>
  </w:endnote>
  <w:endnote w:type="continuationSeparator" w:id="0">
    <w:p w14:paraId="2E6C1053" w14:textId="77777777" w:rsidR="00BB5223" w:rsidRDefault="00BB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5CA99" w14:textId="77777777" w:rsidR="00BB5223" w:rsidRDefault="00BB5223">
      <w:r>
        <w:separator/>
      </w:r>
    </w:p>
  </w:footnote>
  <w:footnote w:type="continuationSeparator" w:id="0">
    <w:p w14:paraId="7BEA9E67" w14:textId="77777777" w:rsidR="00BB5223" w:rsidRDefault="00BB5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4A1D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54F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B13C7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B5223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3791F"/>
    <w:rsid w:val="00D723C5"/>
    <w:rsid w:val="00D74F94"/>
    <w:rsid w:val="00DD482A"/>
    <w:rsid w:val="00DE0396"/>
    <w:rsid w:val="00DE0405"/>
    <w:rsid w:val="00DE252B"/>
    <w:rsid w:val="00E32577"/>
    <w:rsid w:val="00E37A20"/>
    <w:rsid w:val="00E46337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536C6-7F70-485A-AB45-AADC9130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2021-12-07T11:53:00Z</dcterms:created>
  <dcterms:modified xsi:type="dcterms:W3CDTF">2021-12-07T11:53:00Z</dcterms:modified>
</cp:coreProperties>
</file>