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0AC0D" w14:textId="77777777" w:rsidR="001768BB" w:rsidRPr="00240E71" w:rsidRDefault="001768BB" w:rsidP="001768B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C451588" w14:textId="77777777" w:rsidR="001768BB" w:rsidRDefault="001768BB" w:rsidP="001768B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158060F" w14:textId="77777777" w:rsidR="001768BB" w:rsidRPr="0022732C" w:rsidRDefault="001768BB" w:rsidP="001768B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8ED2679" w14:textId="77777777" w:rsidR="001768BB" w:rsidRDefault="001768BB" w:rsidP="001768B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CE9AC34" w14:textId="77777777" w:rsidR="001768BB" w:rsidRPr="0022732C" w:rsidRDefault="001768BB" w:rsidP="001768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B80075E" w14:textId="77777777" w:rsidR="001768BB" w:rsidRPr="0022732C" w:rsidRDefault="001768BB" w:rsidP="001768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9A77363" w14:textId="77777777" w:rsidR="001768BB" w:rsidRPr="0022732C" w:rsidRDefault="001768BB" w:rsidP="001768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8024AB5" w14:textId="77777777" w:rsidR="001768BB" w:rsidRPr="0022732C" w:rsidRDefault="001768BB" w:rsidP="001768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AF8EA9E" w14:textId="77777777" w:rsidR="001768BB" w:rsidRPr="0022732C" w:rsidRDefault="001768BB" w:rsidP="001768B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EB041E">
        <w:rPr>
          <w:sz w:val="22"/>
          <w:lang w:val="en-US"/>
        </w:rPr>
        <w:t>……………………………………………………………………………………………..</w:t>
      </w:r>
    </w:p>
    <w:p w14:paraId="5A4D7DEC" w14:textId="77777777" w:rsidR="001768BB" w:rsidRPr="0022732C" w:rsidRDefault="001768BB" w:rsidP="001768B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EB041E">
        <w:rPr>
          <w:sz w:val="22"/>
          <w:lang w:val="en-US"/>
        </w:rPr>
        <w:t>…………………………………………………………………………………………….</w:t>
      </w:r>
    </w:p>
    <w:p w14:paraId="69E4AE5C" w14:textId="77777777" w:rsidR="001768BB" w:rsidRPr="0022732C" w:rsidRDefault="001768BB" w:rsidP="001768B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501E148" w14:textId="77777777" w:rsidR="001768BB" w:rsidRPr="0022732C" w:rsidRDefault="001768BB" w:rsidP="001768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42C432D" w14:textId="77777777" w:rsidR="001768BB" w:rsidRPr="0022732C" w:rsidRDefault="001768BB" w:rsidP="001768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119DBC8" w14:textId="77777777" w:rsidR="001768BB" w:rsidRDefault="001768BB" w:rsidP="001768BB">
      <w:pPr>
        <w:spacing w:line="360" w:lineRule="auto"/>
      </w:pPr>
      <w:r>
        <w:t>Do: Nazwa i siedziba Zamawiającego:</w:t>
      </w:r>
    </w:p>
    <w:p w14:paraId="7811579A" w14:textId="77777777" w:rsidR="001768BB" w:rsidRPr="002577CB" w:rsidRDefault="001768BB" w:rsidP="001768BB">
      <w:pPr>
        <w:ind w:right="-110"/>
        <w:rPr>
          <w:b/>
          <w:sz w:val="22"/>
          <w:szCs w:val="22"/>
        </w:rPr>
      </w:pPr>
      <w:r w:rsidRPr="002577CB">
        <w:rPr>
          <w:b/>
          <w:sz w:val="22"/>
          <w:szCs w:val="22"/>
        </w:rPr>
        <w:t>Akademia Górniczo - Hutnicza</w:t>
      </w:r>
    </w:p>
    <w:p w14:paraId="4C5AA7E1" w14:textId="77777777" w:rsidR="001768BB" w:rsidRPr="002577CB" w:rsidRDefault="001768BB" w:rsidP="001768BB">
      <w:pPr>
        <w:ind w:right="-110"/>
        <w:rPr>
          <w:b/>
          <w:sz w:val="22"/>
          <w:szCs w:val="22"/>
        </w:rPr>
      </w:pPr>
      <w:r w:rsidRPr="002577CB">
        <w:rPr>
          <w:b/>
          <w:sz w:val="22"/>
          <w:szCs w:val="22"/>
        </w:rPr>
        <w:t>im. Stanisława Staszica w Krakowie</w:t>
      </w:r>
    </w:p>
    <w:p w14:paraId="4CE7432C" w14:textId="77777777" w:rsidR="001768BB" w:rsidRPr="002577CB" w:rsidRDefault="001768BB" w:rsidP="001768BB">
      <w:pPr>
        <w:ind w:right="-110"/>
        <w:rPr>
          <w:b/>
          <w:sz w:val="22"/>
          <w:szCs w:val="22"/>
        </w:rPr>
      </w:pPr>
      <w:r w:rsidRPr="002577CB">
        <w:rPr>
          <w:b/>
          <w:sz w:val="22"/>
          <w:szCs w:val="22"/>
        </w:rPr>
        <w:t xml:space="preserve">Dział Zamówień Publicznych  </w:t>
      </w:r>
    </w:p>
    <w:p w14:paraId="6DBCC774" w14:textId="134CEA21" w:rsidR="001768BB" w:rsidRPr="002577CB" w:rsidRDefault="001768BB" w:rsidP="002577CB">
      <w:pPr>
        <w:ind w:right="-110"/>
        <w:rPr>
          <w:b/>
          <w:sz w:val="22"/>
          <w:szCs w:val="22"/>
        </w:rPr>
      </w:pPr>
      <w:r w:rsidRPr="002577CB">
        <w:rPr>
          <w:b/>
          <w:sz w:val="22"/>
          <w:szCs w:val="22"/>
        </w:rPr>
        <w:t>Al. Mickiewicza 30</w:t>
      </w:r>
      <w:r w:rsidR="002577CB" w:rsidRPr="002577CB">
        <w:rPr>
          <w:b/>
          <w:sz w:val="22"/>
          <w:szCs w:val="22"/>
        </w:rPr>
        <w:t xml:space="preserve">, </w:t>
      </w:r>
      <w:r w:rsidRPr="002577CB">
        <w:rPr>
          <w:b/>
          <w:sz w:val="22"/>
          <w:szCs w:val="22"/>
        </w:rPr>
        <w:t xml:space="preserve">30-059 Kraków,  </w:t>
      </w:r>
    </w:p>
    <w:p w14:paraId="7E3C9C55" w14:textId="77777777" w:rsidR="001768BB" w:rsidRPr="002577CB" w:rsidRDefault="001768BB" w:rsidP="001768BB">
      <w:pPr>
        <w:ind w:firstLine="3969"/>
        <w:rPr>
          <w:b/>
          <w:sz w:val="22"/>
          <w:szCs w:val="22"/>
        </w:rPr>
      </w:pPr>
    </w:p>
    <w:p w14:paraId="764657FF" w14:textId="07C6878B" w:rsidR="001768BB" w:rsidRPr="002577CB" w:rsidRDefault="001768BB" w:rsidP="001768BB">
      <w:pPr>
        <w:widowControl w:val="0"/>
        <w:ind w:right="1"/>
        <w:jc w:val="both"/>
        <w:rPr>
          <w:sz w:val="22"/>
          <w:szCs w:val="22"/>
        </w:rPr>
      </w:pPr>
      <w:r w:rsidRPr="002577CB">
        <w:rPr>
          <w:sz w:val="22"/>
          <w:szCs w:val="22"/>
        </w:rPr>
        <w:t xml:space="preserve">Przystępując do postępowania o udzielenie zamówienia publicznego, którego przedmiotem jest </w:t>
      </w:r>
      <w:r w:rsidRPr="002577CB">
        <w:rPr>
          <w:b/>
          <w:sz w:val="22"/>
          <w:szCs w:val="22"/>
        </w:rPr>
        <w:t xml:space="preserve">Usługa cateringu na 4 dwudniowe szkolenia realizowane w ramach projektu Centrum Mistrzostwa Informatycznego POPC.03.02.00-00-0002/18 - KC-zp.272-709/21, </w:t>
      </w:r>
      <w:r w:rsidRPr="002577CB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3AAB9DE" w14:textId="77777777" w:rsidR="001768BB" w:rsidRPr="002577CB" w:rsidRDefault="001768BB" w:rsidP="001768BB">
      <w:pPr>
        <w:tabs>
          <w:tab w:val="right" w:pos="9000"/>
        </w:tabs>
        <w:rPr>
          <w:sz w:val="22"/>
          <w:szCs w:val="22"/>
        </w:rPr>
      </w:pPr>
    </w:p>
    <w:tbl>
      <w:tblPr>
        <w:tblStyle w:val="Tabela-Siatka"/>
        <w:tblW w:w="9541" w:type="dxa"/>
        <w:tblInd w:w="0" w:type="dxa"/>
        <w:tblLook w:val="04A0" w:firstRow="1" w:lastRow="0" w:firstColumn="1" w:lastColumn="0" w:noHBand="0" w:noVBand="1"/>
      </w:tblPr>
      <w:tblGrid>
        <w:gridCol w:w="4503"/>
        <w:gridCol w:w="5038"/>
      </w:tblGrid>
      <w:tr w:rsidR="001768BB" w:rsidRPr="002577CB" w14:paraId="7289525A" w14:textId="77777777" w:rsidTr="002C11B1">
        <w:trPr>
          <w:trHeight w:val="52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203D" w14:textId="377EDA6D" w:rsidR="001768BB" w:rsidRPr="002577CB" w:rsidRDefault="001768BB" w:rsidP="002C11B1">
            <w:pPr>
              <w:widowControl w:val="0"/>
              <w:rPr>
                <w:b/>
                <w:sz w:val="22"/>
                <w:szCs w:val="22"/>
              </w:rPr>
            </w:pPr>
            <w:r w:rsidRPr="002577CB">
              <w:rPr>
                <w:b/>
                <w:sz w:val="22"/>
                <w:szCs w:val="22"/>
              </w:rPr>
              <w:t xml:space="preserve">Suma cen jednostkowych brutto usługi cateringu, obliczona za maksymalną ilość osób łącznie na każdym szkoleniu, tj. </w:t>
            </w:r>
            <w:r w:rsidR="00F5405F">
              <w:rPr>
                <w:b/>
                <w:sz w:val="22"/>
                <w:szCs w:val="22"/>
              </w:rPr>
              <w:t>1040</w:t>
            </w:r>
            <w:r w:rsidRPr="002577CB">
              <w:rPr>
                <w:b/>
                <w:sz w:val="22"/>
                <w:szCs w:val="22"/>
              </w:rPr>
              <w:t xml:space="preserve"> osób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8C8B" w14:textId="77777777" w:rsidR="001768BB" w:rsidRPr="002577CB" w:rsidRDefault="001768BB" w:rsidP="002C11B1">
            <w:pPr>
              <w:widowControl w:val="0"/>
              <w:rPr>
                <w:sz w:val="22"/>
                <w:szCs w:val="22"/>
              </w:rPr>
            </w:pPr>
          </w:p>
          <w:p w14:paraId="61D63A59" w14:textId="77777777" w:rsidR="001768BB" w:rsidRPr="002577CB" w:rsidRDefault="001768BB" w:rsidP="002C11B1">
            <w:pPr>
              <w:widowControl w:val="0"/>
              <w:rPr>
                <w:b/>
                <w:sz w:val="22"/>
                <w:szCs w:val="22"/>
              </w:rPr>
            </w:pPr>
            <w:r w:rsidRPr="002577CB">
              <w:rPr>
                <w:sz w:val="22"/>
                <w:szCs w:val="22"/>
              </w:rPr>
              <w:t>Brutto: ……………………………….……     PLN</w:t>
            </w:r>
          </w:p>
        </w:tc>
      </w:tr>
      <w:tr w:rsidR="001768BB" w:rsidRPr="002577CB" w14:paraId="4BC5941B" w14:textId="77777777" w:rsidTr="002C11B1">
        <w:trPr>
          <w:trHeight w:val="52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947B9" w14:textId="3463A89D" w:rsidR="001768BB" w:rsidRPr="002577CB" w:rsidRDefault="001768BB" w:rsidP="002C11B1">
            <w:pPr>
              <w:widowControl w:val="0"/>
              <w:rPr>
                <w:b/>
                <w:sz w:val="22"/>
                <w:szCs w:val="22"/>
              </w:rPr>
            </w:pPr>
            <w:r w:rsidRPr="002577CB">
              <w:rPr>
                <w:b/>
                <w:sz w:val="22"/>
                <w:szCs w:val="22"/>
              </w:rPr>
              <w:t>Cena brutto za usługę za posiłek dla 1 osoby</w:t>
            </w:r>
            <w:r w:rsidR="00F5405F">
              <w:rPr>
                <w:b/>
                <w:sz w:val="22"/>
                <w:szCs w:val="22"/>
              </w:rPr>
              <w:t xml:space="preserve"> w jednym dniu szkolenia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B5200" w14:textId="77777777" w:rsidR="001768BB" w:rsidRPr="002577CB" w:rsidRDefault="001768BB" w:rsidP="002C11B1">
            <w:pPr>
              <w:widowControl w:val="0"/>
              <w:rPr>
                <w:sz w:val="22"/>
                <w:szCs w:val="22"/>
              </w:rPr>
            </w:pPr>
            <w:r w:rsidRPr="002577CB">
              <w:rPr>
                <w:sz w:val="22"/>
                <w:szCs w:val="22"/>
              </w:rPr>
              <w:t>Brutto: ……………………………….……     PLN</w:t>
            </w:r>
          </w:p>
        </w:tc>
      </w:tr>
      <w:tr w:rsidR="001768BB" w:rsidRPr="002577CB" w14:paraId="200CC69C" w14:textId="77777777" w:rsidTr="002C11B1">
        <w:trPr>
          <w:trHeight w:val="25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F9BEF" w14:textId="77777777" w:rsidR="001768BB" w:rsidRPr="002577CB" w:rsidRDefault="001768BB" w:rsidP="002C11B1">
            <w:pPr>
              <w:widowControl w:val="0"/>
              <w:rPr>
                <w:b/>
                <w:sz w:val="22"/>
                <w:szCs w:val="22"/>
              </w:rPr>
            </w:pPr>
            <w:r w:rsidRPr="002577CB">
              <w:rPr>
                <w:sz w:val="22"/>
                <w:szCs w:val="22"/>
              </w:rPr>
              <w:t>Słownie brutto za całość przedmiotu zamówienia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0EA5" w14:textId="77777777" w:rsidR="001768BB" w:rsidRPr="002577CB" w:rsidRDefault="001768BB" w:rsidP="002C11B1">
            <w:pPr>
              <w:widowControl w:val="0"/>
              <w:rPr>
                <w:b/>
                <w:sz w:val="22"/>
                <w:szCs w:val="22"/>
              </w:rPr>
            </w:pPr>
          </w:p>
          <w:p w14:paraId="22A49C4C" w14:textId="77777777" w:rsidR="001768BB" w:rsidRPr="002577CB" w:rsidRDefault="001768BB" w:rsidP="002C11B1">
            <w:pPr>
              <w:widowControl w:val="0"/>
              <w:rPr>
                <w:b/>
                <w:sz w:val="22"/>
                <w:szCs w:val="22"/>
              </w:rPr>
            </w:pPr>
            <w:r w:rsidRPr="002577CB">
              <w:rPr>
                <w:b/>
                <w:sz w:val="22"/>
                <w:szCs w:val="22"/>
              </w:rPr>
              <w:t>……………………………………………………...</w:t>
            </w:r>
          </w:p>
        </w:tc>
      </w:tr>
      <w:tr w:rsidR="001768BB" w:rsidRPr="002577CB" w14:paraId="26386803" w14:textId="77777777" w:rsidTr="002C11B1">
        <w:trPr>
          <w:trHeight w:val="253"/>
        </w:trPr>
        <w:tc>
          <w:tcPr>
            <w:tcW w:w="9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C0E96" w14:textId="77777777" w:rsidR="001768BB" w:rsidRPr="002577CB" w:rsidRDefault="001768BB" w:rsidP="002C11B1">
            <w:pPr>
              <w:pStyle w:val="Tekstpodstawowy"/>
              <w:spacing w:line="240" w:lineRule="auto"/>
              <w:rPr>
                <w:b w:val="0"/>
                <w:sz w:val="22"/>
                <w:szCs w:val="22"/>
                <w:highlight w:val="yellow"/>
              </w:rPr>
            </w:pPr>
            <w:r w:rsidRPr="002577CB">
              <w:rPr>
                <w:sz w:val="22"/>
                <w:szCs w:val="22"/>
              </w:rPr>
              <w:t>Powyższa cena zawiera właściwą stawkę  podatku VAT.</w:t>
            </w:r>
          </w:p>
        </w:tc>
      </w:tr>
      <w:tr w:rsidR="001768BB" w:rsidRPr="002577CB" w14:paraId="15FB30C4" w14:textId="77777777" w:rsidTr="002C11B1">
        <w:trPr>
          <w:trHeight w:val="36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F48F" w14:textId="77777777" w:rsidR="001768BB" w:rsidRPr="002577CB" w:rsidRDefault="001768BB" w:rsidP="002C11B1">
            <w:pPr>
              <w:jc w:val="both"/>
              <w:rPr>
                <w:sz w:val="22"/>
                <w:szCs w:val="22"/>
              </w:rPr>
            </w:pPr>
            <w:r w:rsidRPr="002577CB">
              <w:rPr>
                <w:sz w:val="22"/>
                <w:szCs w:val="22"/>
              </w:rPr>
              <w:t xml:space="preserve">Termin realizacji: </w:t>
            </w:r>
          </w:p>
          <w:p w14:paraId="2284F801" w14:textId="77777777" w:rsidR="001768BB" w:rsidRPr="002577CB" w:rsidRDefault="001768BB" w:rsidP="002C11B1">
            <w:pPr>
              <w:widowControl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B00F9" w14:textId="77777777" w:rsidR="001768BB" w:rsidRPr="002577CB" w:rsidRDefault="001768BB" w:rsidP="00F5405F">
            <w:pPr>
              <w:tabs>
                <w:tab w:val="left" w:pos="1313"/>
              </w:tabs>
              <w:jc w:val="center"/>
              <w:rPr>
                <w:bCs/>
                <w:color w:val="FF0000"/>
                <w:sz w:val="22"/>
                <w:szCs w:val="22"/>
              </w:rPr>
            </w:pPr>
            <w:bookmarkStart w:id="0" w:name="_Hlk89167584"/>
            <w:r w:rsidRPr="002577CB">
              <w:rPr>
                <w:bCs/>
                <w:color w:val="000000"/>
                <w:sz w:val="22"/>
                <w:szCs w:val="22"/>
              </w:rPr>
              <w:t>15-16.01.2022</w:t>
            </w:r>
          </w:p>
          <w:p w14:paraId="26D13CA8" w14:textId="77777777" w:rsidR="001768BB" w:rsidRPr="002577CB" w:rsidRDefault="001768BB" w:rsidP="002C11B1">
            <w:pPr>
              <w:jc w:val="center"/>
              <w:rPr>
                <w:bCs/>
                <w:sz w:val="22"/>
                <w:szCs w:val="22"/>
              </w:rPr>
            </w:pPr>
            <w:r w:rsidRPr="002577CB">
              <w:rPr>
                <w:bCs/>
                <w:sz w:val="22"/>
                <w:szCs w:val="22"/>
              </w:rPr>
              <w:t>12 - 13.02.2022</w:t>
            </w:r>
          </w:p>
          <w:p w14:paraId="4410B799" w14:textId="77777777" w:rsidR="001768BB" w:rsidRPr="002577CB" w:rsidRDefault="001768BB" w:rsidP="002C11B1">
            <w:pPr>
              <w:jc w:val="center"/>
              <w:rPr>
                <w:bCs/>
                <w:sz w:val="22"/>
                <w:szCs w:val="22"/>
              </w:rPr>
            </w:pPr>
            <w:r w:rsidRPr="002577CB">
              <w:rPr>
                <w:bCs/>
                <w:sz w:val="22"/>
                <w:szCs w:val="22"/>
              </w:rPr>
              <w:t>12 - 13.03.2022</w:t>
            </w:r>
          </w:p>
          <w:p w14:paraId="506035C2" w14:textId="77777777" w:rsidR="001768BB" w:rsidRPr="002577CB" w:rsidRDefault="001768BB" w:rsidP="002C11B1">
            <w:pPr>
              <w:jc w:val="center"/>
              <w:rPr>
                <w:sz w:val="22"/>
                <w:szCs w:val="22"/>
                <w:highlight w:val="yellow"/>
              </w:rPr>
            </w:pPr>
            <w:r w:rsidRPr="002577CB">
              <w:rPr>
                <w:bCs/>
                <w:sz w:val="22"/>
                <w:szCs w:val="22"/>
              </w:rPr>
              <w:t>04 - 05.06.2022</w:t>
            </w:r>
            <w:bookmarkEnd w:id="0"/>
          </w:p>
        </w:tc>
      </w:tr>
      <w:tr w:rsidR="001768BB" w:rsidRPr="002577CB" w14:paraId="0C9A6AB1" w14:textId="77777777" w:rsidTr="002C11B1">
        <w:trPr>
          <w:trHeight w:val="36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A8826" w14:textId="391CE981" w:rsidR="001768BB" w:rsidRPr="002577CB" w:rsidRDefault="001768BB" w:rsidP="002C11B1">
            <w:pPr>
              <w:jc w:val="both"/>
              <w:rPr>
                <w:sz w:val="22"/>
                <w:szCs w:val="22"/>
                <w:highlight w:val="yellow"/>
              </w:rPr>
            </w:pPr>
            <w:r w:rsidRPr="002577CB">
              <w:rPr>
                <w:sz w:val="22"/>
                <w:szCs w:val="22"/>
              </w:rPr>
              <w:t>Odległość w linii prostej do bazy serwowania posiłków od paw</w:t>
            </w:r>
            <w:r w:rsidRPr="008E05BC">
              <w:rPr>
                <w:sz w:val="22"/>
                <w:szCs w:val="22"/>
              </w:rPr>
              <w:t xml:space="preserve">. </w:t>
            </w:r>
            <w:r w:rsidR="008E05BC" w:rsidRPr="008E05BC">
              <w:rPr>
                <w:sz w:val="22"/>
                <w:szCs w:val="22"/>
              </w:rPr>
              <w:t>A-1</w:t>
            </w:r>
            <w:r w:rsidRPr="008E05BC">
              <w:rPr>
                <w:sz w:val="22"/>
                <w:szCs w:val="22"/>
              </w:rPr>
              <w:t xml:space="preserve"> AGH</w:t>
            </w:r>
            <w:r w:rsidRPr="002577CB">
              <w:rPr>
                <w:sz w:val="22"/>
                <w:szCs w:val="22"/>
              </w:rPr>
              <w:t xml:space="preserve">  </w:t>
            </w:r>
            <w:r w:rsidRPr="002577CB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F571" w14:textId="77777777" w:rsidR="001768BB" w:rsidRPr="002577CB" w:rsidRDefault="001768BB" w:rsidP="002C11B1">
            <w:pPr>
              <w:widowControl w:val="0"/>
              <w:rPr>
                <w:sz w:val="22"/>
                <w:szCs w:val="22"/>
                <w:highlight w:val="yellow"/>
              </w:rPr>
            </w:pPr>
          </w:p>
          <w:p w14:paraId="3CF5CF83" w14:textId="52534303" w:rsidR="001768BB" w:rsidRPr="002577CB" w:rsidRDefault="001768BB" w:rsidP="002C11B1">
            <w:pPr>
              <w:widowControl w:val="0"/>
              <w:rPr>
                <w:sz w:val="22"/>
                <w:szCs w:val="22"/>
              </w:rPr>
            </w:pPr>
            <w:r w:rsidRPr="002577CB">
              <w:rPr>
                <w:sz w:val="22"/>
                <w:szCs w:val="22"/>
              </w:rPr>
              <w:t>………………… km</w:t>
            </w:r>
          </w:p>
          <w:p w14:paraId="3D2697CD" w14:textId="2BDF234E" w:rsidR="001768BB" w:rsidRPr="002577CB" w:rsidRDefault="001768BB" w:rsidP="002C11B1">
            <w:pPr>
              <w:jc w:val="both"/>
              <w:rPr>
                <w:sz w:val="22"/>
                <w:szCs w:val="22"/>
              </w:rPr>
            </w:pPr>
          </w:p>
        </w:tc>
      </w:tr>
      <w:tr w:rsidR="001768BB" w:rsidRPr="002577CB" w14:paraId="76654B18" w14:textId="77777777" w:rsidTr="002C11B1">
        <w:trPr>
          <w:trHeight w:val="36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CC43" w14:textId="77777777" w:rsidR="001768BB" w:rsidRPr="002577CB" w:rsidRDefault="001768BB" w:rsidP="002C11B1">
            <w:pPr>
              <w:jc w:val="both"/>
              <w:rPr>
                <w:sz w:val="22"/>
                <w:szCs w:val="22"/>
              </w:rPr>
            </w:pPr>
            <w:r w:rsidRPr="002577CB">
              <w:rPr>
                <w:sz w:val="22"/>
                <w:szCs w:val="22"/>
              </w:rPr>
              <w:t xml:space="preserve">Miejsce przygotowywania posiłków – </w:t>
            </w:r>
            <w:r w:rsidRPr="002577CB">
              <w:rPr>
                <w:b/>
                <w:sz w:val="22"/>
                <w:szCs w:val="22"/>
              </w:rPr>
              <w:t>proszę wpisać adres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F683" w14:textId="77777777" w:rsidR="001768BB" w:rsidRPr="002577CB" w:rsidRDefault="001768BB" w:rsidP="002C11B1">
            <w:pPr>
              <w:widowControl w:val="0"/>
              <w:rPr>
                <w:sz w:val="22"/>
                <w:szCs w:val="22"/>
              </w:rPr>
            </w:pPr>
          </w:p>
          <w:p w14:paraId="2018E711" w14:textId="77777777" w:rsidR="001768BB" w:rsidRPr="002577CB" w:rsidRDefault="001768BB" w:rsidP="002C11B1">
            <w:pPr>
              <w:widowControl w:val="0"/>
              <w:rPr>
                <w:sz w:val="22"/>
                <w:szCs w:val="22"/>
              </w:rPr>
            </w:pPr>
            <w:r w:rsidRPr="002577CB">
              <w:rPr>
                <w:sz w:val="22"/>
                <w:szCs w:val="22"/>
              </w:rPr>
              <w:t>………………………………………………….</w:t>
            </w:r>
          </w:p>
        </w:tc>
      </w:tr>
    </w:tbl>
    <w:p w14:paraId="26FEC258" w14:textId="77777777" w:rsidR="001768BB" w:rsidRDefault="001768BB" w:rsidP="001768BB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16726FBB" w14:textId="77777777" w:rsidR="001768BB" w:rsidRDefault="001768BB" w:rsidP="001768BB">
      <w:pPr>
        <w:rPr>
          <w:b/>
          <w:sz w:val="22"/>
          <w:szCs w:val="22"/>
          <w:u w:val="single"/>
        </w:rPr>
      </w:pPr>
    </w:p>
    <w:p w14:paraId="3F351088" w14:textId="77777777" w:rsidR="001768BB" w:rsidRDefault="001768BB" w:rsidP="001768B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1C802B3" w14:textId="77777777" w:rsidR="001768BB" w:rsidRDefault="001768BB" w:rsidP="001768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211C904E" w14:textId="77777777" w:rsidR="001768BB" w:rsidRDefault="001768BB" w:rsidP="001768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FD8BCCD" w14:textId="77777777" w:rsidR="001768BB" w:rsidRDefault="001768BB" w:rsidP="001768B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</w:t>
      </w:r>
      <w:r>
        <w:rPr>
          <w:sz w:val="22"/>
          <w:szCs w:val="22"/>
        </w:rPr>
        <w:br/>
        <w:t>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18CFF4B8" w14:textId="77777777" w:rsidR="001768BB" w:rsidRDefault="001768BB" w:rsidP="001768B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EBEE10" w14:textId="77777777" w:rsidR="001768BB" w:rsidRDefault="001768BB" w:rsidP="001768B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18D700" w14:textId="77777777" w:rsidR="001768BB" w:rsidRDefault="001768BB" w:rsidP="001768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768BB" w14:paraId="6A580E7C" w14:textId="77777777" w:rsidTr="002C11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CBFCB" w14:textId="77777777" w:rsidR="001768BB" w:rsidRDefault="001768BB" w:rsidP="002C11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68958" w14:textId="77777777" w:rsidR="001768BB" w:rsidRDefault="001768BB" w:rsidP="002C11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6DFC118" w14:textId="77777777" w:rsidR="001768BB" w:rsidRDefault="001768BB" w:rsidP="002C11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FFA48B" w14:textId="77777777" w:rsidR="001768BB" w:rsidRDefault="001768BB" w:rsidP="002C11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1768BB" w14:paraId="78222ED5" w14:textId="77777777" w:rsidTr="002C11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08868" w14:textId="77777777" w:rsidR="001768BB" w:rsidRDefault="001768BB" w:rsidP="002C11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DEF87" w14:textId="77777777" w:rsidR="001768BB" w:rsidRDefault="001768BB" w:rsidP="002C11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AB72E" w14:textId="77777777" w:rsidR="001768BB" w:rsidRDefault="001768BB" w:rsidP="002C11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768BB" w14:paraId="63FB21EF" w14:textId="77777777" w:rsidTr="002C11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B9A63" w14:textId="77777777" w:rsidR="001768BB" w:rsidRDefault="001768BB" w:rsidP="002C11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EAF4B" w14:textId="77777777" w:rsidR="001768BB" w:rsidRDefault="001768BB" w:rsidP="002C11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7963B" w14:textId="77777777" w:rsidR="001768BB" w:rsidRDefault="001768BB" w:rsidP="002C11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451B91F" w14:textId="77777777" w:rsidR="001768BB" w:rsidRDefault="001768BB" w:rsidP="001768B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37B84C" w14:textId="77777777" w:rsidR="001768BB" w:rsidRDefault="001768BB" w:rsidP="001768BB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AA613DF" w14:textId="77777777" w:rsidR="001768BB" w:rsidRDefault="001768BB" w:rsidP="001768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055512A" w14:textId="77777777" w:rsidR="001768BB" w:rsidRDefault="001768BB" w:rsidP="001768B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4179B89" w14:textId="77777777" w:rsidR="001768BB" w:rsidRDefault="001768BB" w:rsidP="001768B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8B6CA75" w14:textId="77777777" w:rsidR="001768BB" w:rsidRDefault="001768BB" w:rsidP="001768B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781D5BA" w14:textId="77777777" w:rsidR="001768BB" w:rsidRDefault="001768BB" w:rsidP="001768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AF117A3" w14:textId="77777777" w:rsidR="001768BB" w:rsidRDefault="001768BB" w:rsidP="001768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E24A49A" w14:textId="77777777" w:rsidR="001768BB" w:rsidRDefault="001768BB" w:rsidP="001768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ECB805C" w14:textId="77777777" w:rsidR="001768BB" w:rsidRDefault="001768BB" w:rsidP="001768B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0083027" w14:textId="77777777" w:rsidR="001768BB" w:rsidRDefault="001768BB" w:rsidP="001768BB">
      <w:pPr>
        <w:jc w:val="both"/>
        <w:rPr>
          <w:sz w:val="22"/>
          <w:szCs w:val="22"/>
        </w:rPr>
      </w:pPr>
    </w:p>
    <w:p w14:paraId="238FB88C" w14:textId="77777777" w:rsidR="001768BB" w:rsidRDefault="001768BB" w:rsidP="001768B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5BA790AD" w14:textId="77777777" w:rsidR="001768BB" w:rsidRDefault="001768BB" w:rsidP="001768BB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46661111" w14:textId="77777777" w:rsidR="001768BB" w:rsidRDefault="001768BB" w:rsidP="001768BB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54A9994F" w14:textId="77777777" w:rsidR="001768BB" w:rsidRDefault="001768BB" w:rsidP="001768BB">
      <w:pPr>
        <w:widowControl w:val="0"/>
        <w:spacing w:line="264" w:lineRule="auto"/>
        <w:ind w:right="1"/>
        <w:rPr>
          <w:sz w:val="20"/>
          <w:szCs w:val="20"/>
        </w:rPr>
      </w:pPr>
    </w:p>
    <w:p w14:paraId="1624FDC7" w14:textId="77777777" w:rsidR="00FE545C" w:rsidRPr="001768BB" w:rsidRDefault="00FE545C" w:rsidP="001768BB"/>
    <w:sectPr w:rsidR="00FE545C" w:rsidRPr="001768BB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0ADF9" w14:textId="77777777" w:rsidR="004D3FE4" w:rsidRDefault="004D3FE4">
      <w:r>
        <w:separator/>
      </w:r>
    </w:p>
  </w:endnote>
  <w:endnote w:type="continuationSeparator" w:id="0">
    <w:p w14:paraId="1E75453F" w14:textId="77777777" w:rsidR="004D3FE4" w:rsidRDefault="004D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C941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C8BC9" w14:textId="77777777" w:rsidR="004D3FE4" w:rsidRDefault="004D3FE4">
      <w:r>
        <w:separator/>
      </w:r>
    </w:p>
  </w:footnote>
  <w:footnote w:type="continuationSeparator" w:id="0">
    <w:p w14:paraId="2043C65A" w14:textId="77777777" w:rsidR="004D3FE4" w:rsidRDefault="004D3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51"/>
      <w:gridCol w:w="2421"/>
      <w:gridCol w:w="2248"/>
      <w:gridCol w:w="2466"/>
    </w:tblGrid>
    <w:tr w:rsidR="00ED2133" w14:paraId="4916D038" w14:textId="77777777" w:rsidTr="00ED2133">
      <w:tc>
        <w:tcPr>
          <w:tcW w:w="2303" w:type="dxa"/>
          <w:hideMark/>
        </w:tcPr>
        <w:p w14:paraId="4DAAD073" w14:textId="77777777" w:rsidR="00ED2133" w:rsidRPr="00ED2133" w:rsidRDefault="00F5405F" w:rsidP="00ED2133">
          <w:pPr>
            <w:rPr>
              <w:sz w:val="22"/>
              <w:szCs w:val="22"/>
            </w:rPr>
          </w:pPr>
          <w:r>
            <w:rPr>
              <w:noProof/>
            </w:rPr>
            <w:pict w14:anchorId="0377914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1pt;height:45.75pt;visibility:visible;mso-wrap-style:square">
                <v:imagedata r:id="rId1" o:title="logo_FE_Polska_Cyfrowa_rgb-1"/>
              </v:shape>
            </w:pict>
          </w:r>
        </w:p>
      </w:tc>
      <w:tc>
        <w:tcPr>
          <w:tcW w:w="2303" w:type="dxa"/>
          <w:hideMark/>
        </w:tcPr>
        <w:p w14:paraId="2D0BAEAF" w14:textId="77777777" w:rsidR="00ED2133" w:rsidRPr="00ED2133" w:rsidRDefault="00F5405F" w:rsidP="00ED2133">
          <w:r>
            <w:rPr>
              <w:noProof/>
            </w:rPr>
            <w:pict w14:anchorId="1D0D070B">
              <v:shape id="Obraz 2" o:spid="_x0000_i1026" type="#_x0000_t75" style="width:110.25pt;height:36.75pt;visibility:visible;mso-wrap-style:square">
                <v:imagedata r:id="rId2" o:title="znak_barw_rp_poziom_szara_ramka_rgb"/>
              </v:shape>
            </w:pict>
          </w:r>
        </w:p>
      </w:tc>
      <w:tc>
        <w:tcPr>
          <w:tcW w:w="2303" w:type="dxa"/>
          <w:hideMark/>
        </w:tcPr>
        <w:p w14:paraId="3439406C" w14:textId="77777777" w:rsidR="00ED2133" w:rsidRPr="00ED2133" w:rsidRDefault="00F5405F" w:rsidP="00ED2133">
          <w:r>
            <w:rPr>
              <w:noProof/>
            </w:rPr>
            <w:pict w14:anchorId="17D3F7F5">
              <v:shape id="Obraz 1" o:spid="_x0000_i1027" type="#_x0000_t75" alt="logo" style="width:96pt;height:45.75pt;visibility:visible;mso-wrap-style:square">
                <v:imagedata r:id="rId3" o:title="logo"/>
              </v:shape>
            </w:pict>
          </w:r>
        </w:p>
      </w:tc>
      <w:tc>
        <w:tcPr>
          <w:tcW w:w="2303" w:type="dxa"/>
          <w:hideMark/>
        </w:tcPr>
        <w:p w14:paraId="136948B4" w14:textId="77777777" w:rsidR="00ED2133" w:rsidRPr="00ED2133" w:rsidRDefault="00F5405F" w:rsidP="00ED2133">
          <w:pPr>
            <w:jc w:val="center"/>
          </w:pPr>
          <w:r>
            <w:rPr>
              <w:noProof/>
            </w:rPr>
            <w:pict w14:anchorId="39DC2601">
              <v:shape id="Obraz 7" o:spid="_x0000_i1028" type="#_x0000_t75" style="width:112.5pt;height:36.75pt;visibility:visible;mso-wrap-style:square">
                <v:imagedata r:id="rId4" o:title="UE_EFRR_rgb-1"/>
              </v:shape>
            </w:pict>
          </w:r>
        </w:p>
      </w:tc>
    </w:tr>
  </w:tbl>
  <w:p w14:paraId="76B0B1C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FE4"/>
    <w:rsid w:val="00012286"/>
    <w:rsid w:val="00071CCC"/>
    <w:rsid w:val="000B731D"/>
    <w:rsid w:val="000D6134"/>
    <w:rsid w:val="000E09C7"/>
    <w:rsid w:val="000F6589"/>
    <w:rsid w:val="00106636"/>
    <w:rsid w:val="00116EC6"/>
    <w:rsid w:val="001768BB"/>
    <w:rsid w:val="001801DD"/>
    <w:rsid w:val="001D4612"/>
    <w:rsid w:val="00207E98"/>
    <w:rsid w:val="002577CB"/>
    <w:rsid w:val="002723B0"/>
    <w:rsid w:val="00315A4A"/>
    <w:rsid w:val="004B7300"/>
    <w:rsid w:val="004C6753"/>
    <w:rsid w:val="004D3FE4"/>
    <w:rsid w:val="00561FD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05BC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4392"/>
    <w:rsid w:val="00E44371"/>
    <w:rsid w:val="00E949B0"/>
    <w:rsid w:val="00EB041E"/>
    <w:rsid w:val="00ED2133"/>
    <w:rsid w:val="00F00591"/>
    <w:rsid w:val="00F51688"/>
    <w:rsid w:val="00F53146"/>
    <w:rsid w:val="00F5405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5"/>
    <o:shapelayout v:ext="edit">
      <o:idmap v:ext="edit" data="1"/>
    </o:shapelayout>
  </w:shapeDefaults>
  <w:decimalSymbol w:val=","/>
  <w:listSeparator w:val=";"/>
  <w14:docId w14:val="5B2AAAEA"/>
  <w15:chartTrackingRefBased/>
  <w15:docId w15:val="{EF23888D-4ECD-4693-A325-53B87F7FA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68B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EB041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3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510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2021-12-07T07:58:00Z</cp:lastPrinted>
  <dcterms:created xsi:type="dcterms:W3CDTF">2021-12-07T07:58:00Z</dcterms:created>
  <dcterms:modified xsi:type="dcterms:W3CDTF">2021-12-07T07:58:00Z</dcterms:modified>
</cp:coreProperties>
</file>