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E81BAF" w:rsidRDefault="00E81BAF" w:rsidP="00E81BAF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E-MAIL………………………………………………………………………………………….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E81BAF" w:rsidRDefault="00E81BAF" w:rsidP="00E81B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E81BAF" w:rsidRDefault="00E81BAF" w:rsidP="00E81BA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064D0">
        <w:rPr>
          <w:b/>
        </w:rPr>
        <w:t>d</w:t>
      </w:r>
      <w:r w:rsidR="00C064D0" w:rsidRPr="00C064D0">
        <w:rPr>
          <w:b/>
        </w:rPr>
        <w:t xml:space="preserve">ostawa systemu </w:t>
      </w:r>
      <w:proofErr w:type="spellStart"/>
      <w:r w:rsidR="00C064D0" w:rsidRPr="00C064D0">
        <w:rPr>
          <w:b/>
        </w:rPr>
        <w:t>elektroprzędzenia</w:t>
      </w:r>
      <w:proofErr w:type="spellEnd"/>
      <w:r w:rsidR="00C064D0" w:rsidRPr="00C064D0">
        <w:rPr>
          <w:b/>
        </w:rPr>
        <w:t xml:space="preserve"> dla </w:t>
      </w:r>
      <w:proofErr w:type="spellStart"/>
      <w:r w:rsidR="00C064D0" w:rsidRPr="00C064D0">
        <w:rPr>
          <w:b/>
        </w:rPr>
        <w:t>WIMiIP</w:t>
      </w:r>
      <w:proofErr w:type="spellEnd"/>
      <w:r w:rsidR="00C064D0" w:rsidRPr="00C064D0">
        <w:rPr>
          <w:b/>
        </w:rPr>
        <w:t xml:space="preserve"> - KC-zp.272-702/21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netto:   ......................................................................... </w:t>
      </w:r>
      <w:r w:rsidR="001544B2">
        <w:rPr>
          <w:b/>
          <w:sz w:val="22"/>
          <w:szCs w:val="22"/>
        </w:rPr>
        <w:t>EURO</w:t>
      </w:r>
    </w:p>
    <w:p w:rsidR="00407ECE" w:rsidRDefault="00407ECE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407ECE" w:rsidRPr="00407ECE" w:rsidRDefault="00407ECE" w:rsidP="00966470">
      <w:pPr>
        <w:widowControl w:val="0"/>
        <w:spacing w:line="264" w:lineRule="auto"/>
        <w:ind w:right="1"/>
        <w:rPr>
          <w:sz w:val="22"/>
          <w:szCs w:val="22"/>
        </w:rPr>
      </w:pPr>
      <w:r w:rsidRPr="00407ECE">
        <w:rPr>
          <w:sz w:val="22"/>
          <w:szCs w:val="22"/>
        </w:rPr>
        <w:t>Słownie netto: ……………………………………………..</w:t>
      </w: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brutto: ......................................................................... </w:t>
      </w:r>
      <w:r w:rsidR="001544B2">
        <w:rPr>
          <w:b/>
          <w:sz w:val="22"/>
          <w:szCs w:val="22"/>
        </w:rPr>
        <w:t>EURO</w:t>
      </w:r>
      <w:bookmarkStart w:id="0" w:name="_GoBack"/>
      <w:bookmarkEnd w:id="0"/>
    </w:p>
    <w:p w:rsidR="00966470" w:rsidRDefault="00966470" w:rsidP="0096647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:rsidR="00407ECE" w:rsidRDefault="00407ECE" w:rsidP="00966470">
      <w:pPr>
        <w:widowControl w:val="0"/>
        <w:spacing w:line="360" w:lineRule="auto"/>
        <w:rPr>
          <w:b/>
        </w:rPr>
      </w:pPr>
    </w:p>
    <w:p w:rsidR="00407ECE" w:rsidRDefault="00407ECE" w:rsidP="00407ECE">
      <w:pPr>
        <w:tabs>
          <w:tab w:val="left" w:pos="426"/>
        </w:tabs>
        <w:spacing w:line="276" w:lineRule="auto"/>
        <w:jc w:val="both"/>
      </w:pPr>
      <w:r>
        <w:t xml:space="preserve">Oświadczamy, że wybór oferty: </w:t>
      </w:r>
    </w:p>
    <w:p w:rsidR="00407ECE" w:rsidRDefault="00407ECE" w:rsidP="00407ECE">
      <w:pPr>
        <w:numPr>
          <w:ilvl w:val="0"/>
          <w:numId w:val="5"/>
        </w:numPr>
        <w:tabs>
          <w:tab w:val="left" w:pos="851"/>
        </w:tabs>
        <w:spacing w:line="276" w:lineRule="auto"/>
        <w:ind w:left="851" w:hanging="425"/>
        <w:jc w:val="both"/>
      </w:pPr>
      <w:r>
        <w:t>nie będzie prowadził do powstania u Zamawiającego obowiązku podatkowego zgodnie z przepisami o podatku od towarów i usług*.</w:t>
      </w:r>
    </w:p>
    <w:p w:rsidR="00407ECE" w:rsidRDefault="00407ECE" w:rsidP="00407ECE">
      <w:pPr>
        <w:numPr>
          <w:ilvl w:val="0"/>
          <w:numId w:val="5"/>
        </w:num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 xml:space="preserve">będzie prowadził do powstania u Zamawiającego obowiązku podatkowego zgodnie </w:t>
      </w:r>
      <w:r>
        <w:rPr>
          <w:b/>
          <w:sz w:val="22"/>
          <w:szCs w:val="22"/>
        </w:rPr>
        <w:br/>
        <w:t>z przepisami o podatku od towarów i usług. Zgodnie z wiedzą Wykonawcy będzie miała zastosowanie 23% stawka podatku VAT.</w:t>
      </w:r>
    </w:p>
    <w:p w:rsidR="00407ECE" w:rsidRDefault="00407ECE" w:rsidP="00407ECE">
      <w:p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>Powyższy obowiązek podatkowy będzie dotyczył ……………………………………… *</w:t>
      </w:r>
    </w:p>
    <w:p w:rsidR="00407ECE" w:rsidRDefault="00407ECE" w:rsidP="00407ECE">
      <w:p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>(</w:t>
      </w:r>
      <w:r>
        <w:rPr>
          <w:b/>
          <w:i/>
          <w:sz w:val="22"/>
          <w:szCs w:val="22"/>
        </w:rPr>
        <w:t>Wpisać nazwę /rodzaj towaru, który będzie prowadził do powstania u Zamawiającego obowiązku podatkowego zgodnie z przepisami o podatku od towarów i usług)</w:t>
      </w:r>
      <w:r>
        <w:rPr>
          <w:b/>
          <w:i/>
          <w:sz w:val="22"/>
          <w:szCs w:val="22"/>
          <w:vertAlign w:val="superscript"/>
        </w:rPr>
        <w:t>.</w:t>
      </w:r>
    </w:p>
    <w:p w:rsidR="008D2AB8" w:rsidRDefault="008D2AB8" w:rsidP="008D2AB8">
      <w:pPr>
        <w:tabs>
          <w:tab w:val="right" w:pos="9000"/>
        </w:tabs>
      </w:pPr>
    </w:p>
    <w:p w:rsidR="00407ECE" w:rsidRDefault="00407ECE" w:rsidP="00407ECE">
      <w:pPr>
        <w:jc w:val="both"/>
        <w:rPr>
          <w:sz w:val="18"/>
          <w:szCs w:val="18"/>
        </w:rPr>
      </w:pPr>
      <w:r>
        <w:rPr>
          <w:color w:val="FF0000"/>
          <w:sz w:val="18"/>
          <w:szCs w:val="18"/>
        </w:rPr>
        <w:t>*)</w:t>
      </w:r>
      <w:r>
        <w:rPr>
          <w:sz w:val="18"/>
          <w:szCs w:val="18"/>
        </w:rPr>
        <w:t xml:space="preserve"> Wykonawcy zagraniczni biorący udział w niniejszym postepowaniu, którzy na podstawie odrębnych przepisów nie są zobowiązani do uiszczenia podatku od towarów i usług na terytorium Polski, winni wpisać na formularzu oferty wartość zamówienia netto wyrażoną w </w:t>
      </w:r>
      <w:r>
        <w:rPr>
          <w:b/>
          <w:color w:val="FF0000"/>
          <w:sz w:val="18"/>
          <w:szCs w:val="18"/>
        </w:rPr>
        <w:t xml:space="preserve">EURO </w:t>
      </w:r>
      <w:r>
        <w:rPr>
          <w:sz w:val="18"/>
          <w:szCs w:val="18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:rsidR="00407ECE" w:rsidRDefault="00407ECE" w:rsidP="008D2AB8">
      <w:pPr>
        <w:tabs>
          <w:tab w:val="right" w:pos="9000"/>
        </w:tabs>
        <w:rPr>
          <w:b/>
        </w:rPr>
      </w:pPr>
    </w:p>
    <w:p w:rsidR="00407ECE" w:rsidRDefault="00407ECE" w:rsidP="00407ECE">
      <w:pPr>
        <w:pStyle w:val="Tekstpodstawowy"/>
      </w:pPr>
      <w:r>
        <w:t xml:space="preserve">Właściwa stawka podatku VAT/ podatek VAT w wysokości .......... % </w:t>
      </w:r>
    </w:p>
    <w:p w:rsidR="00407ECE" w:rsidRDefault="00407ECE" w:rsidP="00407ECE">
      <w:pPr>
        <w:pStyle w:val="Tekstpodstawowy"/>
        <w:rPr>
          <w:b w:val="0"/>
        </w:rPr>
      </w:pPr>
      <w:r>
        <w:t xml:space="preserve">Typ/producent/model zaoferowanego sprzętu </w:t>
      </w:r>
      <w:r>
        <w:rPr>
          <w:b w:val="0"/>
        </w:rPr>
        <w:t>…………………………………………..</w:t>
      </w:r>
    </w:p>
    <w:p w:rsidR="00407ECE" w:rsidRDefault="00407ECE" w:rsidP="00407ECE">
      <w:pPr>
        <w:pStyle w:val="Tekstpodstawowy"/>
      </w:pPr>
    </w:p>
    <w:p w:rsidR="00407ECE" w:rsidRDefault="00407ECE" w:rsidP="00407ECE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Termin realizacji umowy: </w:t>
      </w:r>
      <w:r>
        <w:t>……………………………………….. ….</w:t>
      </w:r>
      <w:r>
        <w:rPr>
          <w:i/>
        </w:rPr>
        <w:t>(kryterium oceny ofert)</w:t>
      </w:r>
    </w:p>
    <w:p w:rsidR="00407ECE" w:rsidRDefault="00407ECE" w:rsidP="00407EC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803753" w:rsidRPr="00803753" w:rsidRDefault="00803753" w:rsidP="0080375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03753">
        <w:rPr>
          <w:b/>
          <w:sz w:val="22"/>
          <w:szCs w:val="22"/>
        </w:rPr>
        <w:t>Okres oferowanej Gwarancji wynosi: 12 miesięcy wraz z co najmniej 10-letnim serwisem po okresie serwisu gwarancyjnego. Koszty wysyłki wliczone w cenę.</w:t>
      </w:r>
    </w:p>
    <w:p w:rsidR="00407ECE" w:rsidRDefault="00407ECE" w:rsidP="00407ECE">
      <w:pPr>
        <w:widowControl w:val="0"/>
        <w:spacing w:line="360" w:lineRule="auto"/>
        <w:ind w:right="1"/>
        <w:jc w:val="both"/>
        <w:rPr>
          <w:b/>
        </w:rPr>
      </w:pPr>
    </w:p>
    <w:p w:rsidR="00407ECE" w:rsidRDefault="00407ECE" w:rsidP="00407EC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407ECE" w:rsidRDefault="00407ECE" w:rsidP="00407EC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Zamawiającego.</w:t>
      </w:r>
    </w:p>
    <w:p w:rsidR="00407ECE" w:rsidRDefault="00407ECE" w:rsidP="00407EC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07ECE" w:rsidRDefault="00407ECE" w:rsidP="00407ECE">
      <w:pPr>
        <w:numPr>
          <w:ilvl w:val="0"/>
          <w:numId w:val="6"/>
        </w:numPr>
        <w:suppressAutoHyphens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SWZ.</w:t>
      </w:r>
      <w:r>
        <w:rPr>
          <w:sz w:val="22"/>
          <w:szCs w:val="22"/>
        </w:rPr>
        <w:t xml:space="preserve"> </w:t>
      </w:r>
    </w:p>
    <w:p w:rsidR="00407ECE" w:rsidRDefault="00407ECE" w:rsidP="00407ECE">
      <w:pPr>
        <w:numPr>
          <w:ilvl w:val="0"/>
          <w:numId w:val="6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407ECE" w:rsidRDefault="00407ECE" w:rsidP="00407ECE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07ECE" w:rsidRDefault="00407ECE" w:rsidP="00407EC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07ECE" w:rsidRDefault="00407ECE" w:rsidP="00407EC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07ECE" w:rsidRDefault="00407ECE" w:rsidP="00407ECE">
      <w:pPr>
        <w:numPr>
          <w:ilvl w:val="0"/>
          <w:numId w:val="6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7ECE" w:rsidTr="00407EC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ECE" w:rsidRDefault="00407EC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ECE" w:rsidRDefault="00407EC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407ECE" w:rsidRDefault="00407EC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7ECE" w:rsidRDefault="00407EC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07ECE" w:rsidTr="00407E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7ECE" w:rsidRDefault="00407ECE">
            <w:pPr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7ECE" w:rsidRDefault="00407ECE">
            <w:pPr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7ECE" w:rsidRDefault="00407ECE">
            <w:pPr>
              <w:spacing w:after="240"/>
              <w:rPr>
                <w:sz w:val="18"/>
                <w:szCs w:val="22"/>
              </w:rPr>
            </w:pPr>
          </w:p>
        </w:tc>
      </w:tr>
      <w:tr w:rsidR="00407ECE" w:rsidTr="00407E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7ECE" w:rsidRDefault="00407ECE">
            <w:pPr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7ECE" w:rsidRDefault="00407ECE">
            <w:pPr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7ECE" w:rsidRDefault="00407ECE">
            <w:pPr>
              <w:spacing w:after="240"/>
              <w:rPr>
                <w:sz w:val="18"/>
                <w:szCs w:val="22"/>
              </w:rPr>
            </w:pPr>
          </w:p>
        </w:tc>
      </w:tr>
    </w:tbl>
    <w:p w:rsidR="00407ECE" w:rsidRDefault="00407ECE" w:rsidP="00407ECE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07ECE" w:rsidRDefault="00407ECE" w:rsidP="00407EC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07ECE" w:rsidRDefault="00407ECE" w:rsidP="00407EC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407ECE" w:rsidRDefault="00407ECE" w:rsidP="00407EC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407ECE" w:rsidRDefault="00407ECE" w:rsidP="00407EC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07ECE" w:rsidRDefault="00407ECE" w:rsidP="00407EC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</w:p>
    <w:p w:rsidR="00407ECE" w:rsidRDefault="00407ECE" w:rsidP="00407EC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07ECE" w:rsidRDefault="00407ECE" w:rsidP="00407ECE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07ECE" w:rsidRDefault="00407ECE" w:rsidP="00407EC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07ECE" w:rsidRDefault="00407ECE" w:rsidP="00407ECE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07ECE" w:rsidRDefault="00407ECE" w:rsidP="00407ECE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07ECE" w:rsidRDefault="00407ECE" w:rsidP="00407ECE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07ECE" w:rsidRDefault="00407ECE" w:rsidP="00407ECE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07ECE" w:rsidRDefault="00407ECE" w:rsidP="00407ECE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07ECE" w:rsidRDefault="00407ECE" w:rsidP="00407ECE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07ECE" w:rsidRDefault="00407ECE" w:rsidP="00407ECE">
      <w:pPr>
        <w:jc w:val="both"/>
        <w:rPr>
          <w:b/>
          <w:color w:val="FF0000"/>
          <w:sz w:val="18"/>
          <w:szCs w:val="18"/>
        </w:rPr>
      </w:pPr>
    </w:p>
    <w:p w:rsidR="00407ECE" w:rsidRDefault="00407ECE" w:rsidP="00407ECE">
      <w:pPr>
        <w:tabs>
          <w:tab w:val="left" w:pos="0"/>
        </w:tabs>
        <w:suppressAutoHyphens/>
        <w:spacing w:line="264" w:lineRule="auto"/>
        <w:ind w:right="1"/>
        <w:contextualSpacing/>
        <w:rPr>
          <w:bCs/>
          <w:i/>
          <w:iCs/>
          <w:color w:val="FF0000"/>
          <w:lang w:eastAsia="zh-CN"/>
        </w:rPr>
      </w:pPr>
      <w:r>
        <w:rPr>
          <w:bCs/>
          <w:i/>
          <w:iCs/>
          <w:color w:val="FF0000"/>
          <w:lang w:eastAsia="zh-CN"/>
        </w:rPr>
        <w:t>Dokument należy sporządzić w postaci elektronicznej i podpisać kwalifikowanym</w:t>
      </w:r>
    </w:p>
    <w:p w:rsidR="00407ECE" w:rsidRDefault="00407ECE" w:rsidP="00407ECE">
      <w:pPr>
        <w:rPr>
          <w:sz w:val="22"/>
          <w:szCs w:val="22"/>
        </w:rPr>
      </w:pPr>
      <w:r>
        <w:rPr>
          <w:bCs/>
          <w:i/>
          <w:iCs/>
          <w:color w:val="FF0000"/>
          <w:lang w:eastAsia="zh-CN"/>
        </w:rPr>
        <w:t>podpisem elektronicznym lub podpisem zaufanym lub podpisem osobistym</w:t>
      </w:r>
    </w:p>
    <w:p w:rsidR="00407ECE" w:rsidRDefault="00407ECE" w:rsidP="00407ECE"/>
    <w:p w:rsidR="00407ECE" w:rsidRDefault="00407ECE" w:rsidP="00407ECE">
      <w:pPr>
        <w:rPr>
          <w:sz w:val="20"/>
          <w:szCs w:val="20"/>
        </w:rPr>
      </w:pPr>
    </w:p>
    <w:p w:rsidR="00407ECE" w:rsidRDefault="00407ECE" w:rsidP="00407ECE">
      <w:pPr>
        <w:jc w:val="both"/>
        <w:rPr>
          <w:sz w:val="18"/>
          <w:szCs w:val="18"/>
        </w:rPr>
      </w:pPr>
    </w:p>
    <w:sectPr w:rsidR="00407ECE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D9C" w:rsidRDefault="00DF2D9C">
      <w:r>
        <w:separator/>
      </w:r>
    </w:p>
  </w:endnote>
  <w:endnote w:type="continuationSeparator" w:id="0">
    <w:p w:rsidR="00DF2D9C" w:rsidRDefault="00DF2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D9C" w:rsidRDefault="00DF2D9C">
      <w:r>
        <w:separator/>
      </w:r>
    </w:p>
  </w:footnote>
  <w:footnote w:type="continuationSeparator" w:id="0">
    <w:p w:rsidR="00DF2D9C" w:rsidRDefault="00DF2D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F7B85"/>
    <w:multiLevelType w:val="multilevel"/>
    <w:tmpl w:val="F006DB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AA74A3"/>
    <w:multiLevelType w:val="multilevel"/>
    <w:tmpl w:val="E1E0EE9C"/>
    <w:lvl w:ilvl="0">
      <w:start w:val="1"/>
      <w:numFmt w:val="bullet"/>
      <w:lvlText w:val=""/>
      <w:lvlJc w:val="left"/>
      <w:pPr>
        <w:ind w:left="928" w:hanging="360"/>
      </w:pPr>
      <w:rPr>
        <w:rFonts w:ascii="Symbol" w:hAnsi="Symbol" w:cs="Symbol" w:hint="default"/>
      </w:rPr>
    </w:lvl>
    <w:lvl w:ilvl="1">
      <w:start w:val="3"/>
      <w:numFmt w:val="bullet"/>
      <w:lvlText w:val="•"/>
      <w:lvlJc w:val="left"/>
      <w:pPr>
        <w:ind w:left="1648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AB5C8C"/>
    <w:multiLevelType w:val="multilevel"/>
    <w:tmpl w:val="74542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04"/>
    <w:rsid w:val="00012286"/>
    <w:rsid w:val="00071CCC"/>
    <w:rsid w:val="000B731D"/>
    <w:rsid w:val="000D6134"/>
    <w:rsid w:val="000E09C7"/>
    <w:rsid w:val="000F6589"/>
    <w:rsid w:val="00106636"/>
    <w:rsid w:val="00116EC6"/>
    <w:rsid w:val="001544B2"/>
    <w:rsid w:val="001801DD"/>
    <w:rsid w:val="00182130"/>
    <w:rsid w:val="001C6F1D"/>
    <w:rsid w:val="001D4612"/>
    <w:rsid w:val="00207E98"/>
    <w:rsid w:val="002510A4"/>
    <w:rsid w:val="002723B0"/>
    <w:rsid w:val="00315A4A"/>
    <w:rsid w:val="00365054"/>
    <w:rsid w:val="003D477B"/>
    <w:rsid w:val="00407EC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742"/>
    <w:rsid w:val="007748F0"/>
    <w:rsid w:val="007A4321"/>
    <w:rsid w:val="007E0404"/>
    <w:rsid w:val="00803753"/>
    <w:rsid w:val="00833933"/>
    <w:rsid w:val="00853083"/>
    <w:rsid w:val="008B2F0C"/>
    <w:rsid w:val="008B4928"/>
    <w:rsid w:val="008C31C5"/>
    <w:rsid w:val="008D2AB8"/>
    <w:rsid w:val="008F1C66"/>
    <w:rsid w:val="00966470"/>
    <w:rsid w:val="00970FE4"/>
    <w:rsid w:val="00A0022B"/>
    <w:rsid w:val="00A346FE"/>
    <w:rsid w:val="00A47B4D"/>
    <w:rsid w:val="00A83018"/>
    <w:rsid w:val="00B774DC"/>
    <w:rsid w:val="00BC21AF"/>
    <w:rsid w:val="00C064D0"/>
    <w:rsid w:val="00C568DF"/>
    <w:rsid w:val="00C70ABB"/>
    <w:rsid w:val="00C969A6"/>
    <w:rsid w:val="00CA7D36"/>
    <w:rsid w:val="00D24208"/>
    <w:rsid w:val="00D60C38"/>
    <w:rsid w:val="00D66893"/>
    <w:rsid w:val="00D90ACB"/>
    <w:rsid w:val="00DC1500"/>
    <w:rsid w:val="00DF2D9C"/>
    <w:rsid w:val="00E44371"/>
    <w:rsid w:val="00E45F54"/>
    <w:rsid w:val="00E53747"/>
    <w:rsid w:val="00E81BAF"/>
    <w:rsid w:val="00E8339D"/>
    <w:rsid w:val="00E949B0"/>
    <w:rsid w:val="00F00591"/>
    <w:rsid w:val="00F51688"/>
    <w:rsid w:val="00F53146"/>
    <w:rsid w:val="00F91018"/>
    <w:rsid w:val="00FA0F30"/>
    <w:rsid w:val="00FA51A4"/>
    <w:rsid w:val="00FD050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6FC1E3F"/>
  <w15:chartTrackingRefBased/>
  <w15:docId w15:val="{B4E46C3B-708F-42EC-9556-4BB156AA2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7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71155-2A06-4B99-AACF-FDA82501A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619</Words>
  <Characters>5149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12</cp:revision>
  <cp:lastPrinted>1899-12-31T23:00:00Z</cp:lastPrinted>
  <dcterms:created xsi:type="dcterms:W3CDTF">2021-11-23T11:07:00Z</dcterms:created>
  <dcterms:modified xsi:type="dcterms:W3CDTF">2021-12-06T08:27:00Z</dcterms:modified>
</cp:coreProperties>
</file>