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3C129" w14:textId="77777777" w:rsidR="00DA2A7E" w:rsidRPr="003261E7" w:rsidRDefault="00304924" w:rsidP="00DA2A7E">
      <w:pPr>
        <w:spacing w:after="240"/>
        <w:jc w:val="right"/>
        <w:rPr>
          <w:sz w:val="22"/>
          <w:szCs w:val="22"/>
        </w:rPr>
      </w:pPr>
      <w:r w:rsidRPr="00304924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304924">
        <w:rPr>
          <w:sz w:val="22"/>
          <w:szCs w:val="22"/>
        </w:rPr>
        <w:t>2021-12-07</w:t>
      </w:r>
    </w:p>
    <w:p w14:paraId="0EF6404D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80D8DEF" w14:textId="77777777" w:rsidR="00DA2A7E" w:rsidRPr="003261E7" w:rsidRDefault="00304924" w:rsidP="00DA2A7E">
      <w:pPr>
        <w:spacing w:after="40"/>
        <w:rPr>
          <w:b/>
          <w:bCs/>
          <w:sz w:val="22"/>
          <w:szCs w:val="22"/>
        </w:rPr>
      </w:pPr>
      <w:r w:rsidRPr="0030492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5B0AD9FF" w14:textId="77777777" w:rsidR="00DA2A7E" w:rsidRPr="003261E7" w:rsidRDefault="00304924" w:rsidP="00DA2A7E">
      <w:pPr>
        <w:rPr>
          <w:sz w:val="22"/>
          <w:szCs w:val="22"/>
        </w:rPr>
      </w:pPr>
      <w:r w:rsidRPr="00304924">
        <w:rPr>
          <w:sz w:val="22"/>
          <w:szCs w:val="22"/>
        </w:rPr>
        <w:t>os. Na Skarpie</w:t>
      </w:r>
      <w:r w:rsidR="00DA2A7E" w:rsidRPr="003261E7">
        <w:rPr>
          <w:sz w:val="22"/>
          <w:szCs w:val="22"/>
        </w:rPr>
        <w:t xml:space="preserve"> </w:t>
      </w:r>
      <w:r w:rsidRPr="00304924">
        <w:rPr>
          <w:sz w:val="22"/>
          <w:szCs w:val="22"/>
        </w:rPr>
        <w:t>66</w:t>
      </w:r>
    </w:p>
    <w:p w14:paraId="4A59F31D" w14:textId="77777777" w:rsidR="00DA2A7E" w:rsidRPr="003261E7" w:rsidRDefault="00304924" w:rsidP="00DA2A7E">
      <w:pPr>
        <w:rPr>
          <w:sz w:val="22"/>
          <w:szCs w:val="22"/>
        </w:rPr>
      </w:pPr>
      <w:r w:rsidRPr="00304924">
        <w:rPr>
          <w:sz w:val="22"/>
          <w:szCs w:val="22"/>
        </w:rPr>
        <w:t>31-913</w:t>
      </w:r>
      <w:r w:rsidR="00DA2A7E" w:rsidRPr="003261E7">
        <w:rPr>
          <w:sz w:val="22"/>
          <w:szCs w:val="22"/>
        </w:rPr>
        <w:t xml:space="preserve"> </w:t>
      </w:r>
      <w:r w:rsidRPr="00304924">
        <w:rPr>
          <w:sz w:val="22"/>
          <w:szCs w:val="22"/>
        </w:rPr>
        <w:t>Kraków</w:t>
      </w:r>
    </w:p>
    <w:p w14:paraId="77D07374" w14:textId="77777777"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2EA13C4" w14:textId="45F28869" w:rsidR="00DA2A7E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0467FF43" w14:textId="1F269AB8" w:rsidR="00CA7475" w:rsidRPr="003261E7" w:rsidRDefault="00CA7475" w:rsidP="00DA2A7E">
      <w:pPr>
        <w:spacing w:after="4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Pismo. SZP . 271 . 890 /23/2021</w:t>
      </w:r>
    </w:p>
    <w:p w14:paraId="39050BF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1A8BA5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1100F9D1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D7C7D7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04924" w:rsidRPr="003261E7" w14:paraId="775CCFCB" w14:textId="77777777" w:rsidTr="001709B7">
        <w:trPr>
          <w:trHeight w:val="638"/>
        </w:trPr>
        <w:tc>
          <w:tcPr>
            <w:tcW w:w="959" w:type="dxa"/>
            <w:shd w:val="clear" w:color="auto" w:fill="auto"/>
          </w:tcPr>
          <w:p w14:paraId="5BE66DC9" w14:textId="77777777" w:rsidR="00304924" w:rsidRPr="003261E7" w:rsidRDefault="00304924" w:rsidP="001709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0EA857" w14:textId="77777777" w:rsidR="00304924" w:rsidRPr="003261E7" w:rsidRDefault="00304924" w:rsidP="001709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492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04924">
              <w:rPr>
                <w:b/>
                <w:bCs/>
                <w:sz w:val="22"/>
                <w:szCs w:val="22"/>
              </w:rPr>
              <w:t>Świadczenie usług utrzymania czystości w zakresie strefy białej, strefy szarej, terenów zewnętrznych oraz terenów zielonych Szpitala Specjalistycznego im. St. Żeromskiego SP ZOZ w Krakowie.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04924">
              <w:rPr>
                <w:b/>
                <w:sz w:val="22"/>
                <w:szCs w:val="22"/>
              </w:rPr>
              <w:t>ZP/23/2021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E9C95CF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04924" w:rsidRPr="00304924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04924" w:rsidRPr="00304924">
        <w:rPr>
          <w:sz w:val="22"/>
          <w:szCs w:val="22"/>
        </w:rPr>
        <w:t>(</w:t>
      </w:r>
      <w:proofErr w:type="spellStart"/>
      <w:r w:rsidR="00304924" w:rsidRPr="00304924">
        <w:rPr>
          <w:sz w:val="22"/>
          <w:szCs w:val="22"/>
        </w:rPr>
        <w:t>t.j</w:t>
      </w:r>
      <w:proofErr w:type="spellEnd"/>
      <w:r w:rsidR="00304924" w:rsidRPr="00304924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82BF1CE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04924" w:rsidRPr="007240DA" w14:paraId="3CAB8545" w14:textId="77777777" w:rsidTr="001709B7">
        <w:tc>
          <w:tcPr>
            <w:tcW w:w="2660" w:type="dxa"/>
            <w:shd w:val="clear" w:color="auto" w:fill="auto"/>
          </w:tcPr>
          <w:p w14:paraId="68E829E0" w14:textId="77777777" w:rsidR="00304924" w:rsidRPr="007240DA" w:rsidRDefault="00304924" w:rsidP="001709B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04924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D9B5F80" w14:textId="77777777" w:rsidR="00304924" w:rsidRPr="007240DA" w:rsidRDefault="00304924" w:rsidP="001709B7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0492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1B2484C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6305AE09" w14:textId="77777777" w:rsidR="00DA2A7E" w:rsidRPr="003261E7" w:rsidRDefault="00304924" w:rsidP="00CA7475">
      <w:pPr>
        <w:spacing w:after="480" w:line="276" w:lineRule="auto"/>
        <w:rPr>
          <w:sz w:val="22"/>
          <w:szCs w:val="22"/>
        </w:rPr>
      </w:pPr>
      <w:r w:rsidRPr="00304924">
        <w:rPr>
          <w:sz w:val="22"/>
          <w:szCs w:val="22"/>
        </w:rPr>
        <w:t xml:space="preserve"> Zamawiający nie jest w stanie przeznaczyć na realizację zamówienia kwoty wyższej od podanej przed otwarciem ofert.                                                                                                                              Zamawiający zamierzał przeznaczyć na sfinansowanie zamówienia 20 600 000,00 zł brutto. Wartość brutto złożonej oferty wynosi: 27 708 091,20 zł brutto.</w:t>
      </w:r>
    </w:p>
    <w:p w14:paraId="6BF28BDF" w14:textId="77777777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52ECECD6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07246F9" w14:textId="69AF192D" w:rsidR="00020DF5" w:rsidRDefault="00CA7475" w:rsidP="00CA7475">
      <w:pPr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7D65B008" w14:textId="73F62684" w:rsidR="00CA7475" w:rsidRPr="00DA2A7E" w:rsidRDefault="00CA7475" w:rsidP="00CA7475">
      <w:pPr>
        <w:jc w:val="right"/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CA747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A7B27" w14:textId="77777777" w:rsidR="00882909" w:rsidRDefault="00882909">
      <w:r>
        <w:separator/>
      </w:r>
    </w:p>
  </w:endnote>
  <w:endnote w:type="continuationSeparator" w:id="0">
    <w:p w14:paraId="6632A4E9" w14:textId="77777777" w:rsidR="00882909" w:rsidRDefault="00882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AEEE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7BE58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EC06F" w14:textId="400D1DFC" w:rsidR="003F0CBE" w:rsidRDefault="00CA747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EC2B00" wp14:editId="70E9451B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730CD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689435A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EA3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153750" w14:textId="77777777" w:rsidR="003F0CBE" w:rsidRDefault="003F0CBE">
    <w:pPr>
      <w:pStyle w:val="Stopka"/>
      <w:tabs>
        <w:tab w:val="clear" w:pos="4536"/>
      </w:tabs>
      <w:jc w:val="center"/>
    </w:pPr>
  </w:p>
  <w:p w14:paraId="2EF7C5E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654A3" w14:textId="77777777" w:rsidR="00882909" w:rsidRDefault="00882909">
      <w:r>
        <w:separator/>
      </w:r>
    </w:p>
  </w:footnote>
  <w:footnote w:type="continuationSeparator" w:id="0">
    <w:p w14:paraId="7F4F58E3" w14:textId="77777777" w:rsidR="00882909" w:rsidRDefault="00882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FFF6D" w14:textId="77777777" w:rsidR="00304924" w:rsidRDefault="00304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8A717" w14:textId="77777777" w:rsidR="00304924" w:rsidRDefault="00304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D8181" w14:textId="77777777" w:rsidR="00304924" w:rsidRDefault="00304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909"/>
    <w:rsid w:val="00020DF5"/>
    <w:rsid w:val="000345C2"/>
    <w:rsid w:val="00047A30"/>
    <w:rsid w:val="001B1480"/>
    <w:rsid w:val="002D47D4"/>
    <w:rsid w:val="00304924"/>
    <w:rsid w:val="003261E7"/>
    <w:rsid w:val="00372CE9"/>
    <w:rsid w:val="003F0CBE"/>
    <w:rsid w:val="00420F05"/>
    <w:rsid w:val="00465C2A"/>
    <w:rsid w:val="00467255"/>
    <w:rsid w:val="005644C6"/>
    <w:rsid w:val="006E6C0F"/>
    <w:rsid w:val="006E706C"/>
    <w:rsid w:val="0079556E"/>
    <w:rsid w:val="007A2D48"/>
    <w:rsid w:val="007F118B"/>
    <w:rsid w:val="00882909"/>
    <w:rsid w:val="009553F8"/>
    <w:rsid w:val="00A86662"/>
    <w:rsid w:val="00AF6582"/>
    <w:rsid w:val="00AF7988"/>
    <w:rsid w:val="00B1578C"/>
    <w:rsid w:val="00BA77A9"/>
    <w:rsid w:val="00BF7AFB"/>
    <w:rsid w:val="00CA7475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1DCCF"/>
  <w15:chartTrackingRefBased/>
  <w15:docId w15:val="{AB6C38F6-E159-4AD9-B557-D1938E913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2001-02-25T09:00:00Z</cp:lastPrinted>
  <dcterms:created xsi:type="dcterms:W3CDTF">2021-12-07T10:25:00Z</dcterms:created>
  <dcterms:modified xsi:type="dcterms:W3CDTF">2021-12-07T10:25:00Z</dcterms:modified>
</cp:coreProperties>
</file>