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B7A27" w14:textId="7344737F" w:rsidR="00D665F5" w:rsidRDefault="00B81D14" w:rsidP="00F62DD6">
      <w:pPr>
        <w:spacing w:after="240"/>
        <w:jc w:val="right"/>
        <w:rPr>
          <w:sz w:val="22"/>
          <w:szCs w:val="22"/>
        </w:rPr>
      </w:pPr>
      <w:bookmarkStart w:id="0" w:name="_Hlk52197885"/>
      <w:r w:rsidRPr="00B81D1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81D14">
        <w:rPr>
          <w:sz w:val="22"/>
          <w:szCs w:val="22"/>
        </w:rPr>
        <w:t>2021-12-0</w:t>
      </w:r>
      <w:r w:rsidR="00DC2F50">
        <w:rPr>
          <w:sz w:val="22"/>
          <w:szCs w:val="22"/>
        </w:rPr>
        <w:t>7</w:t>
      </w:r>
    </w:p>
    <w:p w14:paraId="095A0728" w14:textId="77777777" w:rsidR="00D665F5" w:rsidRPr="004F079B" w:rsidRDefault="00D665F5" w:rsidP="00F62DD6">
      <w:pPr>
        <w:spacing w:after="240"/>
        <w:jc w:val="both"/>
        <w:rPr>
          <w:sz w:val="22"/>
          <w:szCs w:val="22"/>
        </w:rPr>
      </w:pPr>
    </w:p>
    <w:p w14:paraId="5DD14CF7" w14:textId="77777777" w:rsidR="00D665F5" w:rsidRPr="00D91931" w:rsidRDefault="00B81D14" w:rsidP="00F62DD6">
      <w:pPr>
        <w:spacing w:after="40"/>
        <w:jc w:val="both"/>
        <w:rPr>
          <w:b/>
          <w:bCs/>
          <w:sz w:val="22"/>
          <w:szCs w:val="22"/>
        </w:rPr>
      </w:pPr>
      <w:r w:rsidRPr="00B81D1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41828BDA" w14:textId="77777777" w:rsidR="00D665F5" w:rsidRPr="00BD5546" w:rsidRDefault="00B81D14" w:rsidP="00F62DD6">
      <w:pPr>
        <w:jc w:val="both"/>
        <w:rPr>
          <w:sz w:val="22"/>
          <w:szCs w:val="22"/>
        </w:rPr>
      </w:pPr>
      <w:r w:rsidRPr="00B81D14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B81D14">
        <w:rPr>
          <w:sz w:val="22"/>
          <w:szCs w:val="22"/>
        </w:rPr>
        <w:t>66</w:t>
      </w:r>
    </w:p>
    <w:p w14:paraId="483C0828" w14:textId="77777777" w:rsidR="00D665F5" w:rsidRPr="00BD5546" w:rsidRDefault="00B81D14" w:rsidP="00F62DD6">
      <w:pPr>
        <w:jc w:val="both"/>
        <w:rPr>
          <w:sz w:val="22"/>
          <w:szCs w:val="22"/>
        </w:rPr>
      </w:pPr>
      <w:r w:rsidRPr="00B81D14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B81D14">
        <w:rPr>
          <w:sz w:val="22"/>
          <w:szCs w:val="22"/>
        </w:rPr>
        <w:t>Kraków</w:t>
      </w:r>
    </w:p>
    <w:p w14:paraId="4211B7D4" w14:textId="77777777" w:rsidR="00D665F5" w:rsidRPr="00BD5546" w:rsidRDefault="00D665F5" w:rsidP="00F62DD6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CC61CED" w14:textId="77777777" w:rsidR="00D665F5" w:rsidRPr="00BD5546" w:rsidRDefault="00D665F5" w:rsidP="00F62DD6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75092EE" w14:textId="77777777" w:rsidR="00D665F5" w:rsidRDefault="00D665F5" w:rsidP="00F62DD6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</w:p>
    <w:p w14:paraId="09217E58" w14:textId="77777777" w:rsidR="00D665F5" w:rsidRDefault="00D665F5" w:rsidP="00F62DD6">
      <w:pPr>
        <w:pStyle w:val="Nagwek"/>
        <w:tabs>
          <w:tab w:val="clear" w:pos="4536"/>
          <w:tab w:val="left" w:pos="3686"/>
          <w:tab w:val="left" w:pos="7371"/>
        </w:tabs>
        <w:jc w:val="both"/>
        <w:rPr>
          <w:sz w:val="24"/>
        </w:rPr>
      </w:pPr>
    </w:p>
    <w:p w14:paraId="64F8AD30" w14:textId="09E79B54" w:rsidR="00A80738" w:rsidRDefault="00D665F5" w:rsidP="00F62DD6">
      <w:pPr>
        <w:pStyle w:val="Nagwek"/>
        <w:tabs>
          <w:tab w:val="clear" w:pos="4536"/>
        </w:tabs>
        <w:jc w:val="both"/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2F03">
        <w:rPr>
          <w:b/>
          <w:sz w:val="22"/>
          <w:szCs w:val="22"/>
        </w:rPr>
        <w:t>S</w:t>
      </w:r>
      <w:r w:rsidR="00B81D14" w:rsidRPr="00B81D14">
        <w:rPr>
          <w:b/>
          <w:sz w:val="22"/>
          <w:szCs w:val="22"/>
        </w:rPr>
        <w:t>ZP</w:t>
      </w:r>
      <w:r w:rsidR="000F2F03">
        <w:rPr>
          <w:b/>
          <w:sz w:val="22"/>
          <w:szCs w:val="22"/>
        </w:rPr>
        <w:t>. 8</w:t>
      </w:r>
      <w:r w:rsidR="00DC2F50">
        <w:rPr>
          <w:b/>
          <w:sz w:val="22"/>
          <w:szCs w:val="22"/>
        </w:rPr>
        <w:t>92</w:t>
      </w:r>
      <w:r w:rsidR="00B81D14" w:rsidRPr="00B81D14">
        <w:rPr>
          <w:b/>
          <w:sz w:val="22"/>
          <w:szCs w:val="22"/>
        </w:rPr>
        <w:t>/31/2021</w:t>
      </w:r>
      <w:r w:rsidR="00A80738">
        <w:rPr>
          <w:sz w:val="24"/>
        </w:rPr>
        <w:tab/>
        <w:t xml:space="preserve"> </w:t>
      </w:r>
    </w:p>
    <w:p w14:paraId="3319059F" w14:textId="77777777" w:rsidR="00A80738" w:rsidRDefault="00A80738" w:rsidP="00F62DD6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</w:p>
    <w:p w14:paraId="7DF2E764" w14:textId="77777777" w:rsidR="00A426EC" w:rsidRDefault="00A426EC" w:rsidP="00F62DD6">
      <w:pPr>
        <w:pStyle w:val="Nagwek"/>
        <w:tabs>
          <w:tab w:val="clear" w:pos="4536"/>
          <w:tab w:val="clear" w:pos="9072"/>
        </w:tabs>
        <w:jc w:val="both"/>
        <w:rPr>
          <w:sz w:val="24"/>
        </w:rPr>
      </w:pPr>
    </w:p>
    <w:p w14:paraId="7E2D9337" w14:textId="49D5EF6C" w:rsidR="00A80738" w:rsidRPr="00A80738" w:rsidRDefault="00DC2F50" w:rsidP="008C34F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KOREKTA </w:t>
      </w:r>
      <w:r w:rsidR="00A80738" w:rsidRPr="00A80738">
        <w:rPr>
          <w:b/>
          <w:spacing w:val="20"/>
          <w:sz w:val="28"/>
        </w:rPr>
        <w:t>IN</w:t>
      </w:r>
      <w:r w:rsidR="00A80738">
        <w:rPr>
          <w:b/>
          <w:spacing w:val="20"/>
          <w:sz w:val="28"/>
        </w:rPr>
        <w:t>FORMACJ</w:t>
      </w:r>
      <w:r>
        <w:rPr>
          <w:b/>
          <w:spacing w:val="20"/>
          <w:sz w:val="28"/>
        </w:rPr>
        <w:t>I</w:t>
      </w:r>
      <w:r w:rsidR="00A80738">
        <w:rPr>
          <w:b/>
          <w:spacing w:val="20"/>
          <w:sz w:val="28"/>
        </w:rPr>
        <w:t xml:space="preserve"> Z OTWARCIA OFERT</w:t>
      </w:r>
    </w:p>
    <w:p w14:paraId="4BF03790" w14:textId="24BB6439" w:rsidR="00DC2F50" w:rsidRDefault="00DC2F50" w:rsidP="00F62DD6">
      <w:pPr>
        <w:spacing w:before="120" w:after="120"/>
        <w:jc w:val="both"/>
        <w:rPr>
          <w:bCs/>
          <w:sz w:val="22"/>
          <w:szCs w:val="22"/>
        </w:rPr>
      </w:pPr>
    </w:p>
    <w:p w14:paraId="7C0FBC19" w14:textId="6AA3D878" w:rsidR="00C659E2" w:rsidRDefault="00C659E2" w:rsidP="00F62DD6">
      <w:pPr>
        <w:spacing w:before="120" w:after="120"/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81D14" w:rsidRPr="00B81D1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2AB45839" w14:textId="77777777" w:rsidR="00A426EC" w:rsidRPr="00577BC6" w:rsidRDefault="00A426EC" w:rsidP="00F62DD6">
      <w:pPr>
        <w:spacing w:before="120" w:after="120"/>
        <w:jc w:val="both"/>
        <w:rPr>
          <w:b/>
          <w:bCs/>
          <w:sz w:val="22"/>
          <w:szCs w:val="22"/>
        </w:rPr>
      </w:pPr>
    </w:p>
    <w:p w14:paraId="42732D6D" w14:textId="57A28C08" w:rsidR="00DC2F50" w:rsidRDefault="00B81D14" w:rsidP="007B4C14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81D14">
        <w:rPr>
          <w:b/>
          <w:sz w:val="22"/>
          <w:szCs w:val="22"/>
        </w:rPr>
        <w:t>Świadczenie usług żywienia pacjentów szpitala.</w:t>
      </w:r>
    </w:p>
    <w:p w14:paraId="6986D21C" w14:textId="74D4A9C7" w:rsidR="00DC2F50" w:rsidRDefault="00DC2F50" w:rsidP="00F62DD6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 nawiązaniu do pisma nr SZP.887/31/2021 z dnia 03.12.2021r. koryguje informacje </w:t>
      </w:r>
      <w:r w:rsidR="00F62DD6">
        <w:rPr>
          <w:sz w:val="22"/>
          <w:szCs w:val="22"/>
        </w:rPr>
        <w:br/>
      </w:r>
      <w:r>
        <w:rPr>
          <w:sz w:val="22"/>
          <w:szCs w:val="22"/>
        </w:rPr>
        <w:t>z otwarcia ofert w zakresie cen oferty</w:t>
      </w:r>
      <w:r w:rsidR="00B82B4D">
        <w:rPr>
          <w:sz w:val="22"/>
          <w:szCs w:val="22"/>
        </w:rPr>
        <w:t>. W</w:t>
      </w:r>
      <w:r w:rsidR="00F62DD6">
        <w:rPr>
          <w:sz w:val="22"/>
          <w:szCs w:val="22"/>
        </w:rPr>
        <w:t xml:space="preserve"> ww. </w:t>
      </w:r>
      <w:r w:rsidR="006673BA">
        <w:rPr>
          <w:sz w:val="22"/>
          <w:szCs w:val="22"/>
        </w:rPr>
        <w:t xml:space="preserve">piśmie </w:t>
      </w:r>
      <w:r w:rsidR="00F62DD6">
        <w:rPr>
          <w:sz w:val="22"/>
          <w:szCs w:val="22"/>
        </w:rPr>
        <w:t>zostały podane kwoty netto.</w:t>
      </w:r>
    </w:p>
    <w:p w14:paraId="362C6729" w14:textId="4400B0AE" w:rsidR="00D665F5" w:rsidRPr="00577BC6" w:rsidRDefault="00D665F5" w:rsidP="00F62DD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81D14" w:rsidRPr="00B81D14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33F0B67" w14:textId="58F6B43E" w:rsidR="00DC2F50" w:rsidRDefault="00D665F5" w:rsidP="00F62DD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81D14" w:rsidRPr="00B81D14">
        <w:rPr>
          <w:sz w:val="22"/>
          <w:szCs w:val="22"/>
        </w:rPr>
        <w:t>03/12/2021</w:t>
      </w:r>
      <w:r w:rsidR="00FF4AB1" w:rsidRPr="00577BC6">
        <w:rPr>
          <w:sz w:val="22"/>
          <w:szCs w:val="22"/>
        </w:rPr>
        <w:t xml:space="preserve"> o godz. </w:t>
      </w:r>
      <w:r w:rsidR="00B81D14" w:rsidRPr="00B81D14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C2F50" w14:paraId="60F04C34" w14:textId="77777777" w:rsidTr="00265EAD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6DBC4DAF" w14:textId="77777777" w:rsidR="006B27ED" w:rsidRPr="00DC2F50" w:rsidRDefault="006B27ED" w:rsidP="00265EA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FD2164" w14:textId="77777777" w:rsidR="006B27ED" w:rsidRPr="00DC2F50" w:rsidRDefault="006B27ED" w:rsidP="00265EA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Nr</w:t>
            </w:r>
            <w:r w:rsidR="00C82837" w:rsidRPr="00DC2F50">
              <w:rPr>
                <w:sz w:val="22"/>
                <w:szCs w:val="22"/>
              </w:rPr>
              <w:t xml:space="preserve"> </w:t>
            </w:r>
            <w:r w:rsidRPr="00DC2F50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8F6EC0B" w14:textId="77777777" w:rsidR="006B27ED" w:rsidRPr="00DC2F50" w:rsidRDefault="006B27ED" w:rsidP="00265EA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CA3F6E" w14:textId="77777777" w:rsidR="006B27ED" w:rsidRPr="00DC2F50" w:rsidRDefault="006B27ED" w:rsidP="00265EA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Cena oferty</w:t>
            </w:r>
          </w:p>
        </w:tc>
      </w:tr>
      <w:tr w:rsidR="00B81D14" w:rsidRPr="00DC2F50" w14:paraId="1B880C4F" w14:textId="77777777" w:rsidTr="00265EAD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7DA860A5" w14:textId="77777777" w:rsidR="00B81D14" w:rsidRPr="00DC2F50" w:rsidRDefault="00B81D14" w:rsidP="00265EA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90A083" w14:textId="77777777" w:rsidR="00B81D14" w:rsidRPr="00DC2F50" w:rsidRDefault="00B81D14" w:rsidP="00265EA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2A6AA41F" w14:textId="77777777" w:rsidR="00B81D14" w:rsidRPr="00DC2F50" w:rsidRDefault="00B81D14" w:rsidP="00265EAD">
            <w:pPr>
              <w:spacing w:before="4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Catermed Sp. z o.o.</w:t>
            </w:r>
          </w:p>
          <w:p w14:paraId="58270DA1" w14:textId="6B5BB2AD" w:rsidR="00B81D14" w:rsidRPr="00DC2F50" w:rsidRDefault="00B81D14" w:rsidP="00265EAD">
            <w:pPr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Traktorowa 126</w:t>
            </w:r>
          </w:p>
          <w:p w14:paraId="6D42C78E" w14:textId="77777777" w:rsidR="00B81D14" w:rsidRPr="00DC2F50" w:rsidRDefault="00B81D14" w:rsidP="00265EAD">
            <w:pPr>
              <w:spacing w:after="12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91-204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EE8C45" w14:textId="7BAA66FD" w:rsidR="00B81D14" w:rsidRPr="00DC2F50" w:rsidRDefault="00DC2F50" w:rsidP="00265EA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4 054 482,72</w:t>
            </w:r>
            <w:r w:rsidR="00B81D14" w:rsidRPr="00DC2F50">
              <w:rPr>
                <w:sz w:val="22"/>
                <w:szCs w:val="22"/>
              </w:rPr>
              <w:t xml:space="preserve"> zł</w:t>
            </w:r>
          </w:p>
        </w:tc>
      </w:tr>
      <w:tr w:rsidR="00B81D14" w:rsidRPr="00DC2F50" w14:paraId="5B9D2CCB" w14:textId="77777777" w:rsidTr="00265EAD">
        <w:trPr>
          <w:jc w:val="center"/>
        </w:trPr>
        <w:tc>
          <w:tcPr>
            <w:tcW w:w="993" w:type="dxa"/>
            <w:shd w:val="clear" w:color="auto" w:fill="auto"/>
            <w:vAlign w:val="center"/>
          </w:tcPr>
          <w:p w14:paraId="4D4CF2FD" w14:textId="77777777" w:rsidR="00B81D14" w:rsidRPr="00DC2F50" w:rsidRDefault="00B81D14" w:rsidP="00265EA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12A7E8" w14:textId="77777777" w:rsidR="00B81D14" w:rsidRPr="00DC2F50" w:rsidRDefault="00B81D14" w:rsidP="00265EA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2C03A83" w14:textId="77777777" w:rsidR="00B81D14" w:rsidRPr="00DC2F50" w:rsidRDefault="00B81D14" w:rsidP="00265EAD">
            <w:pPr>
              <w:spacing w:before="4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Catermed Sp. z o.o.</w:t>
            </w:r>
          </w:p>
          <w:p w14:paraId="73917526" w14:textId="37E289CA" w:rsidR="00B81D14" w:rsidRPr="00DC2F50" w:rsidRDefault="00B81D14" w:rsidP="00265EAD">
            <w:pPr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Traktorowa 126</w:t>
            </w:r>
          </w:p>
          <w:p w14:paraId="2E483089" w14:textId="77777777" w:rsidR="00B81D14" w:rsidRPr="00DC2F50" w:rsidRDefault="00B81D14" w:rsidP="00265EAD">
            <w:pPr>
              <w:spacing w:after="120"/>
              <w:jc w:val="center"/>
              <w:rPr>
                <w:sz w:val="22"/>
                <w:szCs w:val="22"/>
              </w:rPr>
            </w:pPr>
            <w:r w:rsidRPr="00DC2F50">
              <w:rPr>
                <w:sz w:val="22"/>
                <w:szCs w:val="22"/>
              </w:rPr>
              <w:t>91-204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7AC9D1" w14:textId="4B21F096" w:rsidR="00B81D14" w:rsidRPr="00DC2F50" w:rsidRDefault="00DC2F50" w:rsidP="00265EA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20 352,96</w:t>
            </w:r>
            <w:r w:rsidR="00B81D14" w:rsidRPr="00DC2F50">
              <w:rPr>
                <w:sz w:val="22"/>
                <w:szCs w:val="22"/>
              </w:rPr>
              <w:t xml:space="preserve"> zł</w:t>
            </w:r>
          </w:p>
        </w:tc>
      </w:tr>
    </w:tbl>
    <w:p w14:paraId="37CC47BB" w14:textId="41DA826A" w:rsidR="00A80738" w:rsidRDefault="00A80738" w:rsidP="00F62DD6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  <w:bookmarkEnd w:id="0"/>
    </w:p>
    <w:p w14:paraId="08F79E9E" w14:textId="14E870BE" w:rsidR="00D805A0" w:rsidRDefault="00D805A0" w:rsidP="00D805A0">
      <w:pPr>
        <w:pStyle w:val="Tekstpodstawowy"/>
        <w:spacing w:before="480" w:after="480"/>
        <w:ind w:left="3119" w:firstLine="425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>Z-ca Dyrektora ds. Finansowych</w:t>
      </w:r>
      <w:r>
        <w:rPr>
          <w:i/>
          <w:sz w:val="22"/>
          <w:szCs w:val="22"/>
        </w:rPr>
        <w:br/>
      </w:r>
      <w:r>
        <w:rPr>
          <w:i/>
          <w:sz w:val="18"/>
          <w:szCs w:val="18"/>
        </w:rPr>
        <w:t>Szpitala Specjalistycznego im. S. Żeromskiego SPZOZ w Krakowie</w:t>
      </w:r>
    </w:p>
    <w:p w14:paraId="3439EA10" w14:textId="0FA110FF" w:rsidR="00D805A0" w:rsidRPr="00D805A0" w:rsidRDefault="00D805A0" w:rsidP="00D805A0">
      <w:pPr>
        <w:pStyle w:val="Tekstpodstawowy"/>
        <w:spacing w:before="480" w:after="480"/>
        <w:ind w:left="3119" w:firstLine="425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>Mgr Dorota Gołąb-Bełtowicz</w:t>
      </w:r>
    </w:p>
    <w:sectPr w:rsidR="00D805A0" w:rsidRPr="00D805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8975C" w14:textId="77777777" w:rsidR="00750667" w:rsidRDefault="00750667">
      <w:r>
        <w:separator/>
      </w:r>
    </w:p>
  </w:endnote>
  <w:endnote w:type="continuationSeparator" w:id="0">
    <w:p w14:paraId="552C96A1" w14:textId="77777777" w:rsidR="00750667" w:rsidRDefault="00750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488B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FE71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668FB" w14:textId="77777777" w:rsidR="009F189D" w:rsidRDefault="0075066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07687A">
        <v:line id="_x0000_s1025" style="position:absolute;left:0;text-align:left;z-index:1" from="-3.85pt,8.7pt" to="455.15pt,8.7pt"/>
      </w:pict>
    </w:r>
  </w:p>
  <w:p w14:paraId="08F642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FDF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10BB41" w14:textId="77777777" w:rsidR="009F189D" w:rsidRDefault="009F189D">
    <w:pPr>
      <w:pStyle w:val="Stopka"/>
      <w:tabs>
        <w:tab w:val="clear" w:pos="4536"/>
      </w:tabs>
      <w:jc w:val="center"/>
    </w:pPr>
  </w:p>
  <w:p w14:paraId="42EC96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4A623" w14:textId="77777777" w:rsidR="00750667" w:rsidRDefault="00750667">
      <w:r>
        <w:separator/>
      </w:r>
    </w:p>
  </w:footnote>
  <w:footnote w:type="continuationSeparator" w:id="0">
    <w:p w14:paraId="5C5A8BD7" w14:textId="77777777" w:rsidR="00750667" w:rsidRDefault="00750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4E9E8" w14:textId="77777777" w:rsidR="00B81D14" w:rsidRDefault="00B81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99C0D" w14:textId="77777777" w:rsidR="00B81D14" w:rsidRDefault="00B81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47D8F" w14:textId="77777777" w:rsidR="00B81D14" w:rsidRDefault="00B81D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563E"/>
    <w:rsid w:val="00007727"/>
    <w:rsid w:val="00017720"/>
    <w:rsid w:val="00035488"/>
    <w:rsid w:val="000D7F25"/>
    <w:rsid w:val="000E00E5"/>
    <w:rsid w:val="000F2F03"/>
    <w:rsid w:val="00173B20"/>
    <w:rsid w:val="001C69FF"/>
    <w:rsid w:val="0023318D"/>
    <w:rsid w:val="00265EAD"/>
    <w:rsid w:val="0037439D"/>
    <w:rsid w:val="003D72FD"/>
    <w:rsid w:val="00412A8E"/>
    <w:rsid w:val="00423179"/>
    <w:rsid w:val="00441D16"/>
    <w:rsid w:val="00490DC0"/>
    <w:rsid w:val="00493F8C"/>
    <w:rsid w:val="004C7E9B"/>
    <w:rsid w:val="005614F2"/>
    <w:rsid w:val="00577BC6"/>
    <w:rsid w:val="006673BA"/>
    <w:rsid w:val="0069085C"/>
    <w:rsid w:val="006B27ED"/>
    <w:rsid w:val="00750667"/>
    <w:rsid w:val="0079563E"/>
    <w:rsid w:val="007B4C14"/>
    <w:rsid w:val="00843263"/>
    <w:rsid w:val="00861E75"/>
    <w:rsid w:val="008C34F4"/>
    <w:rsid w:val="009D19BD"/>
    <w:rsid w:val="009F189D"/>
    <w:rsid w:val="00A2438D"/>
    <w:rsid w:val="00A426EC"/>
    <w:rsid w:val="00A5559E"/>
    <w:rsid w:val="00A80738"/>
    <w:rsid w:val="00B0103B"/>
    <w:rsid w:val="00B81D14"/>
    <w:rsid w:val="00B82B4D"/>
    <w:rsid w:val="00C236D3"/>
    <w:rsid w:val="00C605EA"/>
    <w:rsid w:val="00C659E2"/>
    <w:rsid w:val="00C82837"/>
    <w:rsid w:val="00CB0802"/>
    <w:rsid w:val="00CF7989"/>
    <w:rsid w:val="00D665F5"/>
    <w:rsid w:val="00D7128F"/>
    <w:rsid w:val="00D805A0"/>
    <w:rsid w:val="00DC2F50"/>
    <w:rsid w:val="00EA3476"/>
    <w:rsid w:val="00F16C60"/>
    <w:rsid w:val="00F62DD6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CB1DD1"/>
  <w15:chartTrackingRefBased/>
  <w15:docId w15:val="{CC50B8EF-0AD8-4805-BB91-40C856E1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11</cp:revision>
  <cp:lastPrinted>2021-12-07T09:10:00Z</cp:lastPrinted>
  <dcterms:created xsi:type="dcterms:W3CDTF">2021-12-07T08:45:00Z</dcterms:created>
  <dcterms:modified xsi:type="dcterms:W3CDTF">2021-12-07T09:31:00Z</dcterms:modified>
</cp:coreProperties>
</file>