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19E8A" w14:textId="7A68782B" w:rsidR="00025386" w:rsidRPr="002401AE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bookmarkStart w:id="0" w:name="_Hlk60301409"/>
      <w:r w:rsidRPr="002401AE">
        <w:rPr>
          <w:b/>
          <w:i w:val="0"/>
          <w:sz w:val="22"/>
          <w:szCs w:val="22"/>
        </w:rPr>
        <w:t xml:space="preserve">Załącznik nr </w:t>
      </w:r>
      <w:r w:rsidR="002401AE" w:rsidRPr="002401AE">
        <w:rPr>
          <w:b/>
          <w:i w:val="0"/>
          <w:sz w:val="22"/>
          <w:szCs w:val="22"/>
        </w:rPr>
        <w:t>4</w:t>
      </w:r>
      <w:r w:rsidR="007666D6" w:rsidRPr="002401AE">
        <w:rPr>
          <w:b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5CD835F4" w14:textId="77777777" w:rsidTr="00AF7375">
        <w:tc>
          <w:tcPr>
            <w:tcW w:w="9104" w:type="dxa"/>
            <w:shd w:val="clear" w:color="auto" w:fill="auto"/>
          </w:tcPr>
          <w:p w14:paraId="7B7BF0F7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9AC627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00CC1" w:rsidRPr="00F00CC1">
        <w:rPr>
          <w:rFonts w:ascii="Times New Roman" w:eastAsia="Times New Roman" w:hAnsi="Times New Roman"/>
          <w:b/>
          <w:lang w:eastAsia="pl-PL"/>
        </w:rPr>
        <w:t>ZP.271.41.2021</w:t>
      </w:r>
    </w:p>
    <w:p w14:paraId="65B0B150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468F40AD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0B0F4E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FB11E4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68E2B4F9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C45A87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75D6E1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5663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B2B16F9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F1D1E2E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00CC1" w:rsidRPr="00F00CC1">
        <w:rPr>
          <w:rFonts w:ascii="Times New Roman" w:hAnsi="Times New Roman"/>
        </w:rPr>
        <w:t>(</w:t>
      </w:r>
      <w:proofErr w:type="spellStart"/>
      <w:r w:rsidR="00F00CC1" w:rsidRPr="00F00CC1">
        <w:rPr>
          <w:rFonts w:ascii="Times New Roman" w:hAnsi="Times New Roman"/>
        </w:rPr>
        <w:t>t.j</w:t>
      </w:r>
      <w:proofErr w:type="spellEnd"/>
      <w:r w:rsidR="00F00CC1" w:rsidRPr="00F00CC1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B1BAEBE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600B754E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2A019B6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0735EE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06ACCB0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F462D1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37FBF06" w14:textId="77777777" w:rsidR="00E27ABB" w:rsidRDefault="00F00CC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00CC1">
        <w:rPr>
          <w:rFonts w:ascii="Times New Roman" w:eastAsia="Times New Roman" w:hAnsi="Times New Roman"/>
          <w:b/>
          <w:lang w:eastAsia="pl-PL"/>
        </w:rPr>
        <w:t>Usługa cateringowa polegająca na przygotowywaniu i dostarczaniu dwudaniowych obiadów dla klientów MGOPS w Niepołomicach.</w:t>
      </w:r>
    </w:p>
    <w:p w14:paraId="26D00D8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6A34D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1E5062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A2AE882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B2675E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0D850A7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3F0177B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CC19AC1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A5ACC7B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86379F3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B4A555D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DB9B4D0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5A7C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25BE5C8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A8AEC0B" w14:textId="47AA1C6A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</w:t>
      </w:r>
    </w:p>
    <w:p w14:paraId="7E8E3949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13AE4" w14:textId="77777777" w:rsidR="00501AEC" w:rsidRDefault="00501AEC" w:rsidP="00025386">
      <w:pPr>
        <w:spacing w:after="0" w:line="240" w:lineRule="auto"/>
      </w:pPr>
      <w:r>
        <w:separator/>
      </w:r>
    </w:p>
  </w:endnote>
  <w:endnote w:type="continuationSeparator" w:id="0">
    <w:p w14:paraId="030A70E3" w14:textId="77777777" w:rsidR="00501AEC" w:rsidRDefault="00501A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86D4F" w14:textId="77777777" w:rsidR="00F00CC1" w:rsidRDefault="00F00C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7F17F" w14:textId="77777777" w:rsidR="00025386" w:rsidRPr="004658E9" w:rsidRDefault="00025386" w:rsidP="004658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36141" w14:textId="77777777" w:rsidR="00F00CC1" w:rsidRDefault="00F00C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E759D" w14:textId="77777777" w:rsidR="00501AEC" w:rsidRDefault="00501AEC" w:rsidP="00025386">
      <w:pPr>
        <w:spacing w:after="0" w:line="240" w:lineRule="auto"/>
      </w:pPr>
      <w:r>
        <w:separator/>
      </w:r>
    </w:p>
  </w:footnote>
  <w:footnote w:type="continuationSeparator" w:id="0">
    <w:p w14:paraId="40E9A7DD" w14:textId="77777777" w:rsidR="00501AEC" w:rsidRDefault="00501A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42568" w14:textId="77777777" w:rsidR="00F00CC1" w:rsidRDefault="00F00C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47441" w14:textId="77777777" w:rsidR="00F00CC1" w:rsidRDefault="00F00C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E1530" w14:textId="77777777" w:rsidR="00F00CC1" w:rsidRDefault="00F00C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AEC"/>
    <w:rsid w:val="00025386"/>
    <w:rsid w:val="000423B9"/>
    <w:rsid w:val="00084786"/>
    <w:rsid w:val="0016158F"/>
    <w:rsid w:val="001C2314"/>
    <w:rsid w:val="00213980"/>
    <w:rsid w:val="002401AE"/>
    <w:rsid w:val="004374F2"/>
    <w:rsid w:val="00460705"/>
    <w:rsid w:val="004658E9"/>
    <w:rsid w:val="00485239"/>
    <w:rsid w:val="004E27D7"/>
    <w:rsid w:val="00501AEC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676"/>
    <w:rsid w:val="00E67109"/>
    <w:rsid w:val="00E86D3B"/>
    <w:rsid w:val="00EF3368"/>
    <w:rsid w:val="00F00CC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46BE1"/>
  <w15:chartTrackingRefBased/>
  <w15:docId w15:val="{77C5F590-1EBB-456C-9CDB-18449D06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2021-12-06T10:04:00Z</dcterms:created>
  <dcterms:modified xsi:type="dcterms:W3CDTF">2021-12-06T10:04:00Z</dcterms:modified>
</cp:coreProperties>
</file>