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C011B" w14:textId="4F809D85" w:rsidR="006676AE" w:rsidRPr="00283642" w:rsidRDefault="006676AE" w:rsidP="006676AE">
      <w:pPr>
        <w:pStyle w:val="Nagwek4"/>
        <w:rPr>
          <w:b/>
          <w:i w:val="0"/>
          <w:sz w:val="22"/>
          <w:szCs w:val="22"/>
        </w:rPr>
      </w:pPr>
      <w:r w:rsidRPr="00283642">
        <w:rPr>
          <w:b/>
          <w:i w:val="0"/>
          <w:sz w:val="22"/>
          <w:szCs w:val="22"/>
        </w:rPr>
        <w:t xml:space="preserve">Załącznik nr </w:t>
      </w:r>
      <w:r w:rsidR="00283642" w:rsidRPr="00283642">
        <w:rPr>
          <w:b/>
          <w:i w:val="0"/>
          <w:sz w:val="22"/>
          <w:szCs w:val="22"/>
        </w:rPr>
        <w:t>2</w:t>
      </w:r>
      <w:r w:rsidR="00B36ABD" w:rsidRPr="00283642">
        <w:rPr>
          <w:b/>
          <w:i w:val="0"/>
          <w:sz w:val="22"/>
          <w:szCs w:val="22"/>
        </w:rPr>
        <w:t xml:space="preserve"> do SWZ</w:t>
      </w:r>
    </w:p>
    <w:p w14:paraId="47F31BAF" w14:textId="77777777" w:rsidR="005103B9" w:rsidRDefault="005103B9" w:rsidP="005103B9">
      <w:pPr>
        <w:spacing w:after="0" w:line="480" w:lineRule="auto"/>
        <w:rPr>
          <w:b/>
        </w:rPr>
      </w:pPr>
    </w:p>
    <w:p w14:paraId="5479EF3A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82799" w:rsidRPr="00182799">
        <w:rPr>
          <w:rFonts w:ascii="Times New Roman" w:hAnsi="Times New Roman"/>
          <w:b/>
        </w:rPr>
        <w:t>ZP.271.41.2021</w:t>
      </w:r>
    </w:p>
    <w:p w14:paraId="64DB5810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DCE4F67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2799" w:rsidRPr="00182799">
        <w:rPr>
          <w:sz w:val="22"/>
          <w:szCs w:val="22"/>
        </w:rPr>
        <w:t>GMINA NIEPOŁOMICE</w:t>
      </w:r>
    </w:p>
    <w:p w14:paraId="7EC90A57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2799" w:rsidRPr="00182799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182799" w:rsidRPr="00182799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019EA957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82799" w:rsidRPr="00182799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182799" w:rsidRPr="00182799">
        <w:rPr>
          <w:sz w:val="22"/>
          <w:szCs w:val="22"/>
        </w:rPr>
        <w:t>Niepołomice</w:t>
      </w:r>
    </w:p>
    <w:p w14:paraId="3ED31A4A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3A45EC0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3D3D73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40F3852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9475FBD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230AF34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0BE13B0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70630CF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38B684B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62CB8B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82799" w:rsidRPr="00110593" w14:paraId="33B0B284" w14:textId="77777777" w:rsidTr="00D628B7">
        <w:tc>
          <w:tcPr>
            <w:tcW w:w="9212" w:type="dxa"/>
            <w:shd w:val="clear" w:color="auto" w:fill="D9D9D9"/>
          </w:tcPr>
          <w:p w14:paraId="6CB762E0" w14:textId="77777777" w:rsidR="00182799" w:rsidRPr="00110593" w:rsidRDefault="00182799" w:rsidP="00D628B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2592B20" w14:textId="77777777" w:rsidR="00182799" w:rsidRPr="00110593" w:rsidRDefault="00182799" w:rsidP="00D628B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82799">
              <w:rPr>
                <w:rFonts w:ascii="Times New Roman" w:hAnsi="Times New Roman"/>
              </w:rPr>
              <w:t>(</w:t>
            </w:r>
            <w:proofErr w:type="spellStart"/>
            <w:r w:rsidRPr="00182799">
              <w:rPr>
                <w:rFonts w:ascii="Times New Roman" w:hAnsi="Times New Roman"/>
              </w:rPr>
              <w:t>t.j</w:t>
            </w:r>
            <w:proofErr w:type="spellEnd"/>
            <w:r w:rsidRPr="00182799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41D85F4A" w14:textId="77777777" w:rsidR="00182799" w:rsidRPr="00110593" w:rsidRDefault="00182799" w:rsidP="00D628B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4CC6C9B" w14:textId="77777777" w:rsidR="00182799" w:rsidRPr="00110593" w:rsidRDefault="00182799" w:rsidP="00D628B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16F3E2A" w14:textId="77777777" w:rsidR="00182799" w:rsidRPr="00110593" w:rsidRDefault="00182799" w:rsidP="00D628B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CBD42F4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3BE4BAE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66A1F29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82799" w:rsidRPr="00182799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403A56A4" w14:textId="77777777" w:rsidR="005434B3" w:rsidRDefault="0018279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182799">
        <w:rPr>
          <w:rFonts w:ascii="Times New Roman" w:hAnsi="Times New Roman"/>
          <w:b/>
        </w:rPr>
        <w:t>Usługa cateringowa polegająca na przygotowywaniu i dostarczaniu dwudaniowych obiadów dla klientów MGOPS w Niepołomicach.</w:t>
      </w:r>
    </w:p>
    <w:p w14:paraId="191A96E4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C1B5CFB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30CACCD8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F215521" w14:textId="77777777" w:rsidR="00710937" w:rsidRPr="00292198" w:rsidRDefault="00710937" w:rsidP="005E24AA">
      <w:pPr>
        <w:rPr>
          <w:rFonts w:ascii="Times New Roman" w:hAnsi="Times New Roman"/>
        </w:rPr>
      </w:pPr>
    </w:p>
    <w:p w14:paraId="6CCBCAF2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1359EC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118EB51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4087704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23CAA035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F70DD3C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E40152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11354F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DAE9D8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EDF420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5F4E0A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E5C60C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8F8BB62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C0CB35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96E54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A4A2E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82799" w:rsidRPr="00D2702A" w14:paraId="382E984B" w14:textId="77777777" w:rsidTr="00D628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0D42" w14:textId="3A469D26" w:rsidR="00182799" w:rsidRPr="00D2702A" w:rsidRDefault="001546A7" w:rsidP="00D628B7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B844E" w14:textId="77777777" w:rsidR="00182799" w:rsidRPr="00D2702A" w:rsidRDefault="00182799" w:rsidP="00D628B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18279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8CF6A52" w14:textId="72865192" w:rsidR="00182799" w:rsidRPr="00D2702A" w:rsidRDefault="000504FC" w:rsidP="00D628B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504FC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 Zamawiający uzna warunek za spełniony gdy wykonawca udokumentuje, że w okresie ostatnich trzech lat przed upływem terminu składania ofert,  a jeśli okres prowadzenia działalności jest krótszy w tym okresie  wykonał lub wykonuje  usługę polegającą na żywieniu zbiorowym wraz z wydaniem posiłków obiadowych, o wartości nie mniejszej niż 50.000,00 zł brutto. Na wartość 50 tysięcy może składać się nie więcej niż jedna usługa.</w:t>
            </w:r>
          </w:p>
        </w:tc>
      </w:tr>
    </w:tbl>
    <w:p w14:paraId="6E953A2D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6DE5D4B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51F7BBB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3DA6E67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DCA4B79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4BE239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D675DD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18918F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38EA2BA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79965" w14:textId="77777777" w:rsidR="003D0F5B" w:rsidRDefault="003D0F5B" w:rsidP="0038231F">
      <w:pPr>
        <w:spacing w:after="0" w:line="240" w:lineRule="auto"/>
      </w:pPr>
      <w:r>
        <w:separator/>
      </w:r>
    </w:p>
  </w:endnote>
  <w:endnote w:type="continuationSeparator" w:id="0">
    <w:p w14:paraId="68DDBCE6" w14:textId="77777777" w:rsidR="003D0F5B" w:rsidRDefault="003D0F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0D0A6" w14:textId="77777777" w:rsidR="00182799" w:rsidRDefault="001827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3656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75A5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49F45" w14:textId="77777777" w:rsidR="00182799" w:rsidRDefault="001827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596DC" w14:textId="77777777" w:rsidR="003D0F5B" w:rsidRDefault="003D0F5B" w:rsidP="0038231F">
      <w:pPr>
        <w:spacing w:after="0" w:line="240" w:lineRule="auto"/>
      </w:pPr>
      <w:r>
        <w:separator/>
      </w:r>
    </w:p>
  </w:footnote>
  <w:footnote w:type="continuationSeparator" w:id="0">
    <w:p w14:paraId="0307D64A" w14:textId="77777777" w:rsidR="003D0F5B" w:rsidRDefault="003D0F5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38A68" w14:textId="77777777" w:rsidR="00182799" w:rsidRDefault="001827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DA677" w14:textId="77777777" w:rsidR="00182799" w:rsidRDefault="001827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7BB9" w14:textId="77777777" w:rsidR="00182799" w:rsidRDefault="001827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F5B"/>
    <w:rsid w:val="00023477"/>
    <w:rsid w:val="000247FF"/>
    <w:rsid w:val="00025C8D"/>
    <w:rsid w:val="000303EE"/>
    <w:rsid w:val="000504FC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546A7"/>
    <w:rsid w:val="00160A7A"/>
    <w:rsid w:val="00182799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3642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D0F5B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EE7C1"/>
  <w15:docId w15:val="{B4856747-1E4B-49D1-BD93-A1B391413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2021-12-06T10:03:00Z</dcterms:created>
  <dcterms:modified xsi:type="dcterms:W3CDTF">2021-12-06T10:03:00Z</dcterms:modified>
</cp:coreProperties>
</file>