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7445EA" w:rsidP="00EB1359">
      <w:pPr>
        <w:spacing w:after="240"/>
        <w:jc w:val="right"/>
        <w:rPr>
          <w:sz w:val="22"/>
          <w:szCs w:val="22"/>
        </w:rPr>
      </w:pPr>
      <w:r w:rsidRPr="007445E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7445EA">
        <w:rPr>
          <w:sz w:val="22"/>
          <w:szCs w:val="22"/>
        </w:rPr>
        <w:t>2021-</w:t>
      </w:r>
      <w:r w:rsidR="00B62CEC">
        <w:rPr>
          <w:sz w:val="22"/>
          <w:szCs w:val="22"/>
        </w:rPr>
        <w:t>12</w:t>
      </w:r>
      <w:r w:rsidRPr="007445EA">
        <w:rPr>
          <w:sz w:val="22"/>
          <w:szCs w:val="22"/>
        </w:rPr>
        <w:t>-</w:t>
      </w:r>
      <w:r w:rsidR="00C1750A">
        <w:rPr>
          <w:sz w:val="22"/>
          <w:szCs w:val="22"/>
        </w:rPr>
        <w:t>06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7445EA" w:rsidRPr="007445EA" w:rsidRDefault="007445EA" w:rsidP="00EB1359">
      <w:pPr>
        <w:spacing w:after="40"/>
        <w:rPr>
          <w:b/>
          <w:bCs/>
          <w:sz w:val="22"/>
          <w:szCs w:val="22"/>
        </w:rPr>
      </w:pPr>
      <w:r w:rsidRPr="007445EA">
        <w:rPr>
          <w:b/>
          <w:bCs/>
          <w:sz w:val="22"/>
          <w:szCs w:val="22"/>
        </w:rPr>
        <w:t>Szpital Miejski Specjalistyczny</w:t>
      </w:r>
    </w:p>
    <w:p w:rsidR="007445EA" w:rsidRPr="007445EA" w:rsidRDefault="007445EA" w:rsidP="00EB1359">
      <w:pPr>
        <w:spacing w:after="40"/>
        <w:rPr>
          <w:b/>
          <w:bCs/>
          <w:sz w:val="22"/>
          <w:szCs w:val="22"/>
        </w:rPr>
      </w:pPr>
      <w:r w:rsidRPr="007445EA">
        <w:rPr>
          <w:b/>
          <w:bCs/>
          <w:sz w:val="22"/>
          <w:szCs w:val="22"/>
        </w:rPr>
        <w:t>im. Gabriela Narutowicza w Krakowie</w:t>
      </w:r>
    </w:p>
    <w:p w:rsidR="00EB1359" w:rsidRPr="003261E7" w:rsidRDefault="007445EA" w:rsidP="00EB1359">
      <w:pPr>
        <w:rPr>
          <w:sz w:val="22"/>
          <w:szCs w:val="22"/>
        </w:rPr>
      </w:pPr>
      <w:r w:rsidRPr="007445EA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7445EA">
        <w:rPr>
          <w:sz w:val="22"/>
          <w:szCs w:val="22"/>
        </w:rPr>
        <w:t>35-37</w:t>
      </w:r>
    </w:p>
    <w:p w:rsidR="00EB1359" w:rsidRPr="003261E7" w:rsidRDefault="007445EA" w:rsidP="00EB1359">
      <w:pPr>
        <w:rPr>
          <w:sz w:val="22"/>
          <w:szCs w:val="22"/>
        </w:rPr>
      </w:pPr>
      <w:r w:rsidRPr="007445EA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7445EA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FF2C38">
        <w:rPr>
          <w:b/>
          <w:sz w:val="28"/>
          <w:szCs w:val="24"/>
        </w:rPr>
        <w:t xml:space="preserve"> w zadaniu </w:t>
      </w:r>
      <w:r w:rsidR="00B62CEC">
        <w:rPr>
          <w:b/>
          <w:sz w:val="28"/>
          <w:szCs w:val="24"/>
        </w:rPr>
        <w:t>2, 6, 7, 8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445EA" w:rsidRPr="003261E7" w:rsidTr="004A1984">
        <w:trPr>
          <w:trHeight w:val="638"/>
        </w:trPr>
        <w:tc>
          <w:tcPr>
            <w:tcW w:w="959" w:type="dxa"/>
            <w:shd w:val="clear" w:color="auto" w:fill="auto"/>
          </w:tcPr>
          <w:p w:rsidR="007445EA" w:rsidRPr="003261E7" w:rsidRDefault="007445EA" w:rsidP="004A19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45EA" w:rsidRPr="003261E7" w:rsidRDefault="007445EA" w:rsidP="004A19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445EA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445EA">
              <w:rPr>
                <w:b/>
                <w:bCs/>
                <w:sz w:val="22"/>
                <w:szCs w:val="22"/>
              </w:rPr>
              <w:t>Zakup i dostawa implantów ortopedycznych II</w:t>
            </w:r>
            <w:r w:rsidR="00B62CEC">
              <w:rPr>
                <w:b/>
                <w:bCs/>
                <w:sz w:val="22"/>
                <w:szCs w:val="22"/>
              </w:rPr>
              <w:t>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445EA">
              <w:rPr>
                <w:b/>
                <w:sz w:val="22"/>
                <w:szCs w:val="22"/>
              </w:rPr>
              <w:t>ZP/</w:t>
            </w:r>
            <w:r w:rsidR="00B62CEC">
              <w:rPr>
                <w:b/>
                <w:sz w:val="22"/>
                <w:szCs w:val="22"/>
              </w:rPr>
              <w:t>45</w:t>
            </w:r>
            <w:r w:rsidRPr="007445EA">
              <w:rPr>
                <w:b/>
                <w:sz w:val="22"/>
                <w:szCs w:val="22"/>
              </w:rPr>
              <w:t>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445EA" w:rsidRPr="007445EA">
        <w:rPr>
          <w:sz w:val="22"/>
          <w:szCs w:val="22"/>
        </w:rPr>
        <w:t>(</w:t>
      </w:r>
      <w:proofErr w:type="spellStart"/>
      <w:r w:rsidR="007445EA" w:rsidRPr="007445EA">
        <w:rPr>
          <w:sz w:val="22"/>
          <w:szCs w:val="22"/>
        </w:rPr>
        <w:t>t.j</w:t>
      </w:r>
      <w:proofErr w:type="spellEnd"/>
      <w:r w:rsidR="007445EA" w:rsidRPr="007445EA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445EA" w:rsidRPr="00EB1359" w:rsidTr="004A198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EA" w:rsidRPr="00710915" w:rsidRDefault="00B62CEC" w:rsidP="004A19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5EA" w:rsidRPr="00EB1359" w:rsidRDefault="007445EA" w:rsidP="004A19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445EA">
              <w:rPr>
                <w:b/>
                <w:sz w:val="22"/>
                <w:szCs w:val="22"/>
              </w:rPr>
              <w:t xml:space="preserve">Pakiet </w:t>
            </w:r>
            <w:r w:rsidR="00B62CEC">
              <w:rPr>
                <w:b/>
                <w:sz w:val="22"/>
                <w:szCs w:val="22"/>
              </w:rPr>
              <w:t>2</w:t>
            </w:r>
            <w:r w:rsidRPr="007445EA">
              <w:rPr>
                <w:b/>
                <w:sz w:val="22"/>
                <w:szCs w:val="22"/>
              </w:rPr>
              <w:t xml:space="preserve"> - Rekonstrukcja ACL</w:t>
            </w:r>
          </w:p>
          <w:p w:rsidR="007445EA" w:rsidRDefault="007445EA" w:rsidP="00310FB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310FB5">
              <w:rPr>
                <w:sz w:val="22"/>
                <w:szCs w:val="22"/>
              </w:rPr>
              <w:t xml:space="preserve"> art. 255 pkt 1 – nie złożono w postępowaniu żadnej oferty.</w:t>
            </w:r>
          </w:p>
          <w:p w:rsidR="007445EA" w:rsidRDefault="007445EA" w:rsidP="004A19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310FB5">
              <w:rPr>
                <w:sz w:val="22"/>
                <w:szCs w:val="22"/>
              </w:rPr>
              <w:t xml:space="preserve"> </w:t>
            </w:r>
            <w:r w:rsidR="00310FB5" w:rsidRPr="00310FB5">
              <w:rPr>
                <w:sz w:val="22"/>
                <w:szCs w:val="22"/>
              </w:rPr>
              <w:t xml:space="preserve">Nie </w:t>
            </w:r>
            <w:r w:rsidR="00B62CEC" w:rsidRPr="00310FB5">
              <w:rPr>
                <w:sz w:val="22"/>
                <w:szCs w:val="22"/>
              </w:rPr>
              <w:t>złożono</w:t>
            </w:r>
            <w:r w:rsidR="00310FB5" w:rsidRPr="00310FB5">
              <w:rPr>
                <w:sz w:val="22"/>
                <w:szCs w:val="22"/>
              </w:rPr>
              <w:t xml:space="preserve"> żadnej oferty w postępowaniu.</w:t>
            </w:r>
          </w:p>
          <w:p w:rsidR="007445EA" w:rsidRPr="00EB1359" w:rsidRDefault="007445EA" w:rsidP="004A1984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B62CEC" w:rsidRPr="00EB1359" w:rsidTr="004A198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EC" w:rsidRDefault="00B62CEC" w:rsidP="004A19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550" w:rsidRDefault="00B62CEC" w:rsidP="00B62CEC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7445EA">
              <w:rPr>
                <w:b/>
                <w:sz w:val="22"/>
                <w:szCs w:val="22"/>
              </w:rPr>
              <w:t xml:space="preserve">Pakiet </w:t>
            </w:r>
            <w:r>
              <w:rPr>
                <w:b/>
                <w:sz w:val="22"/>
                <w:szCs w:val="22"/>
              </w:rPr>
              <w:t>6</w:t>
            </w:r>
            <w:r w:rsidRPr="007445EA">
              <w:rPr>
                <w:b/>
                <w:sz w:val="22"/>
                <w:szCs w:val="22"/>
              </w:rPr>
              <w:t xml:space="preserve"> -</w:t>
            </w:r>
            <w:r w:rsidR="00371550" w:rsidRPr="00371550">
              <w:rPr>
                <w:b/>
                <w:sz w:val="22"/>
                <w:szCs w:val="22"/>
              </w:rPr>
              <w:t xml:space="preserve"> Zestaw do rekonstrukcji więzadła krzyżowego</w:t>
            </w:r>
          </w:p>
          <w:p w:rsidR="00B62CEC" w:rsidRDefault="00B62CEC" w:rsidP="00B62C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 art. 255 pkt 1 – nie złożono w postępowaniu żadnej oferty.</w:t>
            </w:r>
          </w:p>
          <w:p w:rsidR="00B62CEC" w:rsidRDefault="00B62CEC" w:rsidP="00B62C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310FB5">
              <w:rPr>
                <w:sz w:val="22"/>
                <w:szCs w:val="22"/>
              </w:rPr>
              <w:t>Nie złożono żadnej oferty w postępowaniu.</w:t>
            </w:r>
          </w:p>
          <w:p w:rsidR="00B62CEC" w:rsidRPr="007445EA" w:rsidRDefault="00B62CEC" w:rsidP="004A19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="00B62CEC" w:rsidRPr="00EB1359" w:rsidTr="004A198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EC" w:rsidRDefault="00B62CEC" w:rsidP="004A19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EC" w:rsidRPr="00EB1359" w:rsidRDefault="00B62CEC" w:rsidP="00B62CE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445EA">
              <w:rPr>
                <w:b/>
                <w:sz w:val="22"/>
                <w:szCs w:val="22"/>
              </w:rPr>
              <w:t xml:space="preserve">Pakiet </w:t>
            </w:r>
            <w:r w:rsidR="00371550">
              <w:rPr>
                <w:b/>
                <w:sz w:val="22"/>
                <w:szCs w:val="22"/>
              </w:rPr>
              <w:t>7</w:t>
            </w:r>
            <w:r w:rsidRPr="007445EA">
              <w:rPr>
                <w:b/>
                <w:sz w:val="22"/>
                <w:szCs w:val="22"/>
              </w:rPr>
              <w:t xml:space="preserve"> - </w:t>
            </w:r>
            <w:r w:rsidR="00371550" w:rsidRPr="00371550">
              <w:rPr>
                <w:b/>
                <w:sz w:val="22"/>
                <w:szCs w:val="22"/>
              </w:rPr>
              <w:t>Proteza silikonowa ścięgna</w:t>
            </w:r>
          </w:p>
          <w:p w:rsidR="00B62CEC" w:rsidRDefault="00B62CEC" w:rsidP="00B62C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 art. 255 pkt 1 – nie złożono w postępowaniu żadnej oferty.</w:t>
            </w:r>
          </w:p>
          <w:p w:rsidR="00B62CEC" w:rsidRDefault="00B62CEC" w:rsidP="00B62C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310FB5">
              <w:rPr>
                <w:sz w:val="22"/>
                <w:szCs w:val="22"/>
              </w:rPr>
              <w:t>Nie złożono żadnej oferty w postępowaniu.</w:t>
            </w:r>
          </w:p>
          <w:p w:rsidR="00B62CEC" w:rsidRPr="007445EA" w:rsidRDefault="00B62CEC" w:rsidP="004A19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="00B62CEC" w:rsidRPr="00EB1359" w:rsidTr="004A198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EC" w:rsidRDefault="00B62CEC" w:rsidP="004A19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EC" w:rsidRPr="00EB1359" w:rsidRDefault="00B62CEC" w:rsidP="00B62CE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445EA">
              <w:rPr>
                <w:b/>
                <w:sz w:val="22"/>
                <w:szCs w:val="22"/>
              </w:rPr>
              <w:t xml:space="preserve">Pakiet </w:t>
            </w:r>
            <w:r w:rsidR="00371550">
              <w:rPr>
                <w:b/>
                <w:sz w:val="22"/>
                <w:szCs w:val="22"/>
              </w:rPr>
              <w:t>8</w:t>
            </w:r>
            <w:r w:rsidRPr="007445EA">
              <w:rPr>
                <w:b/>
                <w:sz w:val="22"/>
                <w:szCs w:val="22"/>
              </w:rPr>
              <w:t xml:space="preserve"> - </w:t>
            </w:r>
            <w:r w:rsidR="00371550" w:rsidRPr="00371550">
              <w:rPr>
                <w:b/>
                <w:sz w:val="22"/>
                <w:szCs w:val="22"/>
              </w:rPr>
              <w:t>Płytki i wkręty stalowe do zespolenia złamań</w:t>
            </w:r>
          </w:p>
          <w:p w:rsidR="00B62CEC" w:rsidRDefault="00B62CEC" w:rsidP="00B62C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 art. 255 pkt 1 – nie złożono w postępowaniu żadnej oferty.</w:t>
            </w:r>
          </w:p>
          <w:p w:rsidR="00B62CEC" w:rsidRDefault="00B62CEC" w:rsidP="00B62C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310FB5">
              <w:rPr>
                <w:sz w:val="22"/>
                <w:szCs w:val="22"/>
              </w:rPr>
              <w:t>Nie złożono żadnej oferty w postępowaniu.</w:t>
            </w:r>
          </w:p>
          <w:p w:rsidR="00B62CEC" w:rsidRPr="007445EA" w:rsidRDefault="00B62CEC" w:rsidP="004A19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010B31" w:rsidRDefault="00010B31" w:rsidP="00310FB5">
      <w:pPr>
        <w:pStyle w:val="Tekstpodstawowy"/>
        <w:spacing w:before="480" w:line="276" w:lineRule="auto"/>
        <w:ind w:left="3119" w:firstLine="425"/>
        <w:jc w:val="right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5EA" w:rsidRDefault="007445EA" w:rsidP="007445EA">
      <w:r>
        <w:separator/>
      </w:r>
    </w:p>
  </w:endnote>
  <w:endnote w:type="continuationSeparator" w:id="0">
    <w:p w:rsidR="007445EA" w:rsidRDefault="007445EA" w:rsidP="0074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5EA" w:rsidRDefault="007445EA" w:rsidP="007445EA">
      <w:r>
        <w:separator/>
      </w:r>
    </w:p>
  </w:footnote>
  <w:footnote w:type="continuationSeparator" w:id="0">
    <w:p w:rsidR="007445EA" w:rsidRDefault="007445EA" w:rsidP="0074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A" w:rsidRDefault="007445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7D5"/>
    <w:rsid w:val="00010B31"/>
    <w:rsid w:val="00104963"/>
    <w:rsid w:val="00150F65"/>
    <w:rsid w:val="00310FB5"/>
    <w:rsid w:val="00371550"/>
    <w:rsid w:val="006D1F31"/>
    <w:rsid w:val="007445EA"/>
    <w:rsid w:val="00823326"/>
    <w:rsid w:val="00856A3E"/>
    <w:rsid w:val="00894412"/>
    <w:rsid w:val="009462DF"/>
    <w:rsid w:val="009500EB"/>
    <w:rsid w:val="00993EFC"/>
    <w:rsid w:val="00AB3E72"/>
    <w:rsid w:val="00AC1A4B"/>
    <w:rsid w:val="00AC37D5"/>
    <w:rsid w:val="00B62CEC"/>
    <w:rsid w:val="00C1750A"/>
    <w:rsid w:val="00D41670"/>
    <w:rsid w:val="00D44D12"/>
    <w:rsid w:val="00E403D2"/>
    <w:rsid w:val="00E742E3"/>
    <w:rsid w:val="00EB1359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74988"/>
  <w15:chartTrackingRefBased/>
  <w15:docId w15:val="{44684560-EEF2-40AC-A8A9-0328A018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445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44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207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2021-11-30T12:21:00Z</cp:lastPrinted>
  <dcterms:created xsi:type="dcterms:W3CDTF">2021-11-30T12:16:00Z</dcterms:created>
  <dcterms:modified xsi:type="dcterms:W3CDTF">2021-12-06T13:09:00Z</dcterms:modified>
</cp:coreProperties>
</file>