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EC2FE" w14:textId="0841BF8F" w:rsidR="00DF3410" w:rsidRPr="001905D5" w:rsidRDefault="00DF3410" w:rsidP="00DF3410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704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6A4B39C7" w14:textId="77777777" w:rsidR="00DF3410" w:rsidRPr="001905D5" w:rsidRDefault="00DF3410" w:rsidP="00DF3410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2F46746" w14:textId="77777777" w:rsidR="00DF3410" w:rsidRPr="001905D5" w:rsidRDefault="00DF3410" w:rsidP="00DF341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552ADC6B" w14:textId="77777777" w:rsidR="00DF3410" w:rsidRPr="001905D5" w:rsidRDefault="00DF3410" w:rsidP="00DF341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6856D59A" w14:textId="77777777" w:rsidR="00DF3410" w:rsidRPr="001905D5" w:rsidRDefault="00DF3410" w:rsidP="00DF341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664D61E4" w14:textId="77777777" w:rsidR="00DF3410" w:rsidRPr="001905D5" w:rsidRDefault="00DF3410" w:rsidP="00DF341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1B145B7" w14:textId="77777777" w:rsidR="00DF3410" w:rsidRPr="001905D5" w:rsidRDefault="00DF3410" w:rsidP="00DF341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8CC47CF" w14:textId="77777777" w:rsidR="00DF3410" w:rsidRPr="001905D5" w:rsidRDefault="00DF3410" w:rsidP="00DF341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5FEBB13B" w14:textId="77777777" w:rsidR="00DF3410" w:rsidRPr="001905D5" w:rsidRDefault="00DF3410" w:rsidP="00DF3410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6FFB06E3" w14:textId="77777777" w:rsidR="00DF3410" w:rsidRPr="001905D5" w:rsidRDefault="00DF3410" w:rsidP="00DF3410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C44263C" w14:textId="77777777" w:rsidR="00DF3410" w:rsidRPr="001905D5" w:rsidRDefault="00DF3410" w:rsidP="00DF341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D7B7156" w14:textId="77777777" w:rsidR="00DF3410" w:rsidRPr="001905D5" w:rsidRDefault="00DF3410" w:rsidP="00DF3410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3B7CA27" w14:textId="77777777" w:rsidR="00DF3410" w:rsidRDefault="00DF3410" w:rsidP="00DF3410">
      <w:pPr>
        <w:spacing w:line="254" w:lineRule="auto"/>
        <w:rPr>
          <w:rFonts w:ascii="Arial" w:hAnsi="Arial" w:cs="Arial"/>
        </w:rPr>
      </w:pPr>
    </w:p>
    <w:p w14:paraId="6CD3392B" w14:textId="77777777" w:rsidR="00DF3410" w:rsidRPr="003A114E" w:rsidRDefault="00DF3410" w:rsidP="00DF341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7E452253" w14:textId="77777777" w:rsidR="00DF3410" w:rsidRPr="003A114E" w:rsidRDefault="00DF3410" w:rsidP="00DF341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3D42C629" w14:textId="77777777" w:rsidR="00DF3410" w:rsidRPr="003A114E" w:rsidRDefault="00DF3410" w:rsidP="00DF341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5B8DE0C" w14:textId="77777777" w:rsidR="00DF3410" w:rsidRPr="003A114E" w:rsidRDefault="00DF3410" w:rsidP="00DF3410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02B5351" w14:textId="302767DE" w:rsidR="00DF3410" w:rsidRDefault="00DF3410" w:rsidP="00DF3410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17C07" w:rsidRPr="00A2779D">
        <w:rPr>
          <w:b/>
        </w:rPr>
        <w:t xml:space="preserve">Dostawa urządzenia wielofunkcyjnego do pomiarów właściwości fizykochemicznych roztworów dla </w:t>
      </w:r>
      <w:proofErr w:type="spellStart"/>
      <w:r w:rsidR="00A17C07" w:rsidRPr="00A2779D">
        <w:rPr>
          <w:b/>
        </w:rPr>
        <w:t>WIMiC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704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792825E9" w14:textId="77777777" w:rsidR="00DF3410" w:rsidRPr="003A114E" w:rsidRDefault="00DF3410" w:rsidP="00DF3410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4435388" w14:textId="77777777" w:rsidR="00DF3410" w:rsidRPr="003A114E" w:rsidRDefault="00DF3410" w:rsidP="00DF341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5E853DB" w14:textId="77777777" w:rsidR="00DF3410" w:rsidRDefault="00DF3410" w:rsidP="00DF341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CE5F563" w14:textId="77777777" w:rsidR="00DF3410" w:rsidRPr="003A114E" w:rsidRDefault="00DF3410" w:rsidP="00DF3410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4D03C87B" w14:textId="77777777" w:rsidR="00DF3410" w:rsidRPr="001905D5" w:rsidRDefault="00DF3410" w:rsidP="00DF341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52EF7B8" w14:textId="77777777" w:rsidR="00DF3410" w:rsidRPr="001905D5" w:rsidRDefault="00DF3410" w:rsidP="00DF34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5E209F0" w14:textId="77777777" w:rsidR="00DF3410" w:rsidRPr="001905D5" w:rsidRDefault="00DF3410" w:rsidP="00DF34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1BA40997" w14:textId="77777777" w:rsidR="00DF3410" w:rsidRPr="001905D5" w:rsidRDefault="00DF3410" w:rsidP="00DF341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7F10B1AE" w14:textId="77777777" w:rsidR="00DF3410" w:rsidRDefault="00DF3410" w:rsidP="00DF34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E7D5985" w14:textId="77777777" w:rsidR="00DF3410" w:rsidRDefault="00DF3410" w:rsidP="00DF34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9E02026" w14:textId="77777777" w:rsidR="00DF3410" w:rsidRPr="001905D5" w:rsidRDefault="00DF3410" w:rsidP="00DF341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63E5407" w14:textId="77777777" w:rsidR="00DF3410" w:rsidRPr="00423B06" w:rsidRDefault="00DF3410" w:rsidP="00DF341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02A84E8" w14:textId="77777777" w:rsidR="00DF3410" w:rsidRDefault="00DF3410" w:rsidP="00DF341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A39957D" w14:textId="77777777" w:rsidR="00DF3410" w:rsidRDefault="00DF3410" w:rsidP="00DF341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E28DB1D" w14:textId="77777777" w:rsidR="00DF3410" w:rsidRDefault="00DF3410" w:rsidP="00DF341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06AC74B" w14:textId="77777777" w:rsidR="00DF3410" w:rsidRDefault="00DF3410" w:rsidP="00DF3410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B6C6754" w14:textId="77777777" w:rsidR="00DF3410" w:rsidRDefault="00DF3410" w:rsidP="00DF3410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68C4EE9C" w14:textId="77777777" w:rsidR="00DF3410" w:rsidRDefault="00DF3410" w:rsidP="00DF3410"/>
    <w:p w14:paraId="6602C27E" w14:textId="77777777" w:rsidR="00DF3410" w:rsidRPr="00172561" w:rsidRDefault="00DF3410" w:rsidP="00DF3410"/>
    <w:p w14:paraId="12EC443A" w14:textId="77777777" w:rsidR="00DF3410" w:rsidRPr="00D363BA" w:rsidRDefault="00DF3410" w:rsidP="00DF3410"/>
    <w:p w14:paraId="0D02207E" w14:textId="77777777" w:rsidR="00DF3410" w:rsidRPr="00634AD0" w:rsidRDefault="00DF3410" w:rsidP="00DF3410"/>
    <w:p w14:paraId="25A536D3" w14:textId="77777777" w:rsidR="00DF3410" w:rsidRPr="000A70CB" w:rsidRDefault="00DF3410" w:rsidP="00DF3410"/>
    <w:p w14:paraId="4E350735" w14:textId="77777777" w:rsidR="00DF3410" w:rsidRPr="00F217F6" w:rsidRDefault="00DF3410" w:rsidP="00DF3410"/>
    <w:p w14:paraId="63624BD3" w14:textId="77777777" w:rsidR="00DF3410" w:rsidRPr="001D2720" w:rsidRDefault="00DF3410" w:rsidP="00DF3410"/>
    <w:p w14:paraId="4D03DA1C" w14:textId="77777777" w:rsidR="00DF3410" w:rsidRPr="00E35D16" w:rsidRDefault="00DF3410" w:rsidP="00DF3410"/>
    <w:p w14:paraId="27D332B3" w14:textId="77777777" w:rsidR="00DF3410" w:rsidRPr="00E55A1A" w:rsidRDefault="00DF3410" w:rsidP="00DF3410"/>
    <w:p w14:paraId="6C4CBE4A" w14:textId="77777777" w:rsidR="00DF3410" w:rsidRPr="00492E28" w:rsidRDefault="00DF3410" w:rsidP="00DF3410"/>
    <w:p w14:paraId="609AA000" w14:textId="77777777" w:rsidR="005103B9" w:rsidRPr="00806550" w:rsidRDefault="005103B9" w:rsidP="00806550"/>
    <w:sectPr w:rsidR="005103B9" w:rsidRPr="0080655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318CC" w14:textId="77777777" w:rsidR="00C85E3D" w:rsidRDefault="00C85E3D" w:rsidP="0038231F">
      <w:pPr>
        <w:spacing w:after="0" w:line="240" w:lineRule="auto"/>
      </w:pPr>
      <w:r>
        <w:separator/>
      </w:r>
    </w:p>
  </w:endnote>
  <w:endnote w:type="continuationSeparator" w:id="0">
    <w:p w14:paraId="66280EF0" w14:textId="77777777" w:rsidR="00C85E3D" w:rsidRDefault="00C85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E1BD" w14:textId="77777777" w:rsidR="00FE3F79" w:rsidRDefault="00FE3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A7B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1C769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B3ADF" w14:textId="77777777" w:rsidR="00FE3F79" w:rsidRDefault="00FE3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0DD27" w14:textId="77777777" w:rsidR="00C85E3D" w:rsidRDefault="00C85E3D" w:rsidP="0038231F">
      <w:pPr>
        <w:spacing w:after="0" w:line="240" w:lineRule="auto"/>
      </w:pPr>
      <w:r>
        <w:separator/>
      </w:r>
    </w:p>
  </w:footnote>
  <w:footnote w:type="continuationSeparator" w:id="0">
    <w:p w14:paraId="75F08984" w14:textId="77777777" w:rsidR="00C85E3D" w:rsidRDefault="00C85E3D" w:rsidP="0038231F">
      <w:pPr>
        <w:spacing w:after="0" w:line="240" w:lineRule="auto"/>
      </w:pPr>
      <w:r>
        <w:continuationSeparator/>
      </w:r>
    </w:p>
  </w:footnote>
  <w:footnote w:id="1">
    <w:p w14:paraId="572CFEBD" w14:textId="77777777" w:rsidR="00DF3410" w:rsidRDefault="00DF3410" w:rsidP="00DF341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4357B30" w14:textId="77777777" w:rsidR="00DF3410" w:rsidRPr="0024624C" w:rsidRDefault="00DF3410" w:rsidP="00DF341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42C3DB2C" w14:textId="77777777" w:rsidR="00DF3410" w:rsidRPr="008D4C56" w:rsidRDefault="00DF3410" w:rsidP="00DF3410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17DA1" w14:textId="77777777" w:rsidR="00FE3F79" w:rsidRDefault="00FE3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ECB38" w14:textId="77777777" w:rsidR="00FE3F79" w:rsidRDefault="00FE3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70DFF" w14:textId="77777777" w:rsidR="00FE3F79" w:rsidRDefault="00FE3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5E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550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17C07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5E3D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341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3F7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51146"/>
  <w15:chartTrackingRefBased/>
  <w15:docId w15:val="{ED7A3B3E-3470-40D3-B867-878EE5E12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41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2021-11-30T13:35:00Z</cp:lastPrinted>
  <dcterms:created xsi:type="dcterms:W3CDTF">2021-11-30T13:36:00Z</dcterms:created>
  <dcterms:modified xsi:type="dcterms:W3CDTF">2021-11-30T13:36:00Z</dcterms:modified>
</cp:coreProperties>
</file>