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590A3BBF" w14:textId="77777777" w:rsidR="003460E5" w:rsidRDefault="003460E5" w:rsidP="005741C5">
      <w:pPr>
        <w:widowControl w:val="0"/>
        <w:adjustRightInd w:val="0"/>
        <w:jc w:val="both"/>
        <w:textAlignment w:val="baseline"/>
        <w:rPr>
          <w:b/>
        </w:rPr>
      </w:pPr>
      <w:r w:rsidRPr="00BC2677">
        <w:rPr>
          <w:b/>
        </w:rPr>
        <w:t>dostawa potencjostatu z modułem EIS (FRA) z oprogramowaniem i jednostką sterującą - KC-z.272-655/21</w:t>
      </w:r>
    </w:p>
    <w:p w14:paraId="3222F92C" w14:textId="280B6AB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0700F32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5EB65" w14:textId="77777777" w:rsidR="005056FC" w:rsidRDefault="005056FC">
      <w:pPr>
        <w:spacing w:after="0" w:line="240" w:lineRule="auto"/>
      </w:pPr>
      <w:r>
        <w:separator/>
      </w:r>
    </w:p>
  </w:endnote>
  <w:endnote w:type="continuationSeparator" w:id="0">
    <w:p w14:paraId="59B7BF8C" w14:textId="77777777" w:rsidR="005056FC" w:rsidRDefault="0050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3460E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3460E5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3460E5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9264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3460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E3DC0" w14:textId="77777777" w:rsidR="005056FC" w:rsidRDefault="005056FC">
      <w:pPr>
        <w:spacing w:after="0" w:line="240" w:lineRule="auto"/>
      </w:pPr>
      <w:r>
        <w:separator/>
      </w:r>
    </w:p>
  </w:footnote>
  <w:footnote w:type="continuationSeparator" w:id="0">
    <w:p w14:paraId="11F579C5" w14:textId="77777777" w:rsidR="005056FC" w:rsidRDefault="005056FC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3460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3460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3460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56FC"/>
    <w:rsid w:val="000563B7"/>
    <w:rsid w:val="000E6C60"/>
    <w:rsid w:val="001F4E82"/>
    <w:rsid w:val="00237270"/>
    <w:rsid w:val="00285E58"/>
    <w:rsid w:val="003460E5"/>
    <w:rsid w:val="003D1274"/>
    <w:rsid w:val="003E740A"/>
    <w:rsid w:val="00430A9F"/>
    <w:rsid w:val="00456B03"/>
    <w:rsid w:val="005056FC"/>
    <w:rsid w:val="005741C5"/>
    <w:rsid w:val="005E5BD1"/>
    <w:rsid w:val="00623F70"/>
    <w:rsid w:val="00927537"/>
    <w:rsid w:val="0093180B"/>
    <w:rsid w:val="00B62B64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2021-11-15T07:41:00Z</dcterms:created>
  <dcterms:modified xsi:type="dcterms:W3CDTF">2021-11-15T07:41:00Z</dcterms:modified>
</cp:coreProperties>
</file>