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E95AE" w14:textId="77777777" w:rsidR="008D2AB8" w:rsidRPr="00240E71" w:rsidRDefault="00AB49BC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1B4C6860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3F1223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4BA179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22872A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4C3F06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BEA509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721D0E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756E11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B050B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772E0D">
        <w:rPr>
          <w:sz w:val="22"/>
          <w:lang w:val="en-US"/>
        </w:rPr>
        <w:t>……………………………………………………………………………………………..</w:t>
      </w:r>
    </w:p>
    <w:p w14:paraId="2BA20A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772E0D">
        <w:rPr>
          <w:sz w:val="22"/>
          <w:lang w:val="en-US"/>
        </w:rPr>
        <w:t>…………………………………………………………………………………………….</w:t>
      </w:r>
    </w:p>
    <w:p w14:paraId="026EC4E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E84EBD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C57B49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BB761B7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52C7C20" w14:textId="77777777" w:rsidR="00BC2677" w:rsidRPr="00BC2677" w:rsidRDefault="00BC2677" w:rsidP="008D2AB8">
      <w:pPr>
        <w:ind w:right="-110"/>
        <w:rPr>
          <w:b/>
        </w:rPr>
      </w:pPr>
      <w:r w:rsidRPr="00BC2677">
        <w:rPr>
          <w:b/>
        </w:rPr>
        <w:t>Akademia Górniczo - Hutnicza</w:t>
      </w:r>
    </w:p>
    <w:p w14:paraId="26A2BEE1" w14:textId="77777777" w:rsidR="00BC2677" w:rsidRPr="00BC2677" w:rsidRDefault="00BC2677" w:rsidP="008D2AB8">
      <w:pPr>
        <w:ind w:right="-110"/>
        <w:rPr>
          <w:b/>
        </w:rPr>
      </w:pPr>
      <w:r w:rsidRPr="00BC2677">
        <w:rPr>
          <w:b/>
        </w:rPr>
        <w:t>im. Stanisława Staszica w Krakowie</w:t>
      </w:r>
    </w:p>
    <w:p w14:paraId="4C817CC1" w14:textId="77777777" w:rsidR="008D2AB8" w:rsidRDefault="00BC2677" w:rsidP="008D2AB8">
      <w:pPr>
        <w:ind w:right="-110"/>
        <w:rPr>
          <w:b/>
        </w:rPr>
      </w:pPr>
      <w:r w:rsidRPr="00BC2677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E9BC8BD" w14:textId="77777777" w:rsidR="008D2AB8" w:rsidRDefault="00BC2677" w:rsidP="008D2AB8">
      <w:pPr>
        <w:ind w:right="-110"/>
        <w:rPr>
          <w:b/>
        </w:rPr>
      </w:pPr>
      <w:r w:rsidRPr="00BC2677">
        <w:rPr>
          <w:b/>
        </w:rPr>
        <w:t>Al. Mickiewicza</w:t>
      </w:r>
      <w:r w:rsidR="008D2AB8">
        <w:rPr>
          <w:b/>
        </w:rPr>
        <w:t xml:space="preserve"> </w:t>
      </w:r>
      <w:r w:rsidRPr="00BC2677">
        <w:rPr>
          <w:b/>
        </w:rPr>
        <w:t>30</w:t>
      </w:r>
      <w:r w:rsidR="008D2AB8">
        <w:rPr>
          <w:b/>
        </w:rPr>
        <w:t xml:space="preserve"> </w:t>
      </w:r>
    </w:p>
    <w:p w14:paraId="5970BF38" w14:textId="77777777" w:rsidR="008D2AB8" w:rsidRDefault="00BC2677" w:rsidP="008D2AB8">
      <w:pPr>
        <w:rPr>
          <w:b/>
        </w:rPr>
      </w:pPr>
      <w:r w:rsidRPr="00BC2677">
        <w:rPr>
          <w:b/>
        </w:rPr>
        <w:t>30-059</w:t>
      </w:r>
      <w:r w:rsidR="008D2AB8">
        <w:rPr>
          <w:b/>
        </w:rPr>
        <w:t xml:space="preserve"> </w:t>
      </w:r>
      <w:r w:rsidRPr="00BC2677">
        <w:rPr>
          <w:b/>
        </w:rPr>
        <w:t>Kraków</w:t>
      </w:r>
      <w:r w:rsidR="008D2AB8">
        <w:rPr>
          <w:b/>
        </w:rPr>
        <w:t xml:space="preserve">,  </w:t>
      </w:r>
    </w:p>
    <w:p w14:paraId="5564A8E6" w14:textId="77777777" w:rsidR="008D2AB8" w:rsidRDefault="008D2AB8" w:rsidP="008D2AB8">
      <w:pPr>
        <w:ind w:firstLine="3969"/>
        <w:rPr>
          <w:b/>
        </w:rPr>
      </w:pPr>
    </w:p>
    <w:p w14:paraId="11B06C6E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C2677" w:rsidRPr="00BC2677">
        <w:rPr>
          <w:b/>
        </w:rPr>
        <w:t>dostawa potencjostatu z modułem EIS (FRA) z oprogramowaniem i jednostką sterującą - KC-z.272-655/21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383C6884" w14:textId="77777777" w:rsidR="008D2AB8" w:rsidRDefault="008D2AB8" w:rsidP="008D2AB8">
      <w:pPr>
        <w:tabs>
          <w:tab w:val="right" w:pos="9000"/>
        </w:tabs>
      </w:pPr>
    </w:p>
    <w:p w14:paraId="3D2F9ED3" w14:textId="77777777" w:rsidR="00772E0D" w:rsidRDefault="00772E0D" w:rsidP="00772E0D">
      <w:pPr>
        <w:widowControl w:val="0"/>
        <w:ind w:right="1"/>
        <w:jc w:val="both"/>
        <w:rPr>
          <w:sz w:val="22"/>
          <w:szCs w:val="22"/>
        </w:rPr>
      </w:pPr>
      <w:r w:rsidRPr="006D4E37">
        <w:rPr>
          <w:sz w:val="22"/>
          <w:szCs w:val="22"/>
        </w:rPr>
        <w:t>w tym:</w:t>
      </w:r>
    </w:p>
    <w:tbl>
      <w:tblPr>
        <w:tblW w:w="894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8"/>
        <w:gridCol w:w="1785"/>
        <w:gridCol w:w="709"/>
        <w:gridCol w:w="1134"/>
        <w:gridCol w:w="1151"/>
        <w:gridCol w:w="1699"/>
      </w:tblGrid>
      <w:tr w:rsidR="00772E0D" w14:paraId="5152779E" w14:textId="77777777" w:rsidTr="00772E0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ECD3B3" w14:textId="77777777" w:rsidR="00772E0D" w:rsidRDefault="00772E0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826C12" w14:textId="77777777" w:rsidR="00772E0D" w:rsidRDefault="00772E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78B38C" w14:textId="77777777" w:rsidR="00772E0D" w:rsidRDefault="00772E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8CE6DD" w14:textId="77777777" w:rsidR="00772E0D" w:rsidRDefault="00772E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1981806F" w14:textId="77777777" w:rsidR="00772E0D" w:rsidRDefault="00772E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28D521" w14:textId="77777777" w:rsidR="00772E0D" w:rsidRDefault="00772E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1850C4E" w14:textId="77777777" w:rsidR="00772E0D" w:rsidRDefault="00772E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18360AD1" w14:textId="77777777" w:rsidR="00772E0D" w:rsidRDefault="0077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C49BEC7" w14:textId="77777777" w:rsidR="00772E0D" w:rsidRDefault="00772E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6428C3BD" w14:textId="77777777" w:rsidR="00772E0D" w:rsidRDefault="0077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0AEA15C9" w14:textId="77777777" w:rsidR="00772E0D" w:rsidRDefault="00772E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772E0D" w14:paraId="6874F9A3" w14:textId="77777777" w:rsidTr="00772E0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C3B9B2" w14:textId="77777777" w:rsidR="00772E0D" w:rsidRDefault="00772E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B7BE93" w14:textId="77777777" w:rsidR="00772E0D" w:rsidRDefault="00772E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16F03C" w14:textId="77777777" w:rsidR="00772E0D" w:rsidRDefault="00772E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0AF7AD" w14:textId="77777777" w:rsidR="00772E0D" w:rsidRDefault="00772E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CC8570" w14:textId="77777777" w:rsidR="00772E0D" w:rsidRDefault="00772E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127C825" w14:textId="77777777" w:rsidR="00772E0D" w:rsidRDefault="00772E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35FE99" w14:textId="77777777" w:rsidR="00772E0D" w:rsidRDefault="00772E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114642" w:rsidRPr="00114642" w14:paraId="653724E6" w14:textId="77777777" w:rsidTr="006D4E3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99DC0C" w14:textId="77777777" w:rsidR="00772E0D" w:rsidRPr="00AB49BC" w:rsidRDefault="00772E0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B49BC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9B9F8A" w14:textId="47A1EFC2" w:rsidR="00772E0D" w:rsidRPr="00AB49BC" w:rsidRDefault="00772E0D">
            <w:pPr>
              <w:rPr>
                <w:sz w:val="22"/>
                <w:szCs w:val="22"/>
              </w:rPr>
            </w:pPr>
            <w:r w:rsidRPr="00AB49BC">
              <w:rPr>
                <w:sz w:val="22"/>
                <w:szCs w:val="22"/>
              </w:rPr>
              <w:t>Potencjostat z modułem EIS (FRA)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44292F" w14:textId="77777777" w:rsidR="00772E0D" w:rsidRPr="00AB49BC" w:rsidRDefault="00772E0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EC9E75" w14:textId="77777777" w:rsidR="00772E0D" w:rsidRPr="00AB49BC" w:rsidRDefault="00772E0D">
            <w:pPr>
              <w:rPr>
                <w:sz w:val="22"/>
                <w:szCs w:val="22"/>
              </w:rPr>
            </w:pPr>
          </w:p>
          <w:p w14:paraId="6987B2B0" w14:textId="77777777" w:rsidR="00772E0D" w:rsidRPr="00AB49BC" w:rsidRDefault="00772E0D">
            <w:pPr>
              <w:rPr>
                <w:sz w:val="22"/>
                <w:szCs w:val="22"/>
              </w:rPr>
            </w:pPr>
            <w:r w:rsidRPr="00AB49B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DEEF05" w14:textId="77777777" w:rsidR="00772E0D" w:rsidRPr="00114642" w:rsidRDefault="00772E0D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4844791" w14:textId="77777777" w:rsidR="00772E0D" w:rsidRPr="00114642" w:rsidRDefault="00772E0D">
            <w:pPr>
              <w:ind w:right="425"/>
              <w:rPr>
                <w:color w:val="FF0000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BA5AB9" w14:textId="77777777" w:rsidR="00772E0D" w:rsidRPr="00114642" w:rsidRDefault="00772E0D">
            <w:pPr>
              <w:ind w:right="425"/>
              <w:rPr>
                <w:color w:val="FF0000"/>
                <w:sz w:val="22"/>
                <w:szCs w:val="22"/>
              </w:rPr>
            </w:pPr>
          </w:p>
        </w:tc>
      </w:tr>
      <w:tr w:rsidR="00114642" w:rsidRPr="00114642" w14:paraId="3B8BBB4A" w14:textId="77777777" w:rsidTr="00772E0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54B88D" w14:textId="7A9CE75C" w:rsidR="006D4E37" w:rsidRPr="00AB49BC" w:rsidRDefault="006D4E3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B49BC"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8ABB9" w14:textId="2C5A4DD8" w:rsidR="006D4E37" w:rsidRPr="00AB49BC" w:rsidRDefault="006D4E37">
            <w:pPr>
              <w:rPr>
                <w:sz w:val="22"/>
                <w:szCs w:val="22"/>
              </w:rPr>
            </w:pPr>
            <w:r w:rsidRPr="00AB49BC">
              <w:rPr>
                <w:sz w:val="22"/>
                <w:szCs w:val="22"/>
              </w:rPr>
              <w:t>Komputer mobilny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CE37" w14:textId="77777777" w:rsidR="006D4E37" w:rsidRPr="00AB49BC" w:rsidRDefault="006D4E37">
            <w:pPr>
              <w:rPr>
                <w:sz w:val="22"/>
                <w:szCs w:val="22"/>
              </w:rPr>
            </w:pPr>
          </w:p>
          <w:p w14:paraId="6C20C261" w14:textId="60C2FB5B" w:rsidR="00114642" w:rsidRPr="00AB49BC" w:rsidRDefault="00114642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EBEA" w14:textId="1F691D3B" w:rsidR="006D4E37" w:rsidRPr="00AB49BC" w:rsidRDefault="006D4E37">
            <w:pPr>
              <w:rPr>
                <w:sz w:val="22"/>
                <w:szCs w:val="22"/>
              </w:rPr>
            </w:pPr>
            <w:r w:rsidRPr="00AB49B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4068" w14:textId="77777777" w:rsidR="006D4E37" w:rsidRPr="00114642" w:rsidRDefault="006D4E37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13ABCD" w14:textId="77777777" w:rsidR="006D4E37" w:rsidRPr="00114642" w:rsidRDefault="006D4E37">
            <w:pPr>
              <w:ind w:right="425"/>
              <w:rPr>
                <w:color w:val="FF0000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B29F08" w14:textId="77777777" w:rsidR="006D4E37" w:rsidRPr="00114642" w:rsidRDefault="006D4E37">
            <w:pPr>
              <w:ind w:right="425"/>
              <w:rPr>
                <w:color w:val="FF0000"/>
                <w:sz w:val="22"/>
                <w:szCs w:val="22"/>
              </w:rPr>
            </w:pPr>
          </w:p>
        </w:tc>
      </w:tr>
    </w:tbl>
    <w:p w14:paraId="0F8F8685" w14:textId="77777777" w:rsidR="00772E0D" w:rsidRDefault="00772E0D" w:rsidP="00772E0D">
      <w:pPr>
        <w:widowControl w:val="0"/>
        <w:ind w:right="1"/>
        <w:jc w:val="both"/>
        <w:rPr>
          <w:b/>
          <w:sz w:val="22"/>
          <w:szCs w:val="22"/>
        </w:rPr>
      </w:pPr>
    </w:p>
    <w:p w14:paraId="10284335" w14:textId="7F3C2EE4" w:rsidR="00772E0D" w:rsidRPr="006D4E37" w:rsidRDefault="00772E0D" w:rsidP="00772E0D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114642">
        <w:rPr>
          <w:b/>
          <w:sz w:val="22"/>
          <w:szCs w:val="22"/>
        </w:rPr>
        <w:t>Termin realizacji umowy:</w:t>
      </w:r>
      <w:r w:rsidRPr="006D4E37">
        <w:rPr>
          <w:b/>
          <w:color w:val="FF0000"/>
          <w:sz w:val="22"/>
          <w:szCs w:val="22"/>
        </w:rPr>
        <w:t xml:space="preserve"> </w:t>
      </w:r>
      <w:r w:rsidR="00114642">
        <w:rPr>
          <w:b/>
          <w:sz w:val="22"/>
          <w:szCs w:val="22"/>
        </w:rPr>
        <w:t>do 5 miesięcy od daty podpisania umowy</w:t>
      </w:r>
    </w:p>
    <w:p w14:paraId="73A70624" w14:textId="6F34B2C6" w:rsidR="00772E0D" w:rsidRDefault="00772E0D" w:rsidP="00772E0D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 w:rsidR="006D4E37">
        <w:rPr>
          <w:sz w:val="22"/>
          <w:szCs w:val="22"/>
        </w:rPr>
        <w:t>……….</w:t>
      </w:r>
      <w:r>
        <w:rPr>
          <w:sz w:val="22"/>
          <w:szCs w:val="22"/>
        </w:rPr>
        <w:t xml:space="preserve"> miesięcy </w:t>
      </w:r>
      <w:r>
        <w:rPr>
          <w:i/>
          <w:sz w:val="22"/>
          <w:szCs w:val="22"/>
          <w:highlight w:val="yellow"/>
        </w:rPr>
        <w:t>(kryterium oceny ofert)</w:t>
      </w:r>
    </w:p>
    <w:p w14:paraId="69A394A0" w14:textId="77777777" w:rsidR="00772E0D" w:rsidRDefault="00772E0D" w:rsidP="00772E0D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389C093" w14:textId="77777777" w:rsidR="00772E0D" w:rsidRDefault="00772E0D" w:rsidP="00772E0D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6ADAA4F" w14:textId="18C0ECFF" w:rsidR="00772E0D" w:rsidRDefault="00772E0D" w:rsidP="00772E0D">
      <w:pPr>
        <w:jc w:val="both"/>
        <w:rPr>
          <w:sz w:val="18"/>
          <w:szCs w:val="18"/>
        </w:rPr>
      </w:pPr>
    </w:p>
    <w:p w14:paraId="3C50C462" w14:textId="77777777" w:rsidR="00114642" w:rsidRDefault="00114642" w:rsidP="00772E0D">
      <w:pPr>
        <w:jc w:val="both"/>
        <w:rPr>
          <w:sz w:val="18"/>
          <w:szCs w:val="18"/>
        </w:rPr>
      </w:pPr>
    </w:p>
    <w:p w14:paraId="1F6B698D" w14:textId="77777777" w:rsidR="00772E0D" w:rsidRDefault="00772E0D" w:rsidP="00772E0D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76BCF952" w14:textId="77777777" w:rsidR="00772E0D" w:rsidRDefault="00772E0D" w:rsidP="00772E0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AB5BA58" w14:textId="77777777" w:rsidR="00772E0D" w:rsidRDefault="00772E0D" w:rsidP="00772E0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8BAB00A" w14:textId="77777777" w:rsidR="00772E0D" w:rsidRDefault="00772E0D" w:rsidP="00772E0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D0042F3" w14:textId="77777777" w:rsidR="00772E0D" w:rsidRDefault="00772E0D" w:rsidP="00772E0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1563E1" w14:textId="77777777" w:rsidR="00772E0D" w:rsidRDefault="00772E0D" w:rsidP="00772E0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A59577" w14:textId="77777777" w:rsidR="00772E0D" w:rsidRDefault="00772E0D" w:rsidP="00772E0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72E0D" w14:paraId="453509EE" w14:textId="77777777" w:rsidTr="00772E0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63D131" w14:textId="77777777" w:rsidR="00772E0D" w:rsidRDefault="00772E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D3246" w14:textId="77777777" w:rsidR="00772E0D" w:rsidRDefault="00772E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E5E695F" w14:textId="77777777" w:rsidR="00772E0D" w:rsidRDefault="00772E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FD0EFE" w14:textId="77777777" w:rsidR="00772E0D" w:rsidRDefault="00772E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772E0D" w14:paraId="221346B7" w14:textId="77777777" w:rsidTr="00772E0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AB945" w14:textId="77777777" w:rsidR="00772E0D" w:rsidRDefault="00772E0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23C52" w14:textId="77777777" w:rsidR="00772E0D" w:rsidRDefault="00772E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0EEBB" w14:textId="77777777" w:rsidR="00772E0D" w:rsidRDefault="00772E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72E0D" w14:paraId="3116E62E" w14:textId="77777777" w:rsidTr="00772E0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C9898" w14:textId="77777777" w:rsidR="00772E0D" w:rsidRDefault="00772E0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6EF50" w14:textId="77777777" w:rsidR="00772E0D" w:rsidRDefault="00772E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79FB5" w14:textId="77777777" w:rsidR="00772E0D" w:rsidRDefault="00772E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6893D43" w14:textId="77777777" w:rsidR="00772E0D" w:rsidRDefault="00772E0D" w:rsidP="00772E0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A002946" w14:textId="77777777" w:rsidR="00772E0D" w:rsidRDefault="00772E0D" w:rsidP="00772E0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33C5EE3" w14:textId="77777777" w:rsidR="00772E0D" w:rsidRDefault="00772E0D" w:rsidP="00772E0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E10F8FD" w14:textId="77777777" w:rsidR="00772E0D" w:rsidRDefault="00772E0D" w:rsidP="00772E0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C2CE989" w14:textId="77777777" w:rsidR="00772E0D" w:rsidRDefault="00772E0D" w:rsidP="00772E0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2080EA0" w14:textId="77777777" w:rsidR="00772E0D" w:rsidRDefault="00772E0D" w:rsidP="00772E0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A25F282" w14:textId="77777777" w:rsidR="00772E0D" w:rsidRDefault="00772E0D" w:rsidP="00772E0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CD52BBC" w14:textId="77777777" w:rsidR="00772E0D" w:rsidRDefault="00772E0D" w:rsidP="00772E0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8FBA236" w14:textId="77777777" w:rsidR="00772E0D" w:rsidRDefault="00772E0D" w:rsidP="00772E0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88AE66E" w14:textId="77777777" w:rsidR="00772E0D" w:rsidRDefault="00772E0D" w:rsidP="00772E0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3B6EAB2" w14:textId="77777777" w:rsidR="00772E0D" w:rsidRDefault="00772E0D" w:rsidP="00772E0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B567540" w14:textId="77777777" w:rsidR="00772E0D" w:rsidRDefault="00772E0D" w:rsidP="00772E0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EDCCFC6" w14:textId="77777777" w:rsidR="00772E0D" w:rsidRDefault="00772E0D" w:rsidP="00772E0D">
      <w:pPr>
        <w:jc w:val="right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DBB738A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D157D" w14:textId="77777777" w:rsidR="00612CE2" w:rsidRDefault="00612CE2">
      <w:r>
        <w:separator/>
      </w:r>
    </w:p>
  </w:endnote>
  <w:endnote w:type="continuationSeparator" w:id="0">
    <w:p w14:paraId="4E8FB62A" w14:textId="77777777" w:rsidR="00612CE2" w:rsidRDefault="00612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A58DF" w14:textId="77777777" w:rsidR="00BC2677" w:rsidRDefault="00BC26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B341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51812" w14:textId="77777777" w:rsidR="00BC2677" w:rsidRDefault="00BC26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CEC70" w14:textId="77777777" w:rsidR="00612CE2" w:rsidRDefault="00612CE2">
      <w:r>
        <w:separator/>
      </w:r>
    </w:p>
  </w:footnote>
  <w:footnote w:type="continuationSeparator" w:id="0">
    <w:p w14:paraId="7A3356FB" w14:textId="77777777" w:rsidR="00612CE2" w:rsidRDefault="00612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8674B" w14:textId="77777777" w:rsidR="00BC2677" w:rsidRDefault="00BC26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695D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61822" w14:textId="77777777" w:rsidR="00BC2677" w:rsidRDefault="00BC26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2CE2"/>
    <w:rsid w:val="00012286"/>
    <w:rsid w:val="00071CCC"/>
    <w:rsid w:val="000B731D"/>
    <w:rsid w:val="000D6134"/>
    <w:rsid w:val="000E09C7"/>
    <w:rsid w:val="000F6589"/>
    <w:rsid w:val="00106636"/>
    <w:rsid w:val="00114642"/>
    <w:rsid w:val="00116EC6"/>
    <w:rsid w:val="001801DD"/>
    <w:rsid w:val="001D4612"/>
    <w:rsid w:val="00207E98"/>
    <w:rsid w:val="002723B0"/>
    <w:rsid w:val="002F7D37"/>
    <w:rsid w:val="00315A4A"/>
    <w:rsid w:val="004B7300"/>
    <w:rsid w:val="004C6753"/>
    <w:rsid w:val="00595C87"/>
    <w:rsid w:val="005D2C65"/>
    <w:rsid w:val="005E6D94"/>
    <w:rsid w:val="00612CE2"/>
    <w:rsid w:val="0063384F"/>
    <w:rsid w:val="00643C6F"/>
    <w:rsid w:val="00646202"/>
    <w:rsid w:val="0065290F"/>
    <w:rsid w:val="006815F6"/>
    <w:rsid w:val="006D4E37"/>
    <w:rsid w:val="00772E0D"/>
    <w:rsid w:val="007748F0"/>
    <w:rsid w:val="007A4321"/>
    <w:rsid w:val="00833933"/>
    <w:rsid w:val="00853083"/>
    <w:rsid w:val="008A5F20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49BC"/>
    <w:rsid w:val="00B774DC"/>
    <w:rsid w:val="00BC267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2AB55EA"/>
  <w15:chartTrackingRefBased/>
  <w15:docId w15:val="{690F02AC-1E44-4864-87AD-F8A461C76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97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480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2021-11-30T09:06:00Z</dcterms:created>
  <dcterms:modified xsi:type="dcterms:W3CDTF">2021-11-30T09:06:00Z</dcterms:modified>
</cp:coreProperties>
</file>