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AA5DC" w14:textId="77777777" w:rsidR="00E874DC" w:rsidRPr="005A2FBF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5A2FBF">
        <w:rPr>
          <w:b/>
          <w:sz w:val="24"/>
          <w:szCs w:val="24"/>
          <w:lang w:val="pl-PL"/>
        </w:rPr>
        <w:t xml:space="preserve">Załącznik nr </w:t>
      </w:r>
      <w:r w:rsidR="00714F51" w:rsidRPr="005A2FBF">
        <w:rPr>
          <w:b/>
          <w:sz w:val="24"/>
          <w:szCs w:val="24"/>
          <w:lang w:val="pl-PL"/>
        </w:rPr>
        <w:t>3</w:t>
      </w:r>
    </w:p>
    <w:p w14:paraId="5CD9B69F" w14:textId="77777777" w:rsidR="00E874DC" w:rsidRPr="005A2FBF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73FD977" w14:textId="77777777" w:rsidR="00E874DC" w:rsidRPr="005A2FBF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5A2FBF">
        <w:rPr>
          <w:b/>
          <w:sz w:val="24"/>
          <w:szCs w:val="24"/>
          <w:lang w:val="pl-PL"/>
        </w:rPr>
        <w:t>WZÓR UMOWY</w:t>
      </w:r>
    </w:p>
    <w:p w14:paraId="57866CB1" w14:textId="77777777" w:rsidR="00E874DC" w:rsidRPr="005A2FBF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5A2FBF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5B04A08F" w14:textId="77777777" w:rsidR="00E874DC" w:rsidRPr="005A2FBF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50D020B0" w14:textId="322CAF74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Zawarta w Krakowie </w:t>
      </w:r>
      <w:r w:rsidR="00D9696A" w:rsidRPr="005A2FBF">
        <w:rPr>
          <w:rFonts w:ascii="Times New Roman" w:hAnsi="Times New Roman"/>
          <w:szCs w:val="24"/>
        </w:rPr>
        <w:t xml:space="preserve">w wyniku przeprowadzonego postępowania </w:t>
      </w:r>
      <w:r w:rsidRPr="005A2FBF">
        <w:rPr>
          <w:rFonts w:ascii="Times New Roman" w:hAnsi="Times New Roman"/>
          <w:szCs w:val="24"/>
        </w:rPr>
        <w:t>o zamówienie publiczne w trybie przetargu nieograniczonego pomiędz</w:t>
      </w:r>
      <w:r w:rsidR="00A07241" w:rsidRPr="005A2FBF">
        <w:rPr>
          <w:rFonts w:ascii="Times New Roman" w:hAnsi="Times New Roman"/>
          <w:szCs w:val="24"/>
        </w:rPr>
        <w:t>y:</w:t>
      </w:r>
    </w:p>
    <w:p w14:paraId="5B82E444" w14:textId="39A3EC94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b/>
          <w:szCs w:val="24"/>
        </w:rPr>
        <w:t>Akademią Górniczo-Hutniczą im. Stanisława S</w:t>
      </w:r>
      <w:r w:rsidR="007D703B" w:rsidRPr="005A2FBF">
        <w:rPr>
          <w:rFonts w:ascii="Times New Roman" w:hAnsi="Times New Roman"/>
          <w:b/>
          <w:szCs w:val="24"/>
        </w:rPr>
        <w:t>taszica w Krakowie al</w:t>
      </w:r>
      <w:r w:rsidRPr="005A2FBF">
        <w:rPr>
          <w:rFonts w:ascii="Times New Roman" w:hAnsi="Times New Roman"/>
          <w:b/>
          <w:szCs w:val="24"/>
        </w:rPr>
        <w:t>. Mickiewicza 30</w:t>
      </w:r>
      <w:r w:rsidRPr="005A2FBF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5A2FBF">
        <w:rPr>
          <w:rFonts w:ascii="Times New Roman" w:hAnsi="Times New Roman"/>
          <w:szCs w:val="24"/>
        </w:rPr>
        <w:t>..............</w:t>
      </w:r>
    </w:p>
    <w:p w14:paraId="477BE6DC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reprezentowana przez:</w:t>
      </w:r>
    </w:p>
    <w:p w14:paraId="77545DCF" w14:textId="60B7B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1.</w:t>
      </w:r>
      <w:r w:rsid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 xml:space="preserve">Dziekana Wydziału /Kierownika Jednostki/............................................................................. </w:t>
      </w:r>
    </w:p>
    <w:p w14:paraId="7A9FD0DF" w14:textId="209C8E4A" w:rsidR="00E874DC" w:rsidRPr="005A2FBF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2.</w:t>
      </w:r>
      <w:r w:rsid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Kwestora / Z-</w:t>
      </w:r>
      <w:proofErr w:type="spellStart"/>
      <w:r w:rsidRPr="005A2FBF">
        <w:rPr>
          <w:rFonts w:ascii="Times New Roman" w:hAnsi="Times New Roman"/>
          <w:szCs w:val="24"/>
        </w:rPr>
        <w:t>cę</w:t>
      </w:r>
      <w:proofErr w:type="spellEnd"/>
      <w:r w:rsidRPr="005A2FBF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</w:t>
      </w:r>
    </w:p>
    <w:p w14:paraId="601CF2D2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zwaną dalej KUPUJĄCYM</w:t>
      </w:r>
    </w:p>
    <w:p w14:paraId="519C4D36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a </w:t>
      </w:r>
    </w:p>
    <w:p w14:paraId="744AF22C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7A396EDA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085E9E8E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5A2FBF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30F55CB8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reprezentowanym przez:</w:t>
      </w:r>
    </w:p>
    <w:p w14:paraId="4FF2BBFC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2E2294C7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7FB27526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zwanym dalej SPRZEDAWCĄ</w:t>
      </w:r>
    </w:p>
    <w:p w14:paraId="7C45315B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5836853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1</w:t>
      </w:r>
    </w:p>
    <w:p w14:paraId="1D45D9CC" w14:textId="419E4C91" w:rsidR="00E874DC" w:rsidRPr="005A2FBF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Cs w:val="24"/>
        </w:rPr>
      </w:pPr>
      <w:r w:rsidRPr="005A2FBF">
        <w:rPr>
          <w:rFonts w:ascii="Times New Roman" w:hAnsi="Times New Roman"/>
          <w:szCs w:val="24"/>
        </w:rPr>
        <w:t>Przedmiotem niniejszej umowy jest sprzedaż i</w:t>
      </w:r>
      <w:r w:rsidR="00C01CA8">
        <w:rPr>
          <w:rFonts w:ascii="Times New Roman" w:hAnsi="Times New Roman"/>
          <w:szCs w:val="24"/>
        </w:rPr>
        <w:t xml:space="preserve"> </w:t>
      </w:r>
      <w:r w:rsidR="002F7573" w:rsidRPr="005A2FBF">
        <w:rPr>
          <w:rFonts w:ascii="Times New Roman" w:hAnsi="Times New Roman"/>
          <w:szCs w:val="24"/>
        </w:rPr>
        <w:t xml:space="preserve">dostawa 25 sztuk zestawów komputerowych poleasingowych dla </w:t>
      </w:r>
      <w:proofErr w:type="spellStart"/>
      <w:r w:rsidR="002F7573" w:rsidRPr="005A2FBF">
        <w:rPr>
          <w:rFonts w:ascii="Times New Roman" w:hAnsi="Times New Roman"/>
          <w:szCs w:val="24"/>
        </w:rPr>
        <w:t>WEAIiIB</w:t>
      </w:r>
      <w:proofErr w:type="spellEnd"/>
      <w:r w:rsidR="002F7573" w:rsidRPr="005A2FBF">
        <w:rPr>
          <w:rFonts w:ascii="Times New Roman" w:hAnsi="Times New Roman"/>
          <w:szCs w:val="24"/>
        </w:rPr>
        <w:t xml:space="preserve"> - KC-zp.272-700/21</w:t>
      </w:r>
      <w:r w:rsidRPr="005A2FBF">
        <w:rPr>
          <w:rFonts w:ascii="Times New Roman" w:hAnsi="Times New Roman"/>
          <w:bCs/>
          <w:szCs w:val="24"/>
        </w:rPr>
        <w:t xml:space="preserve">. </w:t>
      </w:r>
    </w:p>
    <w:p w14:paraId="1BC12FF1" w14:textId="77777777" w:rsidR="00E874DC" w:rsidRPr="005A2FBF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14:paraId="5D58F94E" w14:textId="77F68835" w:rsidR="00E874DC" w:rsidRPr="005A2FBF" w:rsidRDefault="00E874DC" w:rsidP="00E256BD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(</w:t>
      </w:r>
      <w:r w:rsidRPr="005A2FBF">
        <w:rPr>
          <w:rFonts w:ascii="Times New Roman" w:hAnsi="Times New Roman"/>
          <w:i/>
          <w:szCs w:val="24"/>
        </w:rPr>
        <w:t>załącznik: nr 1, ofercie Sprzedawcy nr............., specyfikacji warunków zamówienia),</w:t>
      </w:r>
      <w:r w:rsidRPr="005A2FBF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39610D7D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B4F3A51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2</w:t>
      </w:r>
    </w:p>
    <w:p w14:paraId="097D2154" w14:textId="2C325482" w:rsidR="00660027" w:rsidRPr="005A2FBF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5A2FBF">
        <w:rPr>
          <w:rFonts w:ascii="Times New Roman" w:hAnsi="Times New Roman"/>
          <w:szCs w:val="24"/>
        </w:rPr>
        <w:t xml:space="preserve">Sprzedawca zobowiązuje się dostarczyć </w:t>
      </w:r>
      <w:r w:rsidR="00EF0390" w:rsidRPr="005A2FBF">
        <w:rPr>
          <w:rFonts w:ascii="Times New Roman" w:hAnsi="Times New Roman"/>
          <w:szCs w:val="24"/>
        </w:rPr>
        <w:t xml:space="preserve">i wnieść </w:t>
      </w:r>
      <w:r w:rsidRPr="005A2FBF">
        <w:rPr>
          <w:rFonts w:ascii="Times New Roman" w:hAnsi="Times New Roman"/>
          <w:szCs w:val="24"/>
        </w:rPr>
        <w:t>sprzęt, o k</w:t>
      </w:r>
      <w:r w:rsidR="00660027" w:rsidRPr="005A2FBF">
        <w:rPr>
          <w:rFonts w:ascii="Times New Roman" w:hAnsi="Times New Roman"/>
          <w:szCs w:val="24"/>
        </w:rPr>
        <w:t xml:space="preserve">tórym mowa w § 1 w terminie do </w:t>
      </w:r>
      <w:r w:rsidRPr="005A2FBF">
        <w:rPr>
          <w:rFonts w:ascii="Times New Roman" w:hAnsi="Times New Roman"/>
          <w:szCs w:val="24"/>
        </w:rPr>
        <w:t>dnia</w:t>
      </w:r>
      <w:r w:rsidR="00A212A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...........</w:t>
      </w:r>
      <w:r w:rsidR="00A212A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do</w:t>
      </w:r>
      <w:r w:rsidR="00A212A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.......................</w:t>
      </w:r>
      <w:r w:rsidR="00A212A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i/>
          <w:szCs w:val="24"/>
        </w:rPr>
        <w:t>(siedziby Kupującego lub wskazać dokładnie miejsce  dostawy)</w:t>
      </w:r>
    </w:p>
    <w:p w14:paraId="196F28CC" w14:textId="77777777" w:rsidR="00E874DC" w:rsidRPr="005A2FBF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87CE124" w14:textId="77777777" w:rsidR="00E874DC" w:rsidRPr="005A2FBF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49D60369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24DAB1D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5A2FBF">
        <w:rPr>
          <w:rFonts w:ascii="Times New Roman" w:hAnsi="Times New Roman"/>
          <w:szCs w:val="24"/>
        </w:rPr>
        <w:t>§ 3</w:t>
      </w:r>
    </w:p>
    <w:p w14:paraId="68AA3473" w14:textId="77777777" w:rsidR="00E874DC" w:rsidRPr="005A2FBF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5A2FB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5A2FB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64AB1377" w14:textId="77777777" w:rsidR="00E874DC" w:rsidRPr="005A2FBF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5A2FB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1216A775" w14:textId="36AC2637" w:rsidR="00E874DC" w:rsidRPr="005A2FBF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5A2FBF">
        <w:rPr>
          <w:rFonts w:ascii="Times New Roman" w:hAnsi="Times New Roman"/>
          <w:szCs w:val="24"/>
        </w:rPr>
        <w:t>Cena brutto za przedmiot umowy szczegółowo określony w § 1 wynosi……………………</w:t>
      </w:r>
      <w:r w:rsidR="00E256BD" w:rsidRPr="005A2FBF">
        <w:rPr>
          <w:rFonts w:ascii="Times New Roman" w:hAnsi="Times New Roman"/>
          <w:szCs w:val="24"/>
        </w:rPr>
        <w:t>(</w:t>
      </w:r>
      <w:r w:rsidRPr="005A2FBF">
        <w:rPr>
          <w:rFonts w:ascii="Times New Roman" w:hAnsi="Times New Roman"/>
          <w:i/>
          <w:szCs w:val="24"/>
        </w:rPr>
        <w:t>słow</w:t>
      </w:r>
      <w:r w:rsidR="00E256BD" w:rsidRPr="005A2FBF">
        <w:rPr>
          <w:rFonts w:ascii="Times New Roman" w:hAnsi="Times New Roman"/>
          <w:i/>
          <w:szCs w:val="24"/>
        </w:rPr>
        <w:t>nie:………………………………………………</w:t>
      </w:r>
      <w:r w:rsidRPr="005A2FBF">
        <w:rPr>
          <w:rFonts w:ascii="Times New Roman" w:hAnsi="Times New Roman"/>
          <w:i/>
          <w:szCs w:val="24"/>
        </w:rPr>
        <w:t>…………, 00/100.)</w:t>
      </w:r>
    </w:p>
    <w:p w14:paraId="72A29905" w14:textId="04AACF52" w:rsidR="00104078" w:rsidRPr="005A2FBF" w:rsidRDefault="00104078" w:rsidP="0010407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lastRenderedPageBreak/>
        <w:t xml:space="preserve">Kupujący oświadcza, że zgodnie z Ustawą z dnia 11 marca 2004 r. o podatku od towarów i usług (Dz.U. z dnia 5 kwietnia 2004 r.) będzie ubiegał się o zgodę na zastosowanie stawki podatku VAT w wysokości 0% na </w:t>
      </w:r>
      <w:r w:rsidRPr="005A2FBF">
        <w:rPr>
          <w:rFonts w:ascii="Times New Roman" w:hAnsi="Times New Roman"/>
          <w:b/>
          <w:bCs/>
          <w:szCs w:val="24"/>
        </w:rPr>
        <w:t xml:space="preserve">zestawy komputerowe wraz z monitorami </w:t>
      </w:r>
      <w:r w:rsidRPr="005A2FBF">
        <w:rPr>
          <w:rFonts w:ascii="Times New Roman" w:hAnsi="Times New Roman"/>
          <w:szCs w:val="24"/>
        </w:rPr>
        <w:t>wchodzący w zakres niniejszej umowy. Po przedstawieniu przez Kupującego zamówienia potwierdzonego przez organ nadzorujący Kupującego Sprzedawca uwzględni w wystawionej fakturze 0% stawkę podatku VAT.</w:t>
      </w:r>
    </w:p>
    <w:p w14:paraId="0542E6F3" w14:textId="42FE493E" w:rsidR="00104078" w:rsidRPr="005A2FBF" w:rsidRDefault="00104078" w:rsidP="0010407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 Po uzyskaniu zgody określonej w pkt. 4 i zastosowaniu 0% stawki podatku VAT cena brutto wynosić będzie: ………………………………………………………………………</w:t>
      </w:r>
    </w:p>
    <w:p w14:paraId="0A22E436" w14:textId="1DB5CC82" w:rsidR="00E874DC" w:rsidRPr="005A2FBF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Cena obejmuje całkowitą należność jaką Kupujący zobowiązany jest zapłacić za sprzęt i  jego dostarczenie</w:t>
      </w:r>
      <w:r w:rsidR="00EF0390" w:rsidRPr="005A2FBF">
        <w:rPr>
          <w:rFonts w:ascii="Times New Roman" w:hAnsi="Times New Roman"/>
          <w:szCs w:val="24"/>
        </w:rPr>
        <w:t xml:space="preserve"> i wniesienie</w:t>
      </w:r>
      <w:r w:rsidRPr="005A2FBF">
        <w:rPr>
          <w:rFonts w:ascii="Times New Roman" w:hAnsi="Times New Roman"/>
          <w:szCs w:val="24"/>
        </w:rPr>
        <w:t xml:space="preserve"> do miejsca przeznaczenia</w:t>
      </w:r>
      <w:r w:rsidR="00A07241" w:rsidRPr="005A2FBF">
        <w:rPr>
          <w:rFonts w:ascii="Times New Roman" w:hAnsi="Times New Roman"/>
          <w:szCs w:val="24"/>
        </w:rPr>
        <w:t xml:space="preserve">. </w:t>
      </w:r>
      <w:r w:rsidRPr="005A2FBF">
        <w:rPr>
          <w:rFonts w:ascii="Times New Roman" w:hAnsi="Times New Roman"/>
          <w:szCs w:val="24"/>
        </w:rPr>
        <w:t>Cena obejmuje w  szczególności koszty i opłaty związane z dostarczeniem przedmiotu zamówienia; opłaty za  transport i ubezpieczenie, załadunek, wyładunek, dokumentację niezbędną do normalnego  użytkowania, konserwacji i naprawy przedmiotu umowy</w:t>
      </w:r>
      <w:r w:rsidR="00A07241" w:rsidRPr="005A2FBF">
        <w:rPr>
          <w:rFonts w:ascii="Times New Roman" w:hAnsi="Times New Roman"/>
          <w:szCs w:val="24"/>
        </w:rPr>
        <w:t>.</w:t>
      </w:r>
    </w:p>
    <w:p w14:paraId="7799A1A3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BDAE8FE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4</w:t>
      </w:r>
    </w:p>
    <w:p w14:paraId="78293EFF" w14:textId="77777777" w:rsidR="00E874DC" w:rsidRPr="005A2FBF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Należność, o której</w:t>
      </w:r>
      <w:r w:rsidR="00E874DC" w:rsidRPr="005A2FBF">
        <w:rPr>
          <w:rFonts w:ascii="Times New Roman" w:hAnsi="Times New Roman"/>
          <w:szCs w:val="24"/>
        </w:rPr>
        <w:t xml:space="preserve"> mowa w § 3 zostanie uregulowana przez Kupującego w terminie </w:t>
      </w:r>
      <w:r w:rsidR="00AA7F39" w:rsidRPr="005A2FBF">
        <w:rPr>
          <w:rFonts w:ascii="Times New Roman" w:hAnsi="Times New Roman"/>
          <w:szCs w:val="24"/>
        </w:rPr>
        <w:t xml:space="preserve">do </w:t>
      </w:r>
      <w:r w:rsidR="00E874DC" w:rsidRPr="005A2FBF">
        <w:rPr>
          <w:rFonts w:ascii="Times New Roman" w:hAnsi="Times New Roman"/>
          <w:szCs w:val="24"/>
        </w:rPr>
        <w:t>21 dni od dnia otrzymania faktury wystawionej przez Sprzedawcę po dokonaniu odbioru przedmiotu umowy potwierdzonego protokołem zdawczo - odbiorczym.</w:t>
      </w:r>
    </w:p>
    <w:p w14:paraId="6162BDF6" w14:textId="77777777" w:rsidR="00E874DC" w:rsidRPr="005A2FBF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</w:t>
      </w:r>
      <w:r w:rsidR="0069339E" w:rsidRPr="005A2FBF">
        <w:rPr>
          <w:rFonts w:ascii="Times New Roman" w:hAnsi="Times New Roman"/>
          <w:szCs w:val="24"/>
        </w:rPr>
        <w:t xml:space="preserve"> W przypadku braku, na dzień zapłaty, numeru rachunku w powyższym wykazie nie mają zastosowania zapisy dotyczące naliczania odsetek ustawowych za nieterminową zapłatę o których mowa w ust. </w:t>
      </w:r>
      <w:r w:rsidR="0092730E" w:rsidRPr="005A2FBF">
        <w:rPr>
          <w:rFonts w:ascii="Times New Roman" w:hAnsi="Times New Roman"/>
          <w:szCs w:val="24"/>
        </w:rPr>
        <w:t>3</w:t>
      </w:r>
      <w:r w:rsidR="0069339E" w:rsidRPr="005A2FBF">
        <w:rPr>
          <w:rFonts w:ascii="Times New Roman" w:hAnsi="Times New Roman"/>
          <w:szCs w:val="24"/>
        </w:rPr>
        <w:t>.</w:t>
      </w:r>
    </w:p>
    <w:p w14:paraId="241E73FD" w14:textId="77777777" w:rsidR="00E874DC" w:rsidRPr="005A2FBF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Strony postanawiają, że zapłata następuje w dniu obciążenia rachunku bankowego  Kupującego.</w:t>
      </w:r>
      <w:r w:rsidR="001F341B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W przypadku nieterminowej płatności należności Sprzedawca ma prawo naliczyć  Kupującemu odsetki  ustawowe za każdy dzień zwłoki.</w:t>
      </w:r>
    </w:p>
    <w:p w14:paraId="3F5480C9" w14:textId="70EC262C" w:rsidR="00E874DC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2E815B79" w14:textId="77777777" w:rsidR="00C01CA8" w:rsidRPr="005A2FBF" w:rsidRDefault="00C01CA8" w:rsidP="00C01CA8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14:paraId="27DD6AA0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5</w:t>
      </w:r>
    </w:p>
    <w:p w14:paraId="74503A2A" w14:textId="77777777" w:rsidR="00E874DC" w:rsidRPr="005A2FBF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4D44662" w14:textId="77777777" w:rsidR="00E874DC" w:rsidRPr="005A2FBF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Sprzedawca zapłaci Kupującemu kary umowne:</w:t>
      </w:r>
    </w:p>
    <w:p w14:paraId="1E9CF173" w14:textId="77777777" w:rsidR="00E874DC" w:rsidRPr="005A2FBF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za zwłokę w wykonaniu przedmiotu umowy w wysokości 0,2</w:t>
      </w:r>
      <w:r w:rsidR="00C2196F" w:rsidRPr="005A2FBF">
        <w:rPr>
          <w:rFonts w:ascii="Times New Roman" w:hAnsi="Times New Roman"/>
          <w:szCs w:val="24"/>
        </w:rPr>
        <w:t xml:space="preserve"> % ceny</w:t>
      </w:r>
      <w:r w:rsidR="0002467C" w:rsidRPr="005A2FBF">
        <w:rPr>
          <w:rFonts w:ascii="Times New Roman" w:hAnsi="Times New Roman"/>
          <w:szCs w:val="24"/>
        </w:rPr>
        <w:t xml:space="preserve"> netto </w:t>
      </w:r>
      <w:r w:rsidR="00C2196F" w:rsidRPr="005A2FBF">
        <w:rPr>
          <w:rFonts w:ascii="Times New Roman" w:hAnsi="Times New Roman"/>
          <w:szCs w:val="24"/>
        </w:rPr>
        <w:t>określonej w §  3 pkt. 1</w:t>
      </w:r>
      <w:r w:rsidRPr="005A2FBF">
        <w:rPr>
          <w:rFonts w:ascii="Times New Roman" w:hAnsi="Times New Roman"/>
          <w:szCs w:val="24"/>
        </w:rPr>
        <w:t xml:space="preserve">  za każdy dzień zwłoki;</w:t>
      </w:r>
    </w:p>
    <w:p w14:paraId="05E78613" w14:textId="77777777" w:rsidR="00E874DC" w:rsidRPr="005A2FBF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za zwłokę w usunięciu wad stwierdzonych prz</w:t>
      </w:r>
      <w:r w:rsidR="008D3AF3" w:rsidRPr="005A2FBF">
        <w:rPr>
          <w:rFonts w:ascii="Times New Roman" w:hAnsi="Times New Roman"/>
          <w:szCs w:val="24"/>
        </w:rPr>
        <w:t>y odbiorze lub w okresie rękojmi</w:t>
      </w:r>
      <w:r w:rsidRPr="005A2FBF">
        <w:rPr>
          <w:rFonts w:ascii="Times New Roman" w:hAnsi="Times New Roman"/>
          <w:szCs w:val="24"/>
        </w:rPr>
        <w:t>, gwarancji w wysokości 0,2</w:t>
      </w:r>
      <w:r w:rsidRPr="005A2FBF">
        <w:rPr>
          <w:rFonts w:ascii="Times New Roman" w:hAnsi="Times New Roman"/>
          <w:i/>
          <w:szCs w:val="24"/>
        </w:rPr>
        <w:t xml:space="preserve"> % </w:t>
      </w:r>
      <w:r w:rsidR="00C2196F" w:rsidRPr="005A2FBF">
        <w:rPr>
          <w:rFonts w:ascii="Times New Roman" w:hAnsi="Times New Roman"/>
          <w:szCs w:val="24"/>
        </w:rPr>
        <w:t xml:space="preserve">ceny </w:t>
      </w:r>
      <w:r w:rsidR="0002467C" w:rsidRPr="005A2FBF">
        <w:rPr>
          <w:rFonts w:ascii="Times New Roman" w:hAnsi="Times New Roman"/>
          <w:szCs w:val="24"/>
        </w:rPr>
        <w:t xml:space="preserve">netto </w:t>
      </w:r>
      <w:r w:rsidR="00C2196F" w:rsidRPr="005A2FBF">
        <w:rPr>
          <w:rFonts w:ascii="Times New Roman" w:hAnsi="Times New Roman"/>
          <w:szCs w:val="24"/>
        </w:rPr>
        <w:t>określonej w § 3 pkt.1</w:t>
      </w:r>
      <w:r w:rsidRPr="005A2FBF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14:paraId="1E0F2A59" w14:textId="77777777" w:rsidR="003C6167" w:rsidRPr="005A2FBF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5A2FBF">
        <w:rPr>
          <w:rFonts w:ascii="Times New Roman" w:hAnsi="Times New Roman"/>
          <w:szCs w:val="24"/>
        </w:rPr>
        <w:t>netto</w:t>
      </w:r>
      <w:r w:rsidRPr="005A2FBF">
        <w:rPr>
          <w:rFonts w:ascii="Times New Roman" w:hAnsi="Times New Roman"/>
          <w:szCs w:val="24"/>
        </w:rPr>
        <w:t xml:space="preserve"> określonego w  § 3 ust. 1;</w:t>
      </w:r>
    </w:p>
    <w:p w14:paraId="46D84896" w14:textId="77777777" w:rsidR="00731F6E" w:rsidRPr="005A2FBF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z tytułu odstąpienia od umowy w </w:t>
      </w:r>
      <w:r w:rsidR="007A2EF1" w:rsidRPr="005A2FBF">
        <w:rPr>
          <w:rFonts w:ascii="Times New Roman" w:hAnsi="Times New Roman"/>
          <w:szCs w:val="24"/>
        </w:rPr>
        <w:t xml:space="preserve">części </w:t>
      </w:r>
      <w:r w:rsidRPr="005A2FBF">
        <w:rPr>
          <w:rFonts w:ascii="Times New Roman" w:hAnsi="Times New Roman"/>
          <w:szCs w:val="24"/>
        </w:rPr>
        <w:t xml:space="preserve">przez którąkolwiek ze stron z przyczyn występujących po stronie Sprzedawcy, w wysokości 10% wartości </w:t>
      </w:r>
      <w:r w:rsidR="00FB4F4A" w:rsidRPr="005A2FBF">
        <w:rPr>
          <w:rFonts w:ascii="Times New Roman" w:hAnsi="Times New Roman"/>
          <w:szCs w:val="24"/>
        </w:rPr>
        <w:t xml:space="preserve">netto </w:t>
      </w:r>
      <w:r w:rsidRPr="005A2FBF">
        <w:rPr>
          <w:rFonts w:ascii="Times New Roman" w:hAnsi="Times New Roman"/>
          <w:szCs w:val="24"/>
        </w:rPr>
        <w:t>części</w:t>
      </w:r>
      <w:r w:rsidR="0002467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przedmiotu umowy, której dotyczy od</w:t>
      </w:r>
      <w:r w:rsidR="007A2EF1" w:rsidRPr="005A2FBF">
        <w:rPr>
          <w:rFonts w:ascii="Times New Roman" w:hAnsi="Times New Roman"/>
          <w:szCs w:val="24"/>
        </w:rPr>
        <w:t>stąpienie;</w:t>
      </w:r>
    </w:p>
    <w:p w14:paraId="3A3D1C1A" w14:textId="77777777" w:rsidR="00E874DC" w:rsidRPr="005A2FBF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Kupujący zapłaci Sprzedawcy karę umową</w:t>
      </w:r>
      <w:r w:rsidR="00731F6E" w:rsidRPr="005A2FBF">
        <w:rPr>
          <w:rFonts w:ascii="Times New Roman" w:hAnsi="Times New Roman"/>
          <w:szCs w:val="24"/>
        </w:rPr>
        <w:t>:</w:t>
      </w:r>
    </w:p>
    <w:p w14:paraId="556BF613" w14:textId="77777777" w:rsidR="00731F6E" w:rsidRPr="005A2FBF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5A2FBF">
        <w:rPr>
          <w:rFonts w:ascii="Times New Roman" w:hAnsi="Times New Roman"/>
          <w:szCs w:val="24"/>
        </w:rPr>
        <w:t xml:space="preserve">netto </w:t>
      </w:r>
      <w:r w:rsidRPr="005A2FBF">
        <w:rPr>
          <w:rFonts w:ascii="Times New Roman" w:hAnsi="Times New Roman"/>
          <w:szCs w:val="24"/>
        </w:rPr>
        <w:t>określonego w § 3 ust. 1;</w:t>
      </w:r>
    </w:p>
    <w:p w14:paraId="29CC0E92" w14:textId="77777777" w:rsidR="00731F6E" w:rsidRPr="005A2FBF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 tytułu odstąpienia od umowy w c</w:t>
      </w:r>
      <w:r w:rsidR="007A2EF1" w:rsidRPr="005A2FBF">
        <w:rPr>
          <w:rFonts w:ascii="Times New Roman" w:hAnsi="Times New Roman"/>
          <w:szCs w:val="24"/>
        </w:rPr>
        <w:t>zęści</w:t>
      </w:r>
      <w:r w:rsidRPr="005A2FBF">
        <w:rPr>
          <w:rFonts w:ascii="Times New Roman" w:hAnsi="Times New Roman"/>
          <w:szCs w:val="24"/>
        </w:rPr>
        <w:t xml:space="preserve"> przez którąkolwiek ze stron z przyczyn występujących po stronie Kupującego, w wysokości 10% wartości </w:t>
      </w:r>
      <w:r w:rsidR="00FB4F4A" w:rsidRPr="005A2FBF">
        <w:rPr>
          <w:rFonts w:ascii="Times New Roman" w:hAnsi="Times New Roman"/>
          <w:szCs w:val="24"/>
        </w:rPr>
        <w:t xml:space="preserve">netto </w:t>
      </w:r>
      <w:r w:rsidRPr="005A2FBF">
        <w:rPr>
          <w:rFonts w:ascii="Times New Roman" w:hAnsi="Times New Roman"/>
          <w:szCs w:val="24"/>
        </w:rPr>
        <w:t>części przedmiotu umowy, której dotyczy odstąpienie</w:t>
      </w:r>
    </w:p>
    <w:p w14:paraId="6932E96E" w14:textId="06A410D7" w:rsidR="00E874DC" w:rsidRPr="00C01CA8" w:rsidRDefault="00E874DC" w:rsidP="00E874D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132061D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6</w:t>
      </w:r>
    </w:p>
    <w:p w14:paraId="5721689D" w14:textId="77777777" w:rsidR="003F1749" w:rsidRPr="005A2FBF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5A2FBF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5A2FBF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5A2FBF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37B74652" w14:textId="5F26BD14" w:rsidR="00E874DC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5A2FBF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6C309236" w14:textId="77777777" w:rsidR="00C01CA8" w:rsidRPr="005A2FBF" w:rsidRDefault="00C01CA8" w:rsidP="003F1749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0D11983A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7</w:t>
      </w:r>
    </w:p>
    <w:p w14:paraId="770993C7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457727AA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07396DAB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4130E27B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0B6D6CB7" w14:textId="22913E7B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082787" w:rsidRPr="005A2FBF">
        <w:rPr>
          <w:bCs/>
          <w:sz w:val="24"/>
          <w:szCs w:val="24"/>
          <w:lang w:val="pl-PL" w:eastAsia="en-US"/>
        </w:rPr>
        <w:t>48</w:t>
      </w:r>
      <w:r w:rsidRPr="005A2FBF">
        <w:rPr>
          <w:bCs/>
          <w:sz w:val="24"/>
          <w:szCs w:val="24"/>
          <w:lang w:val="pl-PL" w:eastAsia="en-US"/>
        </w:rPr>
        <w:t xml:space="preserve"> </w:t>
      </w:r>
      <w:r w:rsidR="00DE2464" w:rsidRPr="005A2FBF">
        <w:rPr>
          <w:bCs/>
          <w:sz w:val="24"/>
          <w:szCs w:val="24"/>
          <w:lang w:val="pl-PL" w:eastAsia="en-US"/>
        </w:rPr>
        <w:t>godziny</w:t>
      </w:r>
      <w:r w:rsidRPr="005A2FBF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082787" w:rsidRPr="005A2FBF">
        <w:rPr>
          <w:bCs/>
          <w:sz w:val="24"/>
          <w:szCs w:val="24"/>
          <w:lang w:val="pl-PL" w:eastAsia="en-US"/>
        </w:rPr>
        <w:t>7</w:t>
      </w:r>
      <w:r w:rsidRPr="005A2FBF">
        <w:rPr>
          <w:bCs/>
          <w:sz w:val="24"/>
          <w:szCs w:val="24"/>
          <w:lang w:val="pl-PL" w:eastAsia="en-US"/>
        </w:rPr>
        <w:t xml:space="preserve"> dni od momentu zgłoszenia.</w:t>
      </w:r>
    </w:p>
    <w:p w14:paraId="7FF06EC2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14:paraId="45D61737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14:paraId="414573DE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207AF227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27A8883A" w14:textId="77777777" w:rsidR="00E41EFD" w:rsidRPr="005A2FBF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5A2FB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077EEC8B" w14:textId="77777777" w:rsidR="00E41EFD" w:rsidRPr="005A2FBF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5A2FB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2B455150" w14:textId="77777777" w:rsidR="00E13592" w:rsidRPr="005A2FBF" w:rsidRDefault="00E13592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5A2FBF">
        <w:rPr>
          <w:sz w:val="24"/>
          <w:szCs w:val="24"/>
          <w:lang w:val="pl-PL"/>
        </w:rPr>
        <w:t xml:space="preserve">Jeżeli w wykonaniu swoich obowiązków Sprzedawca dostarczył uprawnionemu z gwarancji zamiast rzeczy wadliwej rzecz wolną od wad albo dokonał istotnych napraw rzeczy objętej gwarancją, termin gwarancji biegnie na nowo od chwili dostarczenia rzeczy </w:t>
      </w:r>
      <w:r w:rsidRPr="005A2FBF">
        <w:rPr>
          <w:sz w:val="24"/>
          <w:szCs w:val="24"/>
          <w:lang w:val="pl-PL"/>
        </w:rPr>
        <w:lastRenderedPageBreak/>
        <w:t>wolnej od wad lub zwrócenia rzeczy naprawionej. Jeżeli sprzedawca wymienił część rzeczy, przepis powyższy stosuje się odpowiednio do części wymienionej.</w:t>
      </w:r>
    </w:p>
    <w:p w14:paraId="332260EB" w14:textId="11EE3E6C" w:rsidR="00E41EFD" w:rsidRPr="005A2FBF" w:rsidRDefault="00E41EFD" w:rsidP="00A07241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5A2FB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48ECDB8E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8</w:t>
      </w:r>
    </w:p>
    <w:p w14:paraId="0DBF43E0" w14:textId="4F4AB0B0" w:rsidR="00C93478" w:rsidRPr="005A2FBF" w:rsidRDefault="00E874DC" w:rsidP="0008278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7D9B970D" w14:textId="77777777" w:rsidR="00E874DC" w:rsidRPr="005A2FBF" w:rsidRDefault="00E874DC" w:rsidP="009A7064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9</w:t>
      </w:r>
    </w:p>
    <w:p w14:paraId="54FED425" w14:textId="77777777" w:rsidR="00E874DC" w:rsidRPr="005A2FBF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4F1D642F" w14:textId="77777777" w:rsidR="00E874DC" w:rsidRPr="005A2FBF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5A2FBF">
        <w:rPr>
          <w:color w:val="000000"/>
          <w:kern w:val="2"/>
          <w:sz w:val="24"/>
          <w:szCs w:val="24"/>
          <w:lang w:val="pl-PL"/>
        </w:rPr>
        <w:t xml:space="preserve">  </w:t>
      </w:r>
    </w:p>
    <w:p w14:paraId="359949A0" w14:textId="77777777" w:rsidR="00E874DC" w:rsidRPr="005A2FBF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14:paraId="54AA3DD7" w14:textId="77777777" w:rsidR="00267340" w:rsidRPr="005A2FBF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 w:rsidRPr="005A2FBF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5A2FBF"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22133C38" w14:textId="77777777" w:rsidR="00267340" w:rsidRPr="005A2FBF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56FA0563" w14:textId="77777777" w:rsidR="00267340" w:rsidRPr="005A2FBF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50AD8706" w14:textId="77777777" w:rsidR="00267340" w:rsidRPr="005A2FBF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5A2FBF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14:paraId="2C21C5C6" w14:textId="77777777" w:rsidR="000C0F66" w:rsidRPr="005A2FBF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26AD198B" w14:textId="77777777" w:rsidR="00E874DC" w:rsidRPr="005A2FBF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5A2FBF">
        <w:rPr>
          <w:color w:val="000000"/>
          <w:kern w:val="2"/>
          <w:sz w:val="24"/>
          <w:szCs w:val="24"/>
          <w:lang w:val="pl-PL"/>
        </w:rPr>
        <w:t xml:space="preserve"> </w:t>
      </w:r>
      <w:r w:rsidRPr="005A2FBF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5A2FBF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59B9B074" w14:textId="77777777" w:rsidR="00E874DC" w:rsidRPr="005A2FBF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14:paraId="2F931734" w14:textId="6B6E797F" w:rsidR="000936CA" w:rsidRPr="005A2FBF" w:rsidRDefault="00E874DC" w:rsidP="00A07241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5A2FBF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192E6C03" w14:textId="3D4EA753" w:rsidR="00E874DC" w:rsidRPr="00C01CA8" w:rsidRDefault="00E874DC" w:rsidP="00C01CA8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4F26377" w14:textId="77777777" w:rsidR="00E874DC" w:rsidRPr="005A2FBF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0</w:t>
      </w:r>
    </w:p>
    <w:p w14:paraId="01DEA4CD" w14:textId="77777777" w:rsidR="000936CA" w:rsidRPr="005A2FBF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5564F469" w14:textId="77777777" w:rsidR="0086736E" w:rsidRPr="005A2FBF" w:rsidRDefault="0086736E" w:rsidP="0086736E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1</w:t>
      </w:r>
    </w:p>
    <w:p w14:paraId="1D0132DF" w14:textId="78752914" w:rsidR="0086736E" w:rsidRPr="005A2FBF" w:rsidRDefault="0086736E" w:rsidP="00A212AC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2094D82" w14:textId="4B89030C" w:rsidR="0086736E" w:rsidRPr="005A2FBF" w:rsidRDefault="0086736E" w:rsidP="00A212AC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49EF4C6B" w14:textId="45DEB67D" w:rsidR="0086736E" w:rsidRPr="005A2FBF" w:rsidRDefault="0086736E" w:rsidP="00A212AC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lastRenderedPageBreak/>
        <w:t xml:space="preserve">Wykonawca zobowiązuje się do wykorzystania uzyskanych, powyższych informacji jedynie w celu wykonania przedmiotu umowy. </w:t>
      </w:r>
    </w:p>
    <w:p w14:paraId="7C5376B0" w14:textId="37F3C8F8" w:rsidR="0086736E" w:rsidRPr="005A2FBF" w:rsidRDefault="0086736E" w:rsidP="00A212AC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15EC3F55" w14:textId="4ACF89BF" w:rsidR="00E874DC" w:rsidRPr="005A2FBF" w:rsidRDefault="0086736E" w:rsidP="00082787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234660B2" w14:textId="77777777" w:rsidR="00E874DC" w:rsidRPr="005A2FBF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2</w:t>
      </w:r>
    </w:p>
    <w:p w14:paraId="1870CEDD" w14:textId="16E44C2A" w:rsidR="00E874DC" w:rsidRPr="005A2FBF" w:rsidRDefault="000936CA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A212AC" w:rsidRPr="005A2FBF">
        <w:rPr>
          <w:rFonts w:ascii="Times New Roman" w:hAnsi="Times New Roman"/>
          <w:szCs w:val="24"/>
        </w:rPr>
        <w:t>.</w:t>
      </w:r>
    </w:p>
    <w:p w14:paraId="3ABCB878" w14:textId="77777777" w:rsidR="00E874DC" w:rsidRPr="005A2FBF" w:rsidRDefault="00D46DCD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3</w:t>
      </w:r>
    </w:p>
    <w:p w14:paraId="74FDB8AB" w14:textId="77777777" w:rsidR="000936CA" w:rsidRPr="005A2FBF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Wszelkie załączniki stanowią integralną część niniejszej umowy.</w:t>
      </w:r>
    </w:p>
    <w:p w14:paraId="44A27999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281FB7A1" w14:textId="77777777" w:rsidR="000936CA" w:rsidRPr="005A2FBF" w:rsidRDefault="000936CA" w:rsidP="000936C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4</w:t>
      </w:r>
    </w:p>
    <w:p w14:paraId="63D4552E" w14:textId="77777777" w:rsidR="00E874DC" w:rsidRPr="005A2FBF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5A2FBF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63D4C0AB" w14:textId="77777777" w:rsidR="00E874DC" w:rsidRPr="005A2FBF" w:rsidRDefault="00E874DC" w:rsidP="00E874DC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3F03CBB" w14:textId="77777777" w:rsidR="00E874DC" w:rsidRPr="005A2FBF" w:rsidRDefault="00496551" w:rsidP="00E874DC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5A2FBF">
        <w:rPr>
          <w:b/>
          <w:sz w:val="24"/>
          <w:szCs w:val="24"/>
        </w:rPr>
        <w:t xml:space="preserve">      </w:t>
      </w:r>
      <w:r w:rsidR="00E874DC" w:rsidRPr="005A2FBF">
        <w:rPr>
          <w:b/>
          <w:sz w:val="24"/>
          <w:szCs w:val="24"/>
        </w:rPr>
        <w:t>Za Sprzedawcę                                                                                   Za Kupującego</w:t>
      </w:r>
    </w:p>
    <w:p w14:paraId="6256BF41" w14:textId="77777777" w:rsidR="00E874DC" w:rsidRPr="005A2FBF" w:rsidRDefault="00E874DC" w:rsidP="00E874DC">
      <w:pPr>
        <w:rPr>
          <w:sz w:val="24"/>
          <w:szCs w:val="24"/>
          <w:lang w:val="pl-PL"/>
        </w:rPr>
      </w:pPr>
    </w:p>
    <w:p w14:paraId="34F3FB0D" w14:textId="77777777" w:rsidR="00614C95" w:rsidRPr="005A2FBF" w:rsidRDefault="00614C95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EF304C8" w14:textId="77777777" w:rsidR="00496551" w:rsidRPr="005A2FBF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1C0B2514" w14:textId="0FFF573F" w:rsidR="00496551" w:rsidRPr="005A2FBF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5A2FBF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5A2FBF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2FBF">
        <w:rPr>
          <w:rFonts w:ascii="Times New Roman" w:hAnsi="Times New Roman" w:cs="Times New Roman"/>
          <w:sz w:val="24"/>
          <w:szCs w:val="24"/>
          <w:lang w:val="pl-PL"/>
        </w:rPr>
        <w:tab/>
      </w:r>
      <w:r w:rsidR="00C01CA8">
        <w:rPr>
          <w:rFonts w:ascii="Times New Roman" w:hAnsi="Times New Roman" w:cs="Times New Roman"/>
          <w:sz w:val="24"/>
          <w:szCs w:val="24"/>
          <w:lang w:val="pl-PL"/>
        </w:rPr>
        <w:t xml:space="preserve">               …………………………………</w:t>
      </w:r>
    </w:p>
    <w:p w14:paraId="729A417C" w14:textId="77777777" w:rsidR="00496551" w:rsidRPr="005A2FBF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A2FBF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5A2FBF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22CF2E5B" w14:textId="77777777" w:rsidR="00496551" w:rsidRPr="005A2FBF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13219BA" w14:textId="77777777" w:rsidR="00496551" w:rsidRPr="005A2FBF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5A2F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0FC0E" w14:textId="77777777" w:rsidR="000A3A0B" w:rsidRDefault="000A3A0B">
      <w:r>
        <w:separator/>
      </w:r>
    </w:p>
  </w:endnote>
  <w:endnote w:type="continuationSeparator" w:id="0">
    <w:p w14:paraId="6660C7CB" w14:textId="77777777" w:rsidR="000A3A0B" w:rsidRDefault="000A3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DE7FF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8BE2F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DEFC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5634" w14:textId="77777777" w:rsidR="000A3A0B" w:rsidRDefault="000A3A0B">
      <w:r>
        <w:separator/>
      </w:r>
    </w:p>
  </w:footnote>
  <w:footnote w:type="continuationSeparator" w:id="0">
    <w:p w14:paraId="7B2D4671" w14:textId="77777777" w:rsidR="000A3A0B" w:rsidRDefault="000A3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0BB5F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1341D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02819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7520A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5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A0B"/>
    <w:rsid w:val="000033EA"/>
    <w:rsid w:val="0002467C"/>
    <w:rsid w:val="00040A7A"/>
    <w:rsid w:val="00082787"/>
    <w:rsid w:val="000936CA"/>
    <w:rsid w:val="00097182"/>
    <w:rsid w:val="000A3A0B"/>
    <w:rsid w:val="000B1A00"/>
    <w:rsid w:val="000C0F66"/>
    <w:rsid w:val="00104078"/>
    <w:rsid w:val="001764D4"/>
    <w:rsid w:val="001F341B"/>
    <w:rsid w:val="002430FD"/>
    <w:rsid w:val="00267340"/>
    <w:rsid w:val="00275C59"/>
    <w:rsid w:val="002F7573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A2FBF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07241"/>
    <w:rsid w:val="00A212AC"/>
    <w:rsid w:val="00A57131"/>
    <w:rsid w:val="00A601F8"/>
    <w:rsid w:val="00A70EA7"/>
    <w:rsid w:val="00AA7F39"/>
    <w:rsid w:val="00AF7449"/>
    <w:rsid w:val="00BA1B11"/>
    <w:rsid w:val="00BD0C12"/>
    <w:rsid w:val="00BD5E3D"/>
    <w:rsid w:val="00C01CA8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DF09B"/>
  <w15:chartTrackingRefBased/>
  <w15:docId w15:val="{C21267E2-1391-4CA3-849E-CA2E7FC7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5</Pages>
  <Words>1625</Words>
  <Characters>11417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2021-11-25T07:20:00Z</dcterms:created>
  <dcterms:modified xsi:type="dcterms:W3CDTF">2021-11-25T07:20:00Z</dcterms:modified>
</cp:coreProperties>
</file>