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57231" w14:textId="03B96034" w:rsidR="008D2AB8" w:rsidRPr="000526E2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0526E2">
        <w:rPr>
          <w:rFonts w:ascii="Times New Roman" w:hAnsi="Times New Roman"/>
          <w:b w:val="0"/>
          <w:sz w:val="22"/>
          <w:szCs w:val="22"/>
        </w:rPr>
        <w:tab/>
      </w:r>
      <w:r w:rsidRPr="000526E2">
        <w:rPr>
          <w:rFonts w:ascii="Times New Roman" w:hAnsi="Times New Roman"/>
          <w:b w:val="0"/>
          <w:sz w:val="22"/>
          <w:szCs w:val="22"/>
        </w:rPr>
        <w:tab/>
      </w:r>
      <w:r w:rsidRPr="000526E2">
        <w:rPr>
          <w:rFonts w:ascii="Times New Roman" w:hAnsi="Times New Roman"/>
          <w:b w:val="0"/>
          <w:sz w:val="22"/>
          <w:szCs w:val="22"/>
        </w:rPr>
        <w:tab/>
      </w:r>
      <w:r w:rsidRPr="000526E2">
        <w:rPr>
          <w:rFonts w:ascii="Times New Roman" w:hAnsi="Times New Roman"/>
          <w:b w:val="0"/>
          <w:sz w:val="22"/>
          <w:szCs w:val="22"/>
        </w:rPr>
        <w:tab/>
      </w:r>
      <w:r w:rsidRPr="000526E2">
        <w:rPr>
          <w:rFonts w:ascii="Times New Roman" w:hAnsi="Times New Roman"/>
          <w:b w:val="0"/>
          <w:sz w:val="22"/>
          <w:szCs w:val="22"/>
        </w:rPr>
        <w:tab/>
      </w:r>
      <w:r w:rsidRPr="000526E2">
        <w:rPr>
          <w:rFonts w:ascii="Times New Roman" w:hAnsi="Times New Roman"/>
          <w:b w:val="0"/>
          <w:sz w:val="22"/>
          <w:szCs w:val="22"/>
        </w:rPr>
        <w:tab/>
      </w:r>
      <w:r w:rsidRPr="000526E2">
        <w:rPr>
          <w:rFonts w:ascii="Times New Roman" w:hAnsi="Times New Roman"/>
          <w:b w:val="0"/>
          <w:sz w:val="22"/>
          <w:szCs w:val="22"/>
        </w:rPr>
        <w:tab/>
      </w:r>
      <w:r w:rsidRPr="000526E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526E2">
        <w:rPr>
          <w:rFonts w:ascii="Times New Roman" w:hAnsi="Times New Roman"/>
          <w:sz w:val="22"/>
          <w:szCs w:val="22"/>
        </w:rPr>
        <w:t>1</w:t>
      </w:r>
    </w:p>
    <w:p w14:paraId="746AA8C0" w14:textId="77777777" w:rsidR="008D2AB8" w:rsidRPr="000526E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AD8BD9E" w14:textId="77777777" w:rsidR="008D2AB8" w:rsidRPr="000526E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>FORMULARZ OFERTY</w:t>
      </w:r>
    </w:p>
    <w:p w14:paraId="27EF3795" w14:textId="77777777" w:rsidR="008D2AB8" w:rsidRPr="000526E2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A5F79E0" w14:textId="77777777" w:rsidR="000526E2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6BD38620" w14:textId="77777777" w:rsidR="000526E2" w:rsidRPr="000526E2" w:rsidRDefault="000526E2" w:rsidP="000526E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CCD6E37" w14:textId="77777777" w:rsidR="000526E2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6009FFBB" w14:textId="77777777" w:rsidR="000526E2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AA49B45" w14:textId="77777777" w:rsidR="000526E2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17E5AD51" w14:textId="77777777" w:rsidR="000526E2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6136AAA8" w14:textId="77777777" w:rsidR="000526E2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93DCBA5" w14:textId="77777777" w:rsidR="000526E2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3056CAF1" w14:textId="22BA3FE7" w:rsidR="008D2AB8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0CB45DAA" w14:textId="77777777" w:rsidR="008D2AB8" w:rsidRPr="000526E2" w:rsidRDefault="008D2AB8" w:rsidP="008D2AB8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7E79FBA0" w14:textId="77777777" w:rsidR="005F5F3F" w:rsidRPr="000526E2" w:rsidRDefault="005F5F3F" w:rsidP="008D2AB8">
      <w:pPr>
        <w:ind w:right="-110"/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>Akademia Górniczo - Hutnicza</w:t>
      </w:r>
    </w:p>
    <w:p w14:paraId="28B72429" w14:textId="77777777" w:rsidR="005F5F3F" w:rsidRPr="000526E2" w:rsidRDefault="005F5F3F" w:rsidP="008D2AB8">
      <w:pPr>
        <w:ind w:right="-110"/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>im. Stanisława Staszica w Krakowie</w:t>
      </w:r>
    </w:p>
    <w:p w14:paraId="14F2F644" w14:textId="77777777" w:rsidR="008D2AB8" w:rsidRPr="000526E2" w:rsidRDefault="005F5F3F" w:rsidP="008D2AB8">
      <w:pPr>
        <w:ind w:right="-110"/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>Dział Zamówień Publicznych</w:t>
      </w:r>
      <w:r w:rsidR="008D2AB8" w:rsidRPr="000526E2">
        <w:rPr>
          <w:b/>
          <w:sz w:val="22"/>
          <w:szCs w:val="22"/>
        </w:rPr>
        <w:t xml:space="preserve">  </w:t>
      </w:r>
    </w:p>
    <w:p w14:paraId="47DE391D" w14:textId="77777777" w:rsidR="008D2AB8" w:rsidRPr="000526E2" w:rsidRDefault="005F5F3F" w:rsidP="008D2AB8">
      <w:pPr>
        <w:ind w:right="-110"/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>Al. Mickiewicza</w:t>
      </w:r>
      <w:r w:rsidR="008D2AB8" w:rsidRPr="000526E2">
        <w:rPr>
          <w:b/>
          <w:sz w:val="22"/>
          <w:szCs w:val="22"/>
        </w:rPr>
        <w:t xml:space="preserve"> </w:t>
      </w:r>
      <w:r w:rsidRPr="000526E2">
        <w:rPr>
          <w:b/>
          <w:sz w:val="22"/>
          <w:szCs w:val="22"/>
        </w:rPr>
        <w:t>30</w:t>
      </w:r>
      <w:r w:rsidR="008D2AB8" w:rsidRPr="000526E2">
        <w:rPr>
          <w:b/>
          <w:sz w:val="22"/>
          <w:szCs w:val="22"/>
        </w:rPr>
        <w:t xml:space="preserve"> </w:t>
      </w:r>
    </w:p>
    <w:p w14:paraId="3341E008" w14:textId="77777777" w:rsidR="008D2AB8" w:rsidRPr="000526E2" w:rsidRDefault="005F5F3F" w:rsidP="008D2AB8">
      <w:pPr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>30-059</w:t>
      </w:r>
      <w:r w:rsidR="008D2AB8" w:rsidRPr="000526E2">
        <w:rPr>
          <w:b/>
          <w:sz w:val="22"/>
          <w:szCs w:val="22"/>
        </w:rPr>
        <w:t xml:space="preserve"> </w:t>
      </w:r>
      <w:r w:rsidRPr="000526E2">
        <w:rPr>
          <w:b/>
          <w:sz w:val="22"/>
          <w:szCs w:val="22"/>
        </w:rPr>
        <w:t>Kraków</w:t>
      </w:r>
      <w:r w:rsidR="008D2AB8" w:rsidRPr="000526E2">
        <w:rPr>
          <w:b/>
          <w:sz w:val="22"/>
          <w:szCs w:val="22"/>
        </w:rPr>
        <w:t xml:space="preserve">,  </w:t>
      </w:r>
    </w:p>
    <w:p w14:paraId="013C6C3A" w14:textId="77777777" w:rsidR="008D2AB8" w:rsidRPr="000526E2" w:rsidRDefault="008D2AB8" w:rsidP="008D2AB8">
      <w:pPr>
        <w:ind w:firstLine="3969"/>
        <w:rPr>
          <w:b/>
          <w:sz w:val="22"/>
          <w:szCs w:val="22"/>
        </w:rPr>
      </w:pPr>
    </w:p>
    <w:p w14:paraId="06108DF8" w14:textId="4CF308C9" w:rsidR="008D2AB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Przystępując do postępowania o udzielenie zamówienia publicznego, którego przedmiotem jest </w:t>
      </w:r>
      <w:r w:rsidR="005F5F3F" w:rsidRPr="000526E2">
        <w:rPr>
          <w:b/>
          <w:sz w:val="22"/>
          <w:szCs w:val="22"/>
        </w:rPr>
        <w:t xml:space="preserve">dostawa 25 sztuk zestawów komputerowych poleasingowych dla </w:t>
      </w:r>
      <w:proofErr w:type="spellStart"/>
      <w:r w:rsidR="005F5F3F" w:rsidRPr="000526E2">
        <w:rPr>
          <w:b/>
          <w:sz w:val="22"/>
          <w:szCs w:val="22"/>
        </w:rPr>
        <w:t>WEAIiIB</w:t>
      </w:r>
      <w:proofErr w:type="spellEnd"/>
      <w:r w:rsidR="005F5F3F" w:rsidRPr="000526E2">
        <w:rPr>
          <w:b/>
          <w:sz w:val="22"/>
          <w:szCs w:val="22"/>
        </w:rPr>
        <w:t xml:space="preserve"> - KC-zp.272-700/21</w:t>
      </w:r>
      <w:r w:rsidRPr="000526E2">
        <w:rPr>
          <w:b/>
          <w:sz w:val="22"/>
          <w:szCs w:val="22"/>
        </w:rPr>
        <w:t xml:space="preserve">, </w:t>
      </w:r>
      <w:r w:rsidRPr="000526E2">
        <w:rPr>
          <w:sz w:val="22"/>
          <w:szCs w:val="22"/>
        </w:rPr>
        <w:t>oferuję realizację przedmiotu zamówienia, zgodnie z zasadami określonymi w specyfikacji warunków zamówienia.</w:t>
      </w:r>
    </w:p>
    <w:p w14:paraId="22A4D985" w14:textId="77777777" w:rsidR="008A2FE6" w:rsidRPr="000526E2" w:rsidRDefault="008A2FE6" w:rsidP="008D2AB8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8A2FE6" w:rsidRPr="002A16E2" w14:paraId="6B96AAEE" w14:textId="77777777" w:rsidTr="003A090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CD2C19" w14:textId="77777777" w:rsidR="008A2FE6" w:rsidRPr="002A16E2" w:rsidRDefault="008A2FE6" w:rsidP="003A090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219C31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7171C6DC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E6D591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9BE808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762131E7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845131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2BC2C1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7EDB4CFC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256ECF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3D18E06E" w14:textId="77777777" w:rsidR="008A2FE6" w:rsidRPr="002A16E2" w:rsidRDefault="008A2FE6" w:rsidP="003A090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7E669EA5" w14:textId="77777777" w:rsidR="008A2FE6" w:rsidRPr="002A16E2" w:rsidRDefault="008A2FE6" w:rsidP="003A09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E1131B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2A6D3B0" w14:textId="77777777" w:rsidR="008A2FE6" w:rsidRPr="002A16E2" w:rsidRDefault="008A2FE6" w:rsidP="003A090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051401D3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A2FE6" w:rsidRPr="002A16E2" w14:paraId="24E30F04" w14:textId="77777777" w:rsidTr="003A090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285DE8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A7410F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77A3A1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CD46C3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205033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B19890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366C3C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E2FBCF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A2FE6" w:rsidRPr="002A16E2" w14:paraId="2F6981BE" w14:textId="77777777" w:rsidTr="003A090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C3C5A0" w14:textId="77777777" w:rsidR="008A2FE6" w:rsidRPr="002A16E2" w:rsidRDefault="008A2FE6" w:rsidP="003A090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554E" w14:textId="2FA9826E" w:rsidR="008A2FE6" w:rsidRPr="00D21392" w:rsidRDefault="008A2FE6" w:rsidP="003A0902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Zestaw komputerowy poleasingowy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646F" w14:textId="77777777" w:rsidR="008A2FE6" w:rsidRPr="002A16E2" w:rsidRDefault="008A2FE6" w:rsidP="003A090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BAA9" w14:textId="14FD8BAF" w:rsidR="008A2FE6" w:rsidRPr="002A16E2" w:rsidRDefault="008A2FE6" w:rsidP="003A09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B20D" w14:textId="77777777" w:rsidR="008A2FE6" w:rsidRPr="002A16E2" w:rsidRDefault="008A2FE6" w:rsidP="003A090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493B" w14:textId="77777777" w:rsidR="008A2FE6" w:rsidRPr="002A16E2" w:rsidRDefault="008A2FE6" w:rsidP="003A090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B1323A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E0B417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</w:tr>
      <w:tr w:rsidR="008A2FE6" w:rsidRPr="002A16E2" w14:paraId="01A5F402" w14:textId="77777777" w:rsidTr="003A090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ACC7B9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  <w:p w14:paraId="3A77017D" w14:textId="77777777" w:rsidR="008A2FE6" w:rsidRDefault="008A2FE6" w:rsidP="003A090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0280F540" w14:textId="77777777" w:rsidR="008A2FE6" w:rsidRPr="002A16E2" w:rsidRDefault="008A2FE6" w:rsidP="003A090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4DC0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AC8CC1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A095F7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</w:tr>
      <w:tr w:rsidR="008A2FE6" w:rsidRPr="002A16E2" w14:paraId="7BE79DBF" w14:textId="77777777" w:rsidTr="003A090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8EAAF2" w14:textId="77777777" w:rsidR="008A2FE6" w:rsidRPr="002A16E2" w:rsidRDefault="008A2FE6" w:rsidP="003A090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A40E4ED" w14:textId="77777777" w:rsidR="008A2FE6" w:rsidRPr="002A16E2" w:rsidRDefault="008A2FE6" w:rsidP="003A090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B2353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A70F13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FA49A1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F7674D2" w14:textId="77777777" w:rsidR="008A2FE6" w:rsidRDefault="008A2FE6" w:rsidP="008D2AB8">
      <w:pPr>
        <w:pStyle w:val="Tekstpodstawowy"/>
        <w:rPr>
          <w:sz w:val="22"/>
          <w:szCs w:val="22"/>
        </w:rPr>
      </w:pPr>
    </w:p>
    <w:p w14:paraId="522A9F97" w14:textId="77777777" w:rsidR="008A2FE6" w:rsidRDefault="008A2FE6" w:rsidP="008D2AB8">
      <w:pPr>
        <w:pStyle w:val="Tekstpodstawowy"/>
        <w:rPr>
          <w:sz w:val="22"/>
          <w:szCs w:val="22"/>
        </w:rPr>
      </w:pPr>
    </w:p>
    <w:p w14:paraId="5893153B" w14:textId="77777777" w:rsidR="008A2FE6" w:rsidRDefault="008A2FE6" w:rsidP="008D2AB8">
      <w:pPr>
        <w:pStyle w:val="Tekstpodstawowy"/>
        <w:rPr>
          <w:sz w:val="22"/>
          <w:szCs w:val="22"/>
        </w:rPr>
      </w:pPr>
    </w:p>
    <w:p w14:paraId="0D517426" w14:textId="4839482F" w:rsidR="00FE545C" w:rsidRPr="000526E2" w:rsidRDefault="006652A0" w:rsidP="008D2AB8">
      <w:pPr>
        <w:pStyle w:val="Tekstpodstawowy"/>
        <w:rPr>
          <w:sz w:val="22"/>
          <w:szCs w:val="22"/>
        </w:rPr>
      </w:pPr>
      <w:r w:rsidRPr="000526E2">
        <w:rPr>
          <w:sz w:val="22"/>
          <w:szCs w:val="22"/>
        </w:rPr>
        <w:lastRenderedPageBreak/>
        <w:t>P</w:t>
      </w:r>
      <w:r w:rsidR="00FE545C" w:rsidRPr="000526E2">
        <w:rPr>
          <w:sz w:val="22"/>
          <w:szCs w:val="22"/>
        </w:rPr>
        <w:t>roducent/</w:t>
      </w:r>
      <w:r w:rsidRPr="000526E2">
        <w:rPr>
          <w:sz w:val="22"/>
          <w:szCs w:val="22"/>
        </w:rPr>
        <w:t>typ/</w:t>
      </w:r>
      <w:r w:rsidR="00FE545C" w:rsidRPr="000526E2">
        <w:rPr>
          <w:sz w:val="22"/>
          <w:szCs w:val="22"/>
        </w:rPr>
        <w:t>model zaoferowan</w:t>
      </w:r>
      <w:r w:rsidR="00A55F08" w:rsidRPr="000526E2">
        <w:rPr>
          <w:sz w:val="22"/>
          <w:szCs w:val="22"/>
        </w:rPr>
        <w:t>ych</w:t>
      </w:r>
      <w:r w:rsidRPr="000526E2">
        <w:rPr>
          <w:sz w:val="22"/>
          <w:szCs w:val="22"/>
        </w:rPr>
        <w:t xml:space="preserve">: </w:t>
      </w:r>
    </w:p>
    <w:p w14:paraId="06EE6833" w14:textId="72C9B232" w:rsidR="00A55F08" w:rsidRPr="000526E2" w:rsidRDefault="00A55F08" w:rsidP="008D2AB8">
      <w:pPr>
        <w:pStyle w:val="Tekstpodstawowy"/>
        <w:rPr>
          <w:sz w:val="22"/>
          <w:szCs w:val="22"/>
        </w:rPr>
      </w:pPr>
      <w:r w:rsidRPr="000526E2">
        <w:rPr>
          <w:sz w:val="22"/>
          <w:szCs w:val="22"/>
        </w:rPr>
        <w:t>- zestawów komputerowych:</w:t>
      </w:r>
      <w:r w:rsidRPr="000526E2">
        <w:rPr>
          <w:b w:val="0"/>
          <w:bCs/>
          <w:sz w:val="22"/>
          <w:szCs w:val="22"/>
        </w:rPr>
        <w:t xml:space="preserve"> ……………………………………………………………….</w:t>
      </w:r>
    </w:p>
    <w:p w14:paraId="794352EB" w14:textId="6CB43B05" w:rsidR="00A55F08" w:rsidRPr="000526E2" w:rsidRDefault="00A55F08" w:rsidP="008D2AB8">
      <w:pPr>
        <w:pStyle w:val="Tekstpodstawowy"/>
        <w:rPr>
          <w:sz w:val="22"/>
          <w:szCs w:val="22"/>
        </w:rPr>
      </w:pPr>
      <w:r w:rsidRPr="000526E2">
        <w:rPr>
          <w:sz w:val="22"/>
          <w:szCs w:val="22"/>
        </w:rPr>
        <w:t xml:space="preserve">- monitorów: </w:t>
      </w:r>
      <w:r w:rsidRPr="000526E2">
        <w:rPr>
          <w:b w:val="0"/>
          <w:bCs/>
          <w:sz w:val="22"/>
          <w:szCs w:val="22"/>
        </w:rPr>
        <w:t>………………………………………………………………………………..</w:t>
      </w:r>
    </w:p>
    <w:p w14:paraId="64C6431C" w14:textId="27FD7DA4" w:rsidR="00A55F08" w:rsidRPr="000526E2" w:rsidRDefault="00A55F08" w:rsidP="008D2AB8">
      <w:pPr>
        <w:pStyle w:val="Tekstpodstawowy"/>
        <w:rPr>
          <w:sz w:val="22"/>
          <w:szCs w:val="22"/>
        </w:rPr>
      </w:pPr>
      <w:r w:rsidRPr="000526E2">
        <w:rPr>
          <w:sz w:val="22"/>
          <w:szCs w:val="22"/>
        </w:rPr>
        <w:t xml:space="preserve">- klawiatur: </w:t>
      </w:r>
      <w:r w:rsidRPr="000526E2">
        <w:rPr>
          <w:b w:val="0"/>
          <w:bCs/>
          <w:sz w:val="22"/>
          <w:szCs w:val="22"/>
        </w:rPr>
        <w:t>…………………………………………………………………………………</w:t>
      </w:r>
    </w:p>
    <w:p w14:paraId="2AA3486A" w14:textId="400F8720" w:rsidR="00A55F08" w:rsidRPr="000526E2" w:rsidRDefault="00A55F08" w:rsidP="008D2AB8">
      <w:pPr>
        <w:pStyle w:val="Tekstpodstawowy"/>
        <w:rPr>
          <w:b w:val="0"/>
          <w:sz w:val="22"/>
          <w:szCs w:val="22"/>
        </w:rPr>
      </w:pPr>
      <w:r w:rsidRPr="000526E2">
        <w:rPr>
          <w:sz w:val="22"/>
          <w:szCs w:val="22"/>
        </w:rPr>
        <w:t xml:space="preserve">- myszy: </w:t>
      </w:r>
      <w:r w:rsidRPr="000526E2">
        <w:rPr>
          <w:b w:val="0"/>
          <w:bCs/>
          <w:sz w:val="22"/>
          <w:szCs w:val="22"/>
        </w:rPr>
        <w:t>……………………………………………………………………………………….</w:t>
      </w:r>
    </w:p>
    <w:p w14:paraId="08E19041" w14:textId="009F80F6" w:rsidR="008D2AB8" w:rsidRPr="000526E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 xml:space="preserve">Termin realizacji umowy: </w:t>
      </w:r>
      <w:r w:rsidR="00E10152" w:rsidRPr="000526E2">
        <w:rPr>
          <w:b/>
          <w:sz w:val="22"/>
          <w:szCs w:val="22"/>
        </w:rPr>
        <w:t xml:space="preserve">do </w:t>
      </w:r>
      <w:r w:rsidR="00E10152" w:rsidRPr="000526E2">
        <w:rPr>
          <w:b/>
          <w:bCs/>
          <w:sz w:val="22"/>
          <w:szCs w:val="22"/>
        </w:rPr>
        <w:t xml:space="preserve">7 </w:t>
      </w:r>
      <w:r w:rsidR="006652A0" w:rsidRPr="00052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="006652A0" w:rsidRPr="000526E2">
        <w:rPr>
          <w:b/>
          <w:bCs/>
          <w:sz w:val="22"/>
          <w:szCs w:val="22"/>
        </w:rPr>
        <w:t>MEiN</w:t>
      </w:r>
      <w:proofErr w:type="spellEnd"/>
      <w:r w:rsidR="00E10152" w:rsidRPr="000526E2">
        <w:rPr>
          <w:sz w:val="22"/>
          <w:szCs w:val="22"/>
        </w:rPr>
        <w:t>.</w:t>
      </w:r>
    </w:p>
    <w:p w14:paraId="5067B4CD" w14:textId="609AE97C" w:rsidR="008D2AB8" w:rsidRPr="000526E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>Okres udzielonej gwarancji wynosi:</w:t>
      </w:r>
      <w:r w:rsidRPr="000526E2">
        <w:rPr>
          <w:sz w:val="22"/>
          <w:szCs w:val="22"/>
        </w:rPr>
        <w:t xml:space="preserve"> </w:t>
      </w:r>
      <w:r w:rsidRPr="000526E2">
        <w:rPr>
          <w:b/>
          <w:bCs/>
          <w:sz w:val="22"/>
          <w:szCs w:val="22"/>
        </w:rPr>
        <w:t>……</w:t>
      </w:r>
      <w:r w:rsidR="00E10152" w:rsidRPr="000526E2">
        <w:rPr>
          <w:b/>
          <w:bCs/>
          <w:sz w:val="22"/>
          <w:szCs w:val="22"/>
        </w:rPr>
        <w:t xml:space="preserve"> miesięcy</w:t>
      </w:r>
      <w:r w:rsidR="00A55F08" w:rsidRPr="000526E2">
        <w:rPr>
          <w:sz w:val="22"/>
          <w:szCs w:val="22"/>
        </w:rPr>
        <w:t xml:space="preserve"> </w:t>
      </w:r>
      <w:r w:rsidRPr="000526E2">
        <w:rPr>
          <w:sz w:val="22"/>
          <w:szCs w:val="22"/>
          <w:highlight w:val="yellow"/>
        </w:rPr>
        <w:t>(</w:t>
      </w:r>
      <w:r w:rsidRPr="000526E2">
        <w:rPr>
          <w:i/>
          <w:sz w:val="22"/>
          <w:szCs w:val="22"/>
          <w:highlight w:val="yellow"/>
        </w:rPr>
        <w:t>kryterium oceny ofert)</w:t>
      </w:r>
    </w:p>
    <w:p w14:paraId="358FF63D" w14:textId="77777777" w:rsidR="008D2AB8" w:rsidRPr="000526E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526E2">
        <w:rPr>
          <w:sz w:val="22"/>
          <w:szCs w:val="22"/>
        </w:rPr>
        <w:t xml:space="preserve">Oświadczamy, że zgodnie z ustawą z dnia </w:t>
      </w:r>
      <w:r w:rsidR="00A0022B" w:rsidRPr="000526E2">
        <w:rPr>
          <w:sz w:val="22"/>
          <w:szCs w:val="22"/>
        </w:rPr>
        <w:t>6 marca 2018 r</w:t>
      </w:r>
      <w:r w:rsidRPr="000526E2">
        <w:rPr>
          <w:sz w:val="22"/>
          <w:szCs w:val="22"/>
        </w:rPr>
        <w:t>.</w:t>
      </w:r>
      <w:r w:rsidR="00A0022B" w:rsidRPr="000526E2">
        <w:rPr>
          <w:sz w:val="22"/>
          <w:szCs w:val="22"/>
        </w:rPr>
        <w:t xml:space="preserve"> Prawo przedsiębiorców, </w:t>
      </w:r>
      <w:r w:rsidRPr="000526E2">
        <w:rPr>
          <w:sz w:val="22"/>
          <w:szCs w:val="22"/>
        </w:rPr>
        <w:t>należymy do małych lub średnich przedsiębiorców:</w:t>
      </w:r>
      <w:r w:rsidRPr="000526E2">
        <w:rPr>
          <w:b/>
          <w:sz w:val="22"/>
          <w:szCs w:val="22"/>
        </w:rPr>
        <w:t xml:space="preserve"> TAK/NIE</w:t>
      </w:r>
    </w:p>
    <w:p w14:paraId="221DE68E" w14:textId="77777777" w:rsidR="009A070A" w:rsidRPr="000526E2" w:rsidRDefault="008D2AB8" w:rsidP="009A070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0526E2">
        <w:rPr>
          <w:b/>
          <w:sz w:val="22"/>
          <w:szCs w:val="22"/>
        </w:rPr>
        <w:t xml:space="preserve">Termin płatności: </w:t>
      </w:r>
      <w:r w:rsidR="009A070A"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EE64CDC" w14:textId="18AA6FB7" w:rsidR="008D2AB8" w:rsidRPr="000526E2" w:rsidRDefault="008D2AB8" w:rsidP="008D2AB8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5D8C6E76" w14:textId="77777777" w:rsidR="00A55F08" w:rsidRPr="000526E2" w:rsidRDefault="00A55F08" w:rsidP="008D2AB8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61B030E2" w14:textId="34E2FE06" w:rsidR="00453344" w:rsidRPr="000526E2" w:rsidRDefault="00453344" w:rsidP="00453344">
      <w:pPr>
        <w:rPr>
          <w:i/>
          <w:iCs/>
          <w:sz w:val="22"/>
          <w:szCs w:val="22"/>
        </w:rPr>
      </w:pPr>
      <w:r w:rsidRPr="00052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0526E2">
        <w:rPr>
          <w:b/>
          <w:bCs/>
          <w:i/>
          <w:iCs/>
          <w:sz w:val="22"/>
          <w:szCs w:val="22"/>
        </w:rPr>
        <w:t>na zestaw</w:t>
      </w:r>
      <w:r w:rsidR="00A55F08" w:rsidRPr="000526E2">
        <w:rPr>
          <w:b/>
          <w:bCs/>
          <w:i/>
          <w:iCs/>
          <w:sz w:val="22"/>
          <w:szCs w:val="22"/>
        </w:rPr>
        <w:t>y</w:t>
      </w:r>
      <w:r w:rsidRPr="000526E2">
        <w:rPr>
          <w:b/>
          <w:bCs/>
          <w:i/>
          <w:iCs/>
          <w:sz w:val="22"/>
          <w:szCs w:val="22"/>
        </w:rPr>
        <w:t xml:space="preserve"> komputerow</w:t>
      </w:r>
      <w:r w:rsidR="00A55F08" w:rsidRPr="000526E2">
        <w:rPr>
          <w:b/>
          <w:bCs/>
          <w:i/>
          <w:iCs/>
          <w:sz w:val="22"/>
          <w:szCs w:val="22"/>
        </w:rPr>
        <w:t>e</w:t>
      </w:r>
      <w:r w:rsidRPr="000526E2">
        <w:rPr>
          <w:b/>
          <w:bCs/>
          <w:i/>
          <w:iCs/>
          <w:sz w:val="22"/>
          <w:szCs w:val="22"/>
        </w:rPr>
        <w:t xml:space="preserve"> wraz z monitor</w:t>
      </w:r>
      <w:r w:rsidR="00A55F08" w:rsidRPr="000526E2">
        <w:rPr>
          <w:b/>
          <w:bCs/>
          <w:i/>
          <w:iCs/>
          <w:sz w:val="22"/>
          <w:szCs w:val="22"/>
        </w:rPr>
        <w:t>ami</w:t>
      </w:r>
      <w:r w:rsidRPr="000526E2">
        <w:rPr>
          <w:b/>
          <w:bCs/>
          <w:i/>
          <w:iCs/>
          <w:sz w:val="22"/>
          <w:szCs w:val="22"/>
        </w:rPr>
        <w:t xml:space="preserve"> </w:t>
      </w:r>
      <w:r w:rsidRPr="000526E2"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7E5AB576" w14:textId="77777777" w:rsidR="00453344" w:rsidRPr="000526E2" w:rsidRDefault="00453344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41F97CC" w14:textId="77777777" w:rsidR="008D2AB8" w:rsidRPr="000526E2" w:rsidRDefault="008D2AB8" w:rsidP="008D2AB8">
      <w:pPr>
        <w:jc w:val="both"/>
        <w:rPr>
          <w:sz w:val="22"/>
          <w:szCs w:val="22"/>
        </w:rPr>
      </w:pPr>
    </w:p>
    <w:p w14:paraId="4EDB46F0" w14:textId="131EFE80" w:rsidR="00FE545C" w:rsidRPr="000526E2" w:rsidRDefault="008D2AB8" w:rsidP="00FE545C">
      <w:pPr>
        <w:rPr>
          <w:b/>
          <w:sz w:val="22"/>
          <w:szCs w:val="22"/>
          <w:u w:val="single"/>
        </w:rPr>
      </w:pPr>
      <w:r w:rsidRPr="000526E2">
        <w:rPr>
          <w:sz w:val="22"/>
          <w:szCs w:val="22"/>
        </w:rPr>
        <w:br w:type="page"/>
      </w:r>
      <w:r w:rsidR="00FE545C" w:rsidRPr="00052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BE54702" w14:textId="77777777" w:rsidR="00E348B7" w:rsidRPr="000526E2" w:rsidRDefault="00E348B7" w:rsidP="00E348B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5E1CC8D" w14:textId="77777777" w:rsidR="00E348B7" w:rsidRPr="000526E2" w:rsidRDefault="00E348B7" w:rsidP="00E348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0271193D" w14:textId="7F86F725" w:rsidR="00E348B7" w:rsidRPr="000526E2" w:rsidRDefault="00E348B7" w:rsidP="00E348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52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052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0526E2">
        <w:rPr>
          <w:sz w:val="22"/>
          <w:szCs w:val="22"/>
        </w:rPr>
        <w:t>późn</w:t>
      </w:r>
      <w:proofErr w:type="spellEnd"/>
      <w:r w:rsidRPr="000526E2">
        <w:rPr>
          <w:sz w:val="22"/>
          <w:szCs w:val="22"/>
        </w:rPr>
        <w:t xml:space="preserve">. zm.) </w:t>
      </w:r>
      <w:r w:rsidRPr="00052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0526E2">
        <w:rPr>
          <w:b/>
          <w:color w:val="000000"/>
          <w:sz w:val="22"/>
          <w:szCs w:val="22"/>
          <w:lang w:eastAsia="ar-SA"/>
        </w:rPr>
        <w:t>na zestaw</w:t>
      </w:r>
      <w:r w:rsidR="00A55F08" w:rsidRPr="000526E2">
        <w:rPr>
          <w:b/>
          <w:color w:val="000000"/>
          <w:sz w:val="22"/>
          <w:szCs w:val="22"/>
          <w:lang w:eastAsia="ar-SA"/>
        </w:rPr>
        <w:t>y</w:t>
      </w:r>
      <w:r w:rsidRPr="000526E2">
        <w:rPr>
          <w:b/>
          <w:color w:val="000000"/>
          <w:sz w:val="22"/>
          <w:szCs w:val="22"/>
          <w:lang w:eastAsia="ar-SA"/>
        </w:rPr>
        <w:t xml:space="preserve"> komputerow</w:t>
      </w:r>
      <w:r w:rsidR="00A55F08" w:rsidRPr="000526E2">
        <w:rPr>
          <w:b/>
          <w:color w:val="000000"/>
          <w:sz w:val="22"/>
          <w:szCs w:val="22"/>
          <w:lang w:eastAsia="ar-SA"/>
        </w:rPr>
        <w:t>e</w:t>
      </w:r>
      <w:r w:rsidRPr="000526E2">
        <w:rPr>
          <w:b/>
          <w:color w:val="000000"/>
          <w:sz w:val="22"/>
          <w:szCs w:val="22"/>
          <w:lang w:eastAsia="ar-SA"/>
        </w:rPr>
        <w:t xml:space="preserve"> wraz z monitor</w:t>
      </w:r>
      <w:r w:rsidR="00A55F08" w:rsidRPr="000526E2">
        <w:rPr>
          <w:b/>
          <w:color w:val="000000"/>
          <w:sz w:val="22"/>
          <w:szCs w:val="22"/>
          <w:lang w:eastAsia="ar-SA"/>
        </w:rPr>
        <w:t>ami</w:t>
      </w:r>
      <w:r w:rsidRPr="000526E2">
        <w:rPr>
          <w:b/>
          <w:color w:val="000000"/>
          <w:sz w:val="22"/>
          <w:szCs w:val="22"/>
          <w:lang w:eastAsia="ar-SA"/>
        </w:rPr>
        <w:t xml:space="preserve"> </w:t>
      </w:r>
      <w:r w:rsidRPr="000526E2">
        <w:rPr>
          <w:sz w:val="22"/>
          <w:szCs w:val="22"/>
        </w:rPr>
        <w:t xml:space="preserve">w zakresie objętym zwolnieniem – zgodnie z art. 83 ust. 1 pkt 26 przywołanej ustawy. </w:t>
      </w:r>
    </w:p>
    <w:p w14:paraId="47E1EEBC" w14:textId="501ACAB1" w:rsidR="00E348B7" w:rsidRPr="000526E2" w:rsidRDefault="00E348B7" w:rsidP="00E348B7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0526E2">
        <w:rPr>
          <w:b/>
          <w:color w:val="000000"/>
          <w:sz w:val="22"/>
          <w:szCs w:val="22"/>
          <w:lang w:eastAsia="ar-SA"/>
        </w:rPr>
        <w:t>zestaw</w:t>
      </w:r>
      <w:r w:rsidR="00A55F08" w:rsidRPr="000526E2">
        <w:rPr>
          <w:b/>
          <w:color w:val="000000"/>
          <w:sz w:val="22"/>
          <w:szCs w:val="22"/>
          <w:lang w:eastAsia="ar-SA"/>
        </w:rPr>
        <w:t>y</w:t>
      </w:r>
      <w:r w:rsidRPr="000526E2">
        <w:rPr>
          <w:b/>
          <w:color w:val="000000"/>
          <w:sz w:val="22"/>
          <w:szCs w:val="22"/>
          <w:lang w:eastAsia="ar-SA"/>
        </w:rPr>
        <w:t xml:space="preserve"> komputerow</w:t>
      </w:r>
      <w:r w:rsidR="00A55F08" w:rsidRPr="000526E2">
        <w:rPr>
          <w:b/>
          <w:color w:val="000000"/>
          <w:sz w:val="22"/>
          <w:szCs w:val="22"/>
          <w:lang w:eastAsia="ar-SA"/>
        </w:rPr>
        <w:t>e</w:t>
      </w:r>
      <w:r w:rsidRPr="000526E2">
        <w:rPr>
          <w:b/>
          <w:color w:val="000000"/>
          <w:sz w:val="22"/>
          <w:szCs w:val="22"/>
          <w:lang w:eastAsia="ar-SA"/>
        </w:rPr>
        <w:t xml:space="preserve"> wraz z monitor</w:t>
      </w:r>
      <w:r w:rsidR="00A55F08" w:rsidRPr="000526E2">
        <w:rPr>
          <w:b/>
          <w:color w:val="000000"/>
          <w:sz w:val="22"/>
          <w:szCs w:val="22"/>
          <w:lang w:eastAsia="ar-SA"/>
        </w:rPr>
        <w:t>ami</w:t>
      </w:r>
      <w:r w:rsidRPr="000526E2">
        <w:rPr>
          <w:b/>
          <w:color w:val="000000"/>
          <w:sz w:val="22"/>
          <w:szCs w:val="22"/>
          <w:lang w:eastAsia="ar-SA"/>
        </w:rPr>
        <w:t xml:space="preserve"> </w:t>
      </w:r>
      <w:r w:rsidRPr="000526E2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052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0526E2">
        <w:rPr>
          <w:sz w:val="22"/>
          <w:szCs w:val="22"/>
        </w:rPr>
        <w:t>późn</w:t>
      </w:r>
      <w:proofErr w:type="spellEnd"/>
      <w:r w:rsidRPr="000526E2">
        <w:rPr>
          <w:sz w:val="22"/>
          <w:szCs w:val="22"/>
        </w:rPr>
        <w:t>. zm.)</w:t>
      </w:r>
    </w:p>
    <w:p w14:paraId="41907745" w14:textId="77777777" w:rsidR="00E348B7" w:rsidRPr="000526E2" w:rsidRDefault="00E348B7" w:rsidP="00E348B7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C5BCB" w14:textId="77777777" w:rsidR="00E348B7" w:rsidRPr="000526E2" w:rsidRDefault="00E348B7" w:rsidP="00E348B7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C9A70C2" w14:textId="77777777" w:rsidR="00E348B7" w:rsidRPr="000526E2" w:rsidRDefault="00E348B7" w:rsidP="00E348B7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E49F89" w14:textId="77777777" w:rsidR="00E348B7" w:rsidRPr="000526E2" w:rsidRDefault="00E348B7" w:rsidP="00E348B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348B7" w:rsidRPr="000526E2" w14:paraId="4C0A44EA" w14:textId="77777777" w:rsidTr="004318D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93B89" w14:textId="77777777" w:rsidR="00E348B7" w:rsidRPr="000526E2" w:rsidRDefault="00E348B7" w:rsidP="004318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DDEC4" w14:textId="77777777" w:rsidR="00E348B7" w:rsidRPr="000526E2" w:rsidRDefault="00E348B7" w:rsidP="004318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6C5809E6" w14:textId="77777777" w:rsidR="00E348B7" w:rsidRPr="000526E2" w:rsidRDefault="00E348B7" w:rsidP="004318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0B0C6" w14:textId="77777777" w:rsidR="00E348B7" w:rsidRPr="000526E2" w:rsidRDefault="00E348B7" w:rsidP="004318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E348B7" w:rsidRPr="000526E2" w14:paraId="1BBC32F2" w14:textId="77777777" w:rsidTr="004318D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2AC8F" w14:textId="77777777" w:rsidR="00E348B7" w:rsidRPr="000526E2" w:rsidRDefault="00E348B7" w:rsidP="004318D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2C4D7" w14:textId="77777777" w:rsidR="00E348B7" w:rsidRPr="000526E2" w:rsidRDefault="00E348B7" w:rsidP="004318D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62C3E" w14:textId="77777777" w:rsidR="00E348B7" w:rsidRPr="000526E2" w:rsidRDefault="00E348B7" w:rsidP="004318D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348B7" w:rsidRPr="000526E2" w14:paraId="53E0C922" w14:textId="77777777" w:rsidTr="004318D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B4163" w14:textId="77777777" w:rsidR="00E348B7" w:rsidRPr="000526E2" w:rsidRDefault="00E348B7" w:rsidP="004318D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833C7" w14:textId="77777777" w:rsidR="00E348B7" w:rsidRPr="000526E2" w:rsidRDefault="00E348B7" w:rsidP="004318D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737B5" w14:textId="77777777" w:rsidR="00E348B7" w:rsidRPr="000526E2" w:rsidRDefault="00E348B7" w:rsidP="004318D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19107E6" w14:textId="77777777" w:rsidR="00E348B7" w:rsidRPr="000526E2" w:rsidRDefault="00E348B7" w:rsidP="00E348B7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63E8E7A2" w14:textId="77777777" w:rsidR="00E348B7" w:rsidRPr="000526E2" w:rsidRDefault="00E348B7" w:rsidP="00E348B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790B0D09" w14:textId="77777777" w:rsidR="00E348B7" w:rsidRPr="000526E2" w:rsidRDefault="00E348B7" w:rsidP="00E348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380014A5" w14:textId="77777777" w:rsidR="00E348B7" w:rsidRPr="000526E2" w:rsidRDefault="00E348B7" w:rsidP="00E348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7624D9E0" w14:textId="77777777" w:rsidR="00E348B7" w:rsidRPr="000526E2" w:rsidRDefault="00E348B7" w:rsidP="00E348B7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7EC761B4" w14:textId="77777777" w:rsidR="00E348B7" w:rsidRPr="000526E2" w:rsidRDefault="00E348B7" w:rsidP="00E348B7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1FC35FE" w14:textId="77777777" w:rsidR="00E348B7" w:rsidRPr="000526E2" w:rsidRDefault="00E348B7" w:rsidP="00E348B7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03B03801" w14:textId="77777777" w:rsidR="00E348B7" w:rsidRPr="000526E2" w:rsidRDefault="00E348B7" w:rsidP="00E348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1A6132F7" w14:textId="77777777" w:rsidR="00E348B7" w:rsidRPr="000526E2" w:rsidRDefault="00E348B7" w:rsidP="00E348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3A306FD4" w14:textId="77777777" w:rsidR="00A55F08" w:rsidRPr="000526E2" w:rsidRDefault="00A55F08" w:rsidP="00E348B7">
      <w:pPr>
        <w:jc w:val="both"/>
        <w:rPr>
          <w:b/>
          <w:color w:val="FF0000"/>
          <w:sz w:val="22"/>
          <w:szCs w:val="22"/>
        </w:rPr>
      </w:pPr>
    </w:p>
    <w:p w14:paraId="1DECF4D7" w14:textId="183812A8" w:rsidR="00E348B7" w:rsidRPr="000526E2" w:rsidRDefault="00E348B7" w:rsidP="00E348B7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271641C1" w14:textId="77777777" w:rsidR="00E348B7" w:rsidRPr="000526E2" w:rsidRDefault="00E348B7" w:rsidP="00FE545C">
      <w:pPr>
        <w:rPr>
          <w:b/>
          <w:sz w:val="22"/>
          <w:szCs w:val="22"/>
          <w:u w:val="single"/>
        </w:rPr>
      </w:pPr>
    </w:p>
    <w:p w14:paraId="48D19204" w14:textId="77777777" w:rsidR="00FE545C" w:rsidRPr="000526E2" w:rsidRDefault="00FE545C" w:rsidP="00FE545C">
      <w:pPr>
        <w:jc w:val="right"/>
        <w:rPr>
          <w:sz w:val="22"/>
          <w:szCs w:val="22"/>
        </w:rPr>
      </w:pPr>
    </w:p>
    <w:sectPr w:rsidR="00FE545C" w:rsidRPr="000526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E634B" w14:textId="77777777" w:rsidR="005775B4" w:rsidRDefault="005775B4">
      <w:r>
        <w:separator/>
      </w:r>
    </w:p>
  </w:endnote>
  <w:endnote w:type="continuationSeparator" w:id="0">
    <w:p w14:paraId="7DCCE70B" w14:textId="77777777" w:rsidR="005775B4" w:rsidRDefault="00577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D102C" w14:textId="77777777" w:rsidR="005F5F3F" w:rsidRDefault="005F5F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F318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AAB8A" w14:textId="77777777" w:rsidR="005F5F3F" w:rsidRDefault="005F5F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67824" w14:textId="77777777" w:rsidR="005775B4" w:rsidRDefault="005775B4">
      <w:r>
        <w:separator/>
      </w:r>
    </w:p>
  </w:footnote>
  <w:footnote w:type="continuationSeparator" w:id="0">
    <w:p w14:paraId="689F4780" w14:textId="77777777" w:rsidR="005775B4" w:rsidRDefault="00577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FA7EF" w14:textId="77777777" w:rsidR="005F5F3F" w:rsidRDefault="005F5F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C0C3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6A3F2" w14:textId="77777777" w:rsidR="005F5F3F" w:rsidRDefault="005F5F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75B4"/>
    <w:rsid w:val="00012286"/>
    <w:rsid w:val="000526E2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3344"/>
    <w:rsid w:val="004B7300"/>
    <w:rsid w:val="004C6753"/>
    <w:rsid w:val="005775B4"/>
    <w:rsid w:val="00595C87"/>
    <w:rsid w:val="005D2C65"/>
    <w:rsid w:val="005E6D94"/>
    <w:rsid w:val="005F5F3F"/>
    <w:rsid w:val="0063384F"/>
    <w:rsid w:val="00643C6F"/>
    <w:rsid w:val="00646202"/>
    <w:rsid w:val="0065290F"/>
    <w:rsid w:val="006652A0"/>
    <w:rsid w:val="006815F6"/>
    <w:rsid w:val="007748F0"/>
    <w:rsid w:val="007A4321"/>
    <w:rsid w:val="00833933"/>
    <w:rsid w:val="00853083"/>
    <w:rsid w:val="008A2FE6"/>
    <w:rsid w:val="008B2F0C"/>
    <w:rsid w:val="008B4928"/>
    <w:rsid w:val="008D2AB8"/>
    <w:rsid w:val="008F1C66"/>
    <w:rsid w:val="00970FE4"/>
    <w:rsid w:val="009A070A"/>
    <w:rsid w:val="00A0022B"/>
    <w:rsid w:val="00A346FE"/>
    <w:rsid w:val="00A47B4D"/>
    <w:rsid w:val="00A55F08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10152"/>
    <w:rsid w:val="00E348B7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2EB0B0"/>
  <w15:chartTrackingRefBased/>
  <w15:docId w15:val="{7CD18AFA-B19A-4986-BAAE-07BE64B1C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721</Words>
  <Characters>5183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2021-11-24T12:34:00Z</dcterms:created>
  <dcterms:modified xsi:type="dcterms:W3CDTF">2021-11-29T08:15:00Z</dcterms:modified>
</cp:coreProperties>
</file>