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391039" w:rsidRPr="00391039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4F7C" w:rsidRPr="00400F44" w:rsidTr="009015A3">
        <w:tc>
          <w:tcPr>
            <w:tcW w:w="9104" w:type="dxa"/>
            <w:shd w:val="clear" w:color="auto" w:fill="F2F2F2"/>
          </w:tcPr>
          <w:p w:rsidR="000C4F7C" w:rsidRPr="00400F44" w:rsidRDefault="000C4F7C" w:rsidP="009015A3">
            <w:pPr>
              <w:pStyle w:val="Nagwek2"/>
              <w:widowControl/>
              <w:spacing w:before="240" w:after="240" w:line="276" w:lineRule="auto"/>
              <w:rPr>
                <w:bCs/>
                <w:sz w:val="20"/>
              </w:rPr>
            </w:pPr>
            <w:r w:rsidRPr="00400F44">
              <w:rPr>
                <w:bCs/>
                <w:sz w:val="20"/>
              </w:rPr>
              <w:t>FORMULARZ OFERTY</w:t>
            </w:r>
          </w:p>
        </w:tc>
      </w:tr>
    </w:tbl>
    <w:p w:rsidR="000C4F7C" w:rsidRPr="000C4F7C" w:rsidRDefault="000C4F7C" w:rsidP="000C4F7C"/>
    <w:p w:rsidR="003008C5" w:rsidRPr="00400F44" w:rsidRDefault="003008C5" w:rsidP="003008C5">
      <w:pPr>
        <w:spacing w:line="480" w:lineRule="auto"/>
        <w:rPr>
          <w:b/>
          <w:sz w:val="20"/>
          <w:szCs w:val="20"/>
        </w:rPr>
      </w:pPr>
      <w:r w:rsidRPr="00400F44">
        <w:rPr>
          <w:b/>
          <w:sz w:val="20"/>
          <w:szCs w:val="20"/>
        </w:rPr>
        <w:t>Wykonawca:</w:t>
      </w:r>
    </w:p>
    <w:p w:rsidR="003008C5" w:rsidRPr="00400F44" w:rsidRDefault="003008C5" w:rsidP="003008C5">
      <w:pPr>
        <w:spacing w:line="480" w:lineRule="auto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…………………………………….…...</w:t>
      </w:r>
    </w:p>
    <w:p w:rsidR="003008C5" w:rsidRPr="00400F44" w:rsidRDefault="003008C5" w:rsidP="003008C5">
      <w:pPr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3008C5" w:rsidRPr="00400F44" w:rsidRDefault="003008C5" w:rsidP="003008C5">
      <w:pPr>
        <w:ind w:right="5528"/>
        <w:rPr>
          <w:i/>
          <w:sz w:val="20"/>
          <w:szCs w:val="20"/>
        </w:rPr>
      </w:pPr>
      <w:r w:rsidRPr="00400F44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400F44">
        <w:rPr>
          <w:i/>
          <w:sz w:val="20"/>
          <w:szCs w:val="20"/>
        </w:rPr>
        <w:t>CEiDG</w:t>
      </w:r>
      <w:proofErr w:type="spellEnd"/>
      <w:r w:rsidRPr="00400F44">
        <w:rPr>
          <w:i/>
          <w:sz w:val="20"/>
          <w:szCs w:val="20"/>
        </w:rPr>
        <w:t>)</w:t>
      </w:r>
    </w:p>
    <w:p w:rsidR="003008C5" w:rsidRPr="00400F44" w:rsidRDefault="003008C5" w:rsidP="003008C5">
      <w:pPr>
        <w:spacing w:line="480" w:lineRule="auto"/>
        <w:rPr>
          <w:sz w:val="20"/>
          <w:szCs w:val="20"/>
          <w:u w:val="single"/>
        </w:rPr>
      </w:pPr>
      <w:r w:rsidRPr="00400F44">
        <w:rPr>
          <w:sz w:val="20"/>
          <w:szCs w:val="20"/>
          <w:u w:val="single"/>
        </w:rPr>
        <w:t>reprezentowany przez:</w:t>
      </w:r>
    </w:p>
    <w:p w:rsidR="003008C5" w:rsidRPr="00400F44" w:rsidRDefault="003008C5" w:rsidP="003008C5">
      <w:pPr>
        <w:spacing w:after="240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3008C5" w:rsidRPr="00400F44" w:rsidRDefault="003008C5" w:rsidP="003008C5">
      <w:pPr>
        <w:spacing w:after="40"/>
        <w:ind w:right="5528"/>
        <w:rPr>
          <w:sz w:val="20"/>
          <w:szCs w:val="20"/>
        </w:rPr>
      </w:pPr>
      <w:r w:rsidRPr="00400F44">
        <w:rPr>
          <w:sz w:val="20"/>
          <w:szCs w:val="20"/>
        </w:rPr>
        <w:t>…………………………………………</w:t>
      </w:r>
    </w:p>
    <w:p w:rsidR="003008C5" w:rsidRPr="00400F44" w:rsidRDefault="003008C5" w:rsidP="003008C5">
      <w:pPr>
        <w:spacing w:line="360" w:lineRule="auto"/>
        <w:rPr>
          <w:b/>
          <w:sz w:val="20"/>
          <w:szCs w:val="20"/>
        </w:rPr>
      </w:pPr>
      <w:r w:rsidRPr="00400F44">
        <w:rPr>
          <w:i/>
          <w:sz w:val="20"/>
          <w:szCs w:val="20"/>
        </w:rPr>
        <w:t>(imię, nazwisko, stanowisko/podstawa do reprezentacji</w:t>
      </w:r>
      <w:r w:rsidRPr="00400F44">
        <w:rPr>
          <w:b/>
          <w:sz w:val="20"/>
          <w:szCs w:val="20"/>
        </w:rPr>
        <w:tab/>
      </w:r>
      <w:r w:rsidRPr="00400F44">
        <w:rPr>
          <w:b/>
          <w:sz w:val="20"/>
          <w:szCs w:val="20"/>
        </w:rPr>
        <w:tab/>
        <w:t xml:space="preserve">    </w:t>
      </w:r>
    </w:p>
    <w:p w:rsidR="003008C5" w:rsidRPr="00400F44" w:rsidRDefault="003008C5" w:rsidP="003008C5">
      <w:pPr>
        <w:spacing w:line="360" w:lineRule="auto"/>
        <w:ind w:left="-180"/>
        <w:rPr>
          <w:b/>
          <w:sz w:val="20"/>
          <w:szCs w:val="20"/>
        </w:rPr>
      </w:pPr>
    </w:p>
    <w:p w:rsidR="003008C5" w:rsidRPr="00017124" w:rsidRDefault="003008C5" w:rsidP="003008C5">
      <w:pPr>
        <w:spacing w:line="360" w:lineRule="auto"/>
        <w:ind w:left="-180"/>
        <w:rPr>
          <w:b/>
          <w:sz w:val="20"/>
          <w:szCs w:val="20"/>
        </w:rPr>
      </w:pPr>
      <w:r w:rsidRPr="00017124">
        <w:rPr>
          <w:b/>
          <w:sz w:val="20"/>
          <w:szCs w:val="20"/>
        </w:rPr>
        <w:t>Znak Sprawy: ZP.271.4</w:t>
      </w:r>
      <w:r w:rsidR="00017124" w:rsidRPr="00017124">
        <w:rPr>
          <w:b/>
          <w:sz w:val="20"/>
          <w:szCs w:val="20"/>
        </w:rPr>
        <w:t>3</w:t>
      </w:r>
      <w:r w:rsidRPr="00017124">
        <w:rPr>
          <w:b/>
          <w:sz w:val="20"/>
          <w:szCs w:val="20"/>
        </w:rPr>
        <w:t>.2021</w:t>
      </w:r>
    </w:p>
    <w:p w:rsidR="003008C5" w:rsidRPr="00017124" w:rsidRDefault="003008C5" w:rsidP="003008C5">
      <w:pPr>
        <w:spacing w:line="276" w:lineRule="auto"/>
        <w:rPr>
          <w:b/>
          <w:sz w:val="20"/>
          <w:szCs w:val="20"/>
        </w:rPr>
      </w:pPr>
      <w:r w:rsidRPr="00017124">
        <w:rPr>
          <w:b/>
          <w:sz w:val="20"/>
          <w:szCs w:val="20"/>
        </w:rPr>
        <w:t xml:space="preserve">                                                                                                          Zamawiający </w:t>
      </w:r>
    </w:p>
    <w:p w:rsidR="003008C5" w:rsidRPr="00017124" w:rsidRDefault="003008C5" w:rsidP="003008C5">
      <w:pPr>
        <w:spacing w:line="276" w:lineRule="auto"/>
        <w:ind w:left="5664" w:firstLine="708"/>
        <w:rPr>
          <w:b/>
          <w:sz w:val="20"/>
          <w:szCs w:val="20"/>
        </w:rPr>
      </w:pPr>
      <w:r w:rsidRPr="00017124">
        <w:rPr>
          <w:b/>
          <w:sz w:val="20"/>
          <w:szCs w:val="20"/>
        </w:rPr>
        <w:t>Gmina Niepołomice</w:t>
      </w:r>
    </w:p>
    <w:p w:rsidR="003008C5" w:rsidRPr="00017124" w:rsidRDefault="003008C5" w:rsidP="003008C5">
      <w:pPr>
        <w:spacing w:line="276" w:lineRule="auto"/>
        <w:ind w:left="6384"/>
        <w:rPr>
          <w:b/>
          <w:sz w:val="20"/>
          <w:szCs w:val="20"/>
        </w:rPr>
      </w:pPr>
      <w:r w:rsidRPr="00017124">
        <w:rPr>
          <w:b/>
          <w:sz w:val="20"/>
          <w:szCs w:val="20"/>
        </w:rPr>
        <w:t>Pl. Zwycięstwa 13</w:t>
      </w:r>
    </w:p>
    <w:p w:rsidR="00100051" w:rsidRPr="00017124" w:rsidRDefault="003008C5" w:rsidP="003008C5">
      <w:pPr>
        <w:rPr>
          <w:sz w:val="20"/>
          <w:szCs w:val="20"/>
        </w:rPr>
      </w:pPr>
      <w:r w:rsidRPr="00017124">
        <w:rPr>
          <w:sz w:val="20"/>
          <w:szCs w:val="20"/>
        </w:rPr>
        <w:t xml:space="preserve">                                                                                                                                32-005 Niepołomice</w:t>
      </w:r>
    </w:p>
    <w:p w:rsidR="003008C5" w:rsidRPr="00017124" w:rsidRDefault="003008C5" w:rsidP="00100051">
      <w:pPr>
        <w:rPr>
          <w:sz w:val="20"/>
          <w:szCs w:val="20"/>
        </w:rPr>
      </w:pPr>
    </w:p>
    <w:p w:rsidR="003008C5" w:rsidRPr="00017124" w:rsidRDefault="003008C5" w:rsidP="00100051">
      <w:pPr>
        <w:rPr>
          <w:sz w:val="20"/>
          <w:szCs w:val="20"/>
        </w:rPr>
      </w:pPr>
    </w:p>
    <w:p w:rsidR="00F31EAC" w:rsidRPr="00017124" w:rsidRDefault="002E612D" w:rsidP="00F31EAC">
      <w:pPr>
        <w:spacing w:after="240"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Nawiązując do</w:t>
      </w:r>
      <w:r w:rsidR="00AA39D6" w:rsidRPr="00017124">
        <w:rPr>
          <w:sz w:val="20"/>
          <w:szCs w:val="20"/>
        </w:rPr>
        <w:t xml:space="preserve"> toczącego się </w:t>
      </w:r>
      <w:r w:rsidRPr="00017124">
        <w:rPr>
          <w:sz w:val="20"/>
          <w:szCs w:val="20"/>
        </w:rPr>
        <w:t xml:space="preserve">postępowania o udzielenie zamówienia publicznego </w:t>
      </w:r>
      <w:r w:rsidR="00AA39D6" w:rsidRPr="00017124">
        <w:rPr>
          <w:sz w:val="20"/>
          <w:szCs w:val="20"/>
        </w:rPr>
        <w:t>prowadzonego</w:t>
      </w:r>
      <w:r w:rsidRPr="00017124">
        <w:rPr>
          <w:sz w:val="20"/>
          <w:szCs w:val="20"/>
        </w:rPr>
        <w:t xml:space="preserve"> w trybie </w:t>
      </w:r>
      <w:r w:rsidR="00391039" w:rsidRPr="00017124">
        <w:rPr>
          <w:sz w:val="20"/>
          <w:szCs w:val="20"/>
        </w:rPr>
        <w:t xml:space="preserve">Tryb podstawowy bez negocjacji - art. 275 pkt. 1 ustawy </w:t>
      </w:r>
      <w:proofErr w:type="spellStart"/>
      <w:r w:rsidR="00391039" w:rsidRPr="00017124">
        <w:rPr>
          <w:sz w:val="20"/>
          <w:szCs w:val="20"/>
        </w:rPr>
        <w:t>Pzp</w:t>
      </w:r>
      <w:proofErr w:type="spellEnd"/>
      <w:r w:rsidRPr="00017124">
        <w:rPr>
          <w:sz w:val="20"/>
          <w:szCs w:val="20"/>
        </w:rPr>
        <w:t xml:space="preserve"> </w:t>
      </w:r>
      <w:r w:rsidR="00F31EAC" w:rsidRPr="00017124">
        <w:rPr>
          <w:sz w:val="20"/>
          <w:szCs w:val="20"/>
        </w:rPr>
        <w:t>pn.</w:t>
      </w:r>
      <w:r w:rsidRPr="00017124">
        <w:rPr>
          <w:sz w:val="20"/>
          <w:szCs w:val="20"/>
        </w:rPr>
        <w:t xml:space="preserve">: </w:t>
      </w:r>
    </w:p>
    <w:p w:rsidR="00100051" w:rsidRPr="00017124" w:rsidRDefault="00AA39D6" w:rsidP="00100051">
      <w:pPr>
        <w:spacing w:after="240" w:line="276" w:lineRule="auto"/>
        <w:jc w:val="center"/>
        <w:rPr>
          <w:sz w:val="20"/>
          <w:szCs w:val="20"/>
        </w:rPr>
      </w:pPr>
      <w:r w:rsidRPr="00017124">
        <w:rPr>
          <w:sz w:val="20"/>
          <w:szCs w:val="20"/>
        </w:rPr>
        <w:t>”</w:t>
      </w:r>
      <w:r w:rsidR="00391039" w:rsidRPr="00017124">
        <w:rPr>
          <w:b/>
          <w:sz w:val="20"/>
          <w:szCs w:val="20"/>
        </w:rPr>
        <w:t>Dostawa paliw płynnych dla Urzędu Miasta i Gminy w Niepołomicach</w:t>
      </w:r>
      <w:r w:rsidRPr="00017124">
        <w:rPr>
          <w:sz w:val="20"/>
          <w:szCs w:val="20"/>
        </w:rPr>
        <w:t>”</w:t>
      </w:r>
    </w:p>
    <w:p w:rsidR="00100051" w:rsidRPr="00017124" w:rsidRDefault="00100051" w:rsidP="00100051">
      <w:pPr>
        <w:pStyle w:val="Lista"/>
        <w:spacing w:line="276" w:lineRule="auto"/>
        <w:ind w:left="0" w:firstLine="0"/>
        <w:jc w:val="both"/>
      </w:pPr>
      <w:r w:rsidRPr="00017124">
        <w:t>oferujemy wykonanie przedmiotu zamówienia zgodnie z wymogami zawartymi w  Specyfikacji Warunkach Zamówienia za cenę:</w:t>
      </w:r>
    </w:p>
    <w:p w:rsidR="00100051" w:rsidRPr="00017124" w:rsidRDefault="00100051" w:rsidP="00100051">
      <w:pPr>
        <w:pStyle w:val="Lista"/>
        <w:spacing w:line="360" w:lineRule="auto"/>
        <w:ind w:left="0" w:firstLine="0"/>
        <w:jc w:val="both"/>
      </w:pPr>
    </w:p>
    <w:p w:rsidR="00100051" w:rsidRPr="00017124" w:rsidRDefault="00100051" w:rsidP="00100051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017124">
        <w:rPr>
          <w:b/>
          <w:bCs/>
          <w:sz w:val="20"/>
        </w:rPr>
        <w:t>CENA</w:t>
      </w:r>
      <w:r w:rsidRPr="00017124">
        <w:rPr>
          <w:b/>
          <w:bCs/>
          <w:sz w:val="20"/>
        </w:rPr>
        <w:tab/>
      </w:r>
      <w:r w:rsidRPr="00017124">
        <w:rPr>
          <w:b/>
          <w:bCs/>
          <w:sz w:val="20"/>
        </w:rPr>
        <w:tab/>
        <w:t>_ . _ _ _ . _ _ _ , _ _   PLN</w:t>
      </w:r>
    </w:p>
    <w:p w:rsidR="00100051" w:rsidRPr="00017124" w:rsidRDefault="00100051" w:rsidP="00100051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 w:rsidRPr="00017124"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:rsidR="00100051" w:rsidRPr="00017124" w:rsidRDefault="00100051" w:rsidP="00100051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 w:rsidRPr="00017124">
        <w:rPr>
          <w:bCs/>
          <w:i/>
          <w:sz w:val="20"/>
        </w:rPr>
        <w:t>…………………………………………………………………………………………………………….</w:t>
      </w:r>
    </w:p>
    <w:p w:rsidR="00100051" w:rsidRPr="00017124" w:rsidRDefault="00100051" w:rsidP="00100051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017124">
        <w:rPr>
          <w:b/>
          <w:bCs/>
          <w:sz w:val="20"/>
        </w:rPr>
        <w:t>Cena zawiera podatek VAT.</w:t>
      </w:r>
    </w:p>
    <w:p w:rsidR="00557767" w:rsidRPr="00017124" w:rsidRDefault="00557767" w:rsidP="00100051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017124">
        <w:rPr>
          <w:b/>
          <w:bCs/>
          <w:sz w:val="20"/>
        </w:rPr>
        <w:t>Uwaga: Do oferty należy dołączyć formularz cenowy wraz  załącznikiem o cenach paliwa na stacjach w dniach określo</w:t>
      </w:r>
      <w:r w:rsidR="002825C2" w:rsidRPr="00017124">
        <w:rPr>
          <w:b/>
          <w:bCs/>
          <w:sz w:val="20"/>
        </w:rPr>
        <w:t>nych w załączniku ( załączniki 5 i 5</w:t>
      </w:r>
      <w:r w:rsidRPr="00017124">
        <w:rPr>
          <w:b/>
          <w:bCs/>
          <w:sz w:val="20"/>
        </w:rPr>
        <w:t xml:space="preserve">a). Brak dołączonego formularza będzie skutkowało odrzuceniem oferty. </w:t>
      </w:r>
    </w:p>
    <w:p w:rsidR="00100051" w:rsidRPr="00017124" w:rsidRDefault="00100051" w:rsidP="00100051">
      <w:pPr>
        <w:numPr>
          <w:ilvl w:val="0"/>
          <w:numId w:val="9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W przypadku wyboru naszej oferty zobowiązujemy się do sprzedaży paliw płynnych tj. ON, </w:t>
      </w:r>
      <w:proofErr w:type="spellStart"/>
      <w:r w:rsidRPr="00017124">
        <w:rPr>
          <w:sz w:val="20"/>
          <w:szCs w:val="20"/>
        </w:rPr>
        <w:t>Bb</w:t>
      </w:r>
      <w:proofErr w:type="spellEnd"/>
      <w:r w:rsidRPr="00017124">
        <w:rPr>
          <w:sz w:val="20"/>
          <w:szCs w:val="20"/>
        </w:rPr>
        <w:t xml:space="preserve"> E-95 zgodnych z obowiązującymi normami PN-EN, na warunkach określonych przez  Zamawiającego, udzielając przez czas trwania  umowy stałego rabatu, który wynosi : </w:t>
      </w:r>
    </w:p>
    <w:p w:rsidR="00100051" w:rsidRPr="00017124" w:rsidRDefault="00100051" w:rsidP="00100051">
      <w:pPr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ON   ................ zł (słownie : .................................................. ), odliczanego każdorazowo od ceny detalicznej brutto 1 litra zakupionego paliwa jaka obowiązywać będzie  w naszej Stacji Paliw w chwili tankowania pojazdu. </w:t>
      </w:r>
    </w:p>
    <w:p w:rsidR="00100051" w:rsidRPr="00017124" w:rsidRDefault="00100051" w:rsidP="00100051">
      <w:pPr>
        <w:numPr>
          <w:ilvl w:val="0"/>
          <w:numId w:val="6"/>
        </w:numPr>
        <w:spacing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BbE-95  ...............   zł  (słownie:  .......................................... ), odliczanego każdorazowo od ceny detalicznej brutto 1 litra zakupionego paliwa, jaka obowiązywać będzie  w naszej Stacji Paliw  w chwili tankowania pojazdu,</w:t>
      </w:r>
    </w:p>
    <w:p w:rsidR="00100051" w:rsidRPr="00017124" w:rsidRDefault="00100051" w:rsidP="00100051">
      <w:pPr>
        <w:spacing w:line="276" w:lineRule="auto"/>
        <w:ind w:left="567" w:hanging="851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              Pomniejszone ceny  zakupu ww. paliw uwzględniające  oferowany rabat, uwidocznione będą  każdorazowo na wystawianej fakturze.</w:t>
      </w:r>
    </w:p>
    <w:p w:rsidR="00100051" w:rsidRPr="00017124" w:rsidRDefault="00100051" w:rsidP="00100051">
      <w:pPr>
        <w:numPr>
          <w:ilvl w:val="0"/>
          <w:numId w:val="9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Stacja paliw, w której realizowany będzie przedmiot zamówienia   znajduje się w: ……………………………………………………………………………… ( adres stacji )czynna jest  </w:t>
      </w:r>
      <w:r w:rsidRPr="00017124">
        <w:rPr>
          <w:sz w:val="20"/>
          <w:szCs w:val="20"/>
        </w:rPr>
        <w:lastRenderedPageBreak/>
        <w:t xml:space="preserve">..........., oddalona jest od siedziby Zamawiającego tj.:  Urzędu Miasta i Gminy Niepołomice, pl. Zwycięstwa 13 o ok.  .................... </w:t>
      </w:r>
      <w:proofErr w:type="spellStart"/>
      <w:r w:rsidRPr="00017124">
        <w:rPr>
          <w:sz w:val="20"/>
          <w:szCs w:val="20"/>
        </w:rPr>
        <w:t>km</w:t>
      </w:r>
      <w:proofErr w:type="spellEnd"/>
      <w:r w:rsidRPr="00017124">
        <w:rPr>
          <w:sz w:val="20"/>
          <w:szCs w:val="20"/>
        </w:rPr>
        <w:t xml:space="preserve">. </w:t>
      </w:r>
    </w:p>
    <w:p w:rsidR="00100051" w:rsidRPr="00017124" w:rsidRDefault="00100051" w:rsidP="00100051">
      <w:pPr>
        <w:numPr>
          <w:ilvl w:val="0"/>
          <w:numId w:val="9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Na każde żądanie Zamawiającego zobowiązujemy się okazać stosowne "orzeczenie jakości paliwa", w którym zawarte będą wyniki laboratoryjne badania dostarczonego paliwa,          stwierdzające zgodność paliwa  z wymaganiami PN.</w:t>
      </w:r>
    </w:p>
    <w:p w:rsidR="00100051" w:rsidRPr="00017124" w:rsidRDefault="00100051" w:rsidP="00100051">
      <w:pPr>
        <w:numPr>
          <w:ilvl w:val="0"/>
          <w:numId w:val="9"/>
        </w:numPr>
        <w:spacing w:line="276" w:lineRule="auto"/>
        <w:ind w:left="426" w:hanging="426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Oświadczamy, że:</w:t>
      </w:r>
    </w:p>
    <w:p w:rsidR="00100051" w:rsidRPr="00017124" w:rsidRDefault="00100051" w:rsidP="00100051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hanging="1014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 xml:space="preserve">Zobowiązujemy się realizować  zamówienie w terminie </w:t>
      </w:r>
      <w:r w:rsidRPr="00017124">
        <w:rPr>
          <w:b/>
          <w:sz w:val="20"/>
          <w:szCs w:val="20"/>
        </w:rPr>
        <w:t xml:space="preserve">od 1.01.2022 </w:t>
      </w:r>
      <w:r w:rsidRPr="00017124">
        <w:rPr>
          <w:sz w:val="20"/>
          <w:szCs w:val="20"/>
        </w:rPr>
        <w:t xml:space="preserve">do </w:t>
      </w:r>
      <w:r w:rsidRPr="00017124">
        <w:rPr>
          <w:b/>
          <w:sz w:val="20"/>
          <w:szCs w:val="20"/>
        </w:rPr>
        <w:t>31.12.2023r.;</w:t>
      </w:r>
    </w:p>
    <w:p w:rsidR="00100051" w:rsidRPr="00017124" w:rsidRDefault="00100051" w:rsidP="00100051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hanging="1014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akceptujemy warunki płatności;</w:t>
      </w:r>
    </w:p>
    <w:p w:rsidR="00100051" w:rsidRPr="00017124" w:rsidRDefault="00100051" w:rsidP="0052541E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left="851" w:hanging="425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zapoznaliśmy się z warunkami p</w:t>
      </w:r>
      <w:r w:rsidR="0052541E" w:rsidRPr="00017124">
        <w:rPr>
          <w:sz w:val="20"/>
          <w:szCs w:val="20"/>
        </w:rPr>
        <w:t>odanymi przez Zamawiającego w S</w:t>
      </w:r>
      <w:r w:rsidRPr="00017124">
        <w:rPr>
          <w:sz w:val="20"/>
          <w:szCs w:val="20"/>
        </w:rPr>
        <w:t>WZ i nie wnosimy do nich żadnych zastrzeżeń;</w:t>
      </w:r>
    </w:p>
    <w:p w:rsidR="00100051" w:rsidRPr="00017124" w:rsidRDefault="00100051" w:rsidP="0052541E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left="851" w:hanging="425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uzyskaliśmy wszelkie niezbędne informacje do przygotowania oferty i wykonania zamówienia;</w:t>
      </w:r>
    </w:p>
    <w:p w:rsidR="00100051" w:rsidRPr="00017124" w:rsidRDefault="00100051" w:rsidP="0052541E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left="851" w:hanging="425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akceptujemy istotne postanowienia umowy oraz termin realizacji przedmiotu zamówienia podany przez Zamawiającego.</w:t>
      </w:r>
    </w:p>
    <w:p w:rsidR="00FA17F2" w:rsidRPr="00017124" w:rsidRDefault="00FA17F2" w:rsidP="00FA17F2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left="851" w:hanging="425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uważamy się za związanych niniejszą ofertą na czas wskazany w Specyfikacji Warunków Zamówienia,</w:t>
      </w:r>
    </w:p>
    <w:p w:rsidR="00FA17F2" w:rsidRPr="00017124" w:rsidRDefault="00FA17F2" w:rsidP="00FA17F2">
      <w:pPr>
        <w:numPr>
          <w:ilvl w:val="1"/>
          <w:numId w:val="7"/>
        </w:numPr>
        <w:tabs>
          <w:tab w:val="clear" w:pos="1440"/>
          <w:tab w:val="num" w:pos="851"/>
        </w:tabs>
        <w:spacing w:line="276" w:lineRule="auto"/>
        <w:ind w:left="851" w:hanging="425"/>
        <w:jc w:val="both"/>
        <w:rPr>
          <w:b/>
          <w:sz w:val="20"/>
          <w:szCs w:val="20"/>
        </w:rPr>
      </w:pPr>
      <w:r w:rsidRPr="00017124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/>
      </w:tblPr>
      <w:tblGrid>
        <w:gridCol w:w="568"/>
        <w:gridCol w:w="5249"/>
        <w:gridCol w:w="2553"/>
      </w:tblGrid>
      <w:tr w:rsidR="00FA17F2" w:rsidRPr="00017124" w:rsidTr="009015A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7124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7124">
              <w:rPr>
                <w:sz w:val="20"/>
                <w:szCs w:val="20"/>
              </w:rPr>
              <w:t xml:space="preserve">Opis części zamówienia, którą Wykonawca </w:t>
            </w:r>
          </w:p>
          <w:p w:rsidR="00FA17F2" w:rsidRPr="00017124" w:rsidRDefault="00FA17F2" w:rsidP="009015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71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17124">
              <w:rPr>
                <w:sz w:val="20"/>
                <w:szCs w:val="20"/>
              </w:rPr>
              <w:t>Nazwa Podwykonawcy</w:t>
            </w:r>
          </w:p>
        </w:tc>
      </w:tr>
      <w:tr w:rsidR="00FA17F2" w:rsidRPr="00017124" w:rsidTr="009015A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A17F2" w:rsidRPr="00017124" w:rsidTr="009015A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7F2" w:rsidRPr="00017124" w:rsidRDefault="00FA17F2" w:rsidP="009015A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A17F2" w:rsidRPr="00017124" w:rsidRDefault="00FA17F2" w:rsidP="00FA17F2">
      <w:pPr>
        <w:pStyle w:val="Lista"/>
        <w:spacing w:line="360" w:lineRule="auto"/>
        <w:ind w:left="0" w:firstLine="0"/>
        <w:jc w:val="both"/>
      </w:pPr>
    </w:p>
    <w:p w:rsidR="00FA17F2" w:rsidRPr="00017124" w:rsidRDefault="00FA17F2" w:rsidP="00FA17F2">
      <w:pPr>
        <w:pStyle w:val="Lista"/>
        <w:spacing w:line="360" w:lineRule="auto"/>
        <w:ind w:left="426" w:firstLine="0"/>
        <w:jc w:val="both"/>
      </w:pPr>
      <w:r w:rsidRPr="00017124">
        <w:t>tj. ………………………% ceny ofertowej</w:t>
      </w:r>
    </w:p>
    <w:p w:rsidR="00FA17F2" w:rsidRPr="00017124" w:rsidRDefault="00FA17F2" w:rsidP="00FA17F2">
      <w:pPr>
        <w:pStyle w:val="Lista"/>
        <w:spacing w:line="360" w:lineRule="auto"/>
        <w:ind w:left="426" w:firstLine="0"/>
        <w:jc w:val="both"/>
      </w:pPr>
    </w:p>
    <w:p w:rsidR="00FA17F2" w:rsidRPr="00017124" w:rsidRDefault="00FA17F2" w:rsidP="00FA17F2">
      <w:pPr>
        <w:pStyle w:val="Lista"/>
        <w:numPr>
          <w:ilvl w:val="0"/>
          <w:numId w:val="9"/>
        </w:numPr>
        <w:ind w:left="284" w:hanging="284"/>
        <w:jc w:val="both"/>
      </w:pPr>
      <w:r w:rsidRPr="00017124">
        <w:t>W przypadku udzielenia nam zamówienia zobowiązujemy się do zawarcia umowy w miejscu i terminie wskazanym przez Zamawiającego;</w:t>
      </w:r>
    </w:p>
    <w:p w:rsidR="00FA17F2" w:rsidRPr="00017124" w:rsidRDefault="00FA17F2" w:rsidP="00FA17F2">
      <w:pPr>
        <w:pStyle w:val="Lista"/>
        <w:numPr>
          <w:ilvl w:val="0"/>
          <w:numId w:val="9"/>
        </w:numPr>
        <w:ind w:left="284" w:hanging="284"/>
        <w:jc w:val="both"/>
      </w:pPr>
      <w:r w:rsidRPr="00017124">
        <w:t xml:space="preserve">Przedstawicielem  do  kontaktu przy realizacji umowy  ze strony  Wykonawcy  z   Zamawiającym </w:t>
      </w:r>
    </w:p>
    <w:p w:rsidR="00FA17F2" w:rsidRPr="00017124" w:rsidRDefault="00FA17F2" w:rsidP="00FA17F2">
      <w:pPr>
        <w:pStyle w:val="Lista"/>
        <w:spacing w:line="276" w:lineRule="auto"/>
        <w:ind w:left="284" w:firstLine="0"/>
        <w:jc w:val="both"/>
      </w:pPr>
      <w:r w:rsidRPr="00017124">
        <w:t>będzie:  ……………………………………tel. ……………e-mail ………………………</w:t>
      </w:r>
    </w:p>
    <w:p w:rsidR="0052541E" w:rsidRPr="00017124" w:rsidRDefault="0052541E" w:rsidP="0052541E">
      <w:pPr>
        <w:pStyle w:val="Lista"/>
        <w:numPr>
          <w:ilvl w:val="0"/>
          <w:numId w:val="9"/>
        </w:numPr>
        <w:spacing w:line="276" w:lineRule="auto"/>
        <w:ind w:left="284" w:hanging="284"/>
        <w:jc w:val="both"/>
      </w:pPr>
      <w:r w:rsidRPr="00017124">
        <w:t>Wypełniliśmy obowiązki informacyjne przewidziane w art. 13 lub art. 14 RODO</w:t>
      </w:r>
      <w:r w:rsidRPr="00017124">
        <w:rPr>
          <w:rStyle w:val="Odwoanieprzypisudolnego"/>
        </w:rPr>
        <w:footnoteReference w:id="1"/>
      </w:r>
      <w:r w:rsidRPr="00017124">
        <w:t xml:space="preserve">  wobec osób fizycznych, od których dane osobowe bezpośrednio lub pośrednio pozyskaliśmy w celu ubiegania się o udzielenie zamówienia publicznego w niniejszym postępowaniu</w:t>
      </w:r>
      <w:r w:rsidRPr="00017124">
        <w:rPr>
          <w:rStyle w:val="Odwoanieprzypisudolnego"/>
        </w:rPr>
        <w:footnoteReference w:id="2"/>
      </w:r>
      <w:r w:rsidRPr="00017124">
        <w:t>.</w:t>
      </w:r>
    </w:p>
    <w:p w:rsidR="00A15DEE" w:rsidRPr="00017124" w:rsidRDefault="00A15DEE" w:rsidP="00A15DEE">
      <w:pPr>
        <w:pStyle w:val="Lista"/>
        <w:numPr>
          <w:ilvl w:val="0"/>
          <w:numId w:val="9"/>
        </w:numPr>
        <w:spacing w:line="276" w:lineRule="auto"/>
        <w:ind w:left="284" w:hanging="284"/>
        <w:jc w:val="both"/>
      </w:pPr>
      <w:r w:rsidRPr="00017124">
        <w:t>Oświadczamy, że jesteśmy przedsiębiorstwem:</w:t>
      </w:r>
    </w:p>
    <w:p w:rsidR="00A15DEE" w:rsidRPr="00017124" w:rsidRDefault="00A15DEE" w:rsidP="00A15DEE">
      <w:pPr>
        <w:shd w:val="clear" w:color="auto" w:fill="F5F5F5"/>
        <w:ind w:left="426"/>
        <w:rPr>
          <w:sz w:val="20"/>
          <w:szCs w:val="20"/>
        </w:rPr>
      </w:pPr>
      <w:r w:rsidRPr="00017124">
        <w:rPr>
          <w:b/>
          <w:color w:val="000000"/>
          <w:sz w:val="20"/>
          <w:szCs w:val="20"/>
        </w:rPr>
        <w:sym w:font="Courier New" w:char="F07F"/>
      </w:r>
      <w:r w:rsidRPr="00017124">
        <w:rPr>
          <w:b/>
          <w:color w:val="000000"/>
          <w:sz w:val="20"/>
          <w:szCs w:val="20"/>
        </w:rPr>
        <w:t xml:space="preserve"> </w:t>
      </w:r>
      <w:r w:rsidRPr="00017124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:rsidR="00A15DEE" w:rsidRPr="00017124" w:rsidRDefault="00A15DEE" w:rsidP="00A15DEE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017124">
        <w:rPr>
          <w:b/>
          <w:color w:val="000000"/>
          <w:sz w:val="20"/>
          <w:szCs w:val="20"/>
        </w:rPr>
        <w:sym w:font="Courier New" w:char="F07F"/>
      </w:r>
      <w:r w:rsidRPr="00017124">
        <w:rPr>
          <w:b/>
          <w:color w:val="000000"/>
          <w:sz w:val="20"/>
          <w:szCs w:val="20"/>
        </w:rPr>
        <w:t xml:space="preserve"> </w:t>
      </w:r>
      <w:r w:rsidRPr="00017124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:rsidR="00A15DEE" w:rsidRPr="00017124" w:rsidRDefault="00A15DEE" w:rsidP="00A15DEE">
      <w:pPr>
        <w:shd w:val="clear" w:color="auto" w:fill="F5F5F5"/>
        <w:ind w:left="426"/>
        <w:rPr>
          <w:sz w:val="20"/>
          <w:szCs w:val="20"/>
        </w:rPr>
      </w:pPr>
      <w:r w:rsidRPr="00017124">
        <w:rPr>
          <w:b/>
          <w:color w:val="000000"/>
          <w:sz w:val="20"/>
          <w:szCs w:val="20"/>
        </w:rPr>
        <w:sym w:font="Courier New" w:char="F07F"/>
      </w:r>
      <w:r w:rsidRPr="00017124">
        <w:rPr>
          <w:b/>
          <w:color w:val="000000"/>
          <w:sz w:val="20"/>
          <w:szCs w:val="20"/>
        </w:rPr>
        <w:t xml:space="preserve"> </w:t>
      </w:r>
      <w:r w:rsidRPr="00017124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:rsidR="00A15DEE" w:rsidRPr="00017124" w:rsidRDefault="00A15DEE" w:rsidP="00A15DEE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017124">
        <w:rPr>
          <w:b/>
          <w:color w:val="000000"/>
          <w:sz w:val="20"/>
          <w:szCs w:val="20"/>
        </w:rPr>
        <w:sym w:font="Courier New" w:char="F07F"/>
      </w:r>
      <w:r w:rsidRPr="00017124">
        <w:rPr>
          <w:b/>
          <w:color w:val="000000"/>
          <w:sz w:val="20"/>
          <w:szCs w:val="20"/>
        </w:rPr>
        <w:t xml:space="preserve"> </w:t>
      </w:r>
      <w:r w:rsidRPr="00017124">
        <w:rPr>
          <w:sz w:val="20"/>
          <w:szCs w:val="20"/>
          <w:shd w:val="clear" w:color="auto" w:fill="FFFFFF"/>
        </w:rPr>
        <w:t>przedsiębiorstwem dużym</w:t>
      </w:r>
    </w:p>
    <w:p w:rsidR="00A15DEE" w:rsidRPr="00017124" w:rsidRDefault="00A15DEE" w:rsidP="00A15DEE">
      <w:pPr>
        <w:pStyle w:val="Lista"/>
        <w:jc w:val="both"/>
      </w:pPr>
    </w:p>
    <w:p w:rsidR="00A15DEE" w:rsidRPr="00017124" w:rsidRDefault="00A15DEE" w:rsidP="00A15DEE">
      <w:pPr>
        <w:pStyle w:val="Lista"/>
        <w:jc w:val="both"/>
      </w:pPr>
      <w:r w:rsidRPr="00017124">
        <w:t>Do oferty dołączono następujące dokumenty:</w:t>
      </w:r>
    </w:p>
    <w:p w:rsidR="00A15DEE" w:rsidRPr="00017124" w:rsidRDefault="00A15DEE" w:rsidP="00A15DEE">
      <w:pPr>
        <w:pStyle w:val="Lista"/>
        <w:numPr>
          <w:ilvl w:val="0"/>
          <w:numId w:val="12"/>
        </w:numPr>
        <w:jc w:val="both"/>
      </w:pPr>
      <w:r w:rsidRPr="00017124">
        <w:t xml:space="preserve">   </w:t>
      </w:r>
    </w:p>
    <w:p w:rsidR="00A15DEE" w:rsidRPr="00017124" w:rsidRDefault="00A15DEE" w:rsidP="00A15DEE">
      <w:pPr>
        <w:pStyle w:val="Lista"/>
        <w:numPr>
          <w:ilvl w:val="0"/>
          <w:numId w:val="12"/>
        </w:numPr>
        <w:jc w:val="both"/>
      </w:pPr>
      <w:r w:rsidRPr="00017124">
        <w:t xml:space="preserve">  </w:t>
      </w:r>
    </w:p>
    <w:p w:rsidR="00A15DEE" w:rsidRPr="00017124" w:rsidRDefault="00A15DEE" w:rsidP="00A15DEE">
      <w:pPr>
        <w:pStyle w:val="Lista"/>
        <w:numPr>
          <w:ilvl w:val="0"/>
          <w:numId w:val="12"/>
        </w:numPr>
        <w:jc w:val="both"/>
      </w:pPr>
      <w:r w:rsidRPr="00017124">
        <w:t xml:space="preserve">      </w:t>
      </w:r>
    </w:p>
    <w:p w:rsidR="00A15DEE" w:rsidRPr="00017124" w:rsidRDefault="00A15DEE" w:rsidP="00A15DEE">
      <w:pPr>
        <w:spacing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Nazwa i adres </w:t>
      </w:r>
      <w:r w:rsidRPr="00017124">
        <w:rPr>
          <w:b/>
          <w:sz w:val="20"/>
          <w:szCs w:val="20"/>
        </w:rPr>
        <w:t>WYKONAWCY</w:t>
      </w:r>
      <w:r w:rsidRPr="00017124">
        <w:rPr>
          <w:sz w:val="20"/>
          <w:szCs w:val="20"/>
        </w:rPr>
        <w:t xml:space="preserve"> :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NIP .......................................................   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REGON ..................................................................</w:t>
      </w:r>
    </w:p>
    <w:p w:rsidR="00A15DEE" w:rsidRPr="00017124" w:rsidRDefault="00A15DEE" w:rsidP="00A15DEE">
      <w:pPr>
        <w:spacing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Adres, na który Zamawiający powinien przesyłać ewentualną korespondencję: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sz w:val="20"/>
          <w:szCs w:val="20"/>
        </w:rPr>
      </w:pPr>
      <w:r w:rsidRPr="00017124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bCs/>
          <w:sz w:val="20"/>
          <w:szCs w:val="20"/>
        </w:rPr>
      </w:pPr>
      <w:r w:rsidRPr="00017124">
        <w:rPr>
          <w:sz w:val="20"/>
          <w:szCs w:val="20"/>
        </w:rPr>
        <w:t xml:space="preserve">Województwo ……………………………. </w:t>
      </w:r>
    </w:p>
    <w:p w:rsidR="00A15DEE" w:rsidRPr="00017124" w:rsidRDefault="00A15DEE" w:rsidP="00A15DEE">
      <w:pPr>
        <w:spacing w:line="276" w:lineRule="auto"/>
        <w:jc w:val="both"/>
        <w:rPr>
          <w:sz w:val="20"/>
          <w:szCs w:val="20"/>
        </w:rPr>
      </w:pPr>
      <w:r w:rsidRPr="00017124">
        <w:rPr>
          <w:sz w:val="20"/>
          <w:szCs w:val="20"/>
        </w:rPr>
        <w:t xml:space="preserve">Osoba wyznaczona do kontaktów z Zamawiającym: 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017124">
        <w:rPr>
          <w:sz w:val="20"/>
          <w:szCs w:val="20"/>
          <w:lang w:val="es-ES"/>
        </w:rPr>
        <w:lastRenderedPageBreak/>
        <w:t xml:space="preserve">............................................................................... </w:t>
      </w:r>
    </w:p>
    <w:p w:rsidR="00A15DEE" w:rsidRPr="00017124" w:rsidRDefault="00A15DEE" w:rsidP="00A15DEE">
      <w:pPr>
        <w:spacing w:line="276" w:lineRule="auto"/>
        <w:ind w:right="70"/>
        <w:jc w:val="both"/>
        <w:rPr>
          <w:bCs/>
          <w:sz w:val="20"/>
          <w:szCs w:val="20"/>
          <w:lang w:val="es-ES"/>
        </w:rPr>
      </w:pPr>
      <w:r w:rsidRPr="00017124">
        <w:rPr>
          <w:sz w:val="20"/>
          <w:szCs w:val="20"/>
          <w:lang w:val="es-ES"/>
        </w:rPr>
        <w:t>n</w:t>
      </w:r>
      <w:r w:rsidRPr="00017124">
        <w:rPr>
          <w:bCs/>
          <w:sz w:val="20"/>
          <w:szCs w:val="20"/>
          <w:lang w:val="es-ES"/>
        </w:rPr>
        <w:t>umer telefonu: (**) ……………………….</w:t>
      </w:r>
    </w:p>
    <w:p w:rsidR="00A15DEE" w:rsidRPr="00017124" w:rsidRDefault="00A15DEE" w:rsidP="00A15DEE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017124"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:rsidR="00A15DEE" w:rsidRPr="00017124" w:rsidRDefault="00A15DEE" w:rsidP="00A15DEE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017124">
        <w:rPr>
          <w:rFonts w:ascii="Times New Roman" w:hAnsi="Times New Roman"/>
          <w:bCs/>
          <w:sz w:val="20"/>
          <w:szCs w:val="20"/>
          <w:lang w:val="es-ES"/>
        </w:rPr>
        <w:t>e-mail:………………………</w:t>
      </w:r>
    </w:p>
    <w:p w:rsidR="00A15DEE" w:rsidRPr="00017124" w:rsidRDefault="00A15DEE" w:rsidP="00A15DEE">
      <w:pPr>
        <w:spacing w:after="120" w:line="276" w:lineRule="auto"/>
        <w:jc w:val="both"/>
        <w:rPr>
          <w:bCs/>
          <w:sz w:val="20"/>
          <w:szCs w:val="20"/>
          <w:lang w:val="es-ES"/>
        </w:rPr>
      </w:pPr>
      <w:r w:rsidRPr="00017124">
        <w:rPr>
          <w:bCs/>
          <w:sz w:val="20"/>
          <w:szCs w:val="20"/>
          <w:lang w:val="es-ES"/>
        </w:rPr>
        <w:t>adres strony internetowej: .....................................</w:t>
      </w:r>
    </w:p>
    <w:p w:rsidR="00100051" w:rsidRDefault="00100051" w:rsidP="00100051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2"/>
          <w:szCs w:val="22"/>
        </w:rPr>
      </w:pPr>
    </w:p>
    <w:p w:rsidR="00100051" w:rsidRDefault="00100051" w:rsidP="00F31EAC">
      <w:pPr>
        <w:spacing w:after="240" w:line="276" w:lineRule="auto"/>
        <w:jc w:val="center"/>
        <w:rPr>
          <w:sz w:val="22"/>
          <w:szCs w:val="22"/>
        </w:rPr>
      </w:pPr>
    </w:p>
    <w:p w:rsidR="00100051" w:rsidRPr="00525EFF" w:rsidRDefault="00100051" w:rsidP="00F31EAC">
      <w:pPr>
        <w:spacing w:after="240" w:line="276" w:lineRule="auto"/>
        <w:jc w:val="center"/>
        <w:rPr>
          <w:b/>
          <w:sz w:val="22"/>
          <w:szCs w:val="22"/>
        </w:rPr>
      </w:pP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5E9" w:rsidRDefault="009A25E9" w:rsidP="00FF57EE">
      <w:r>
        <w:separator/>
      </w:r>
    </w:p>
  </w:endnote>
  <w:endnote w:type="continuationSeparator" w:id="0">
    <w:p w:rsidR="009A25E9" w:rsidRDefault="009A25E9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39" w:rsidRDefault="0039103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39" w:rsidRDefault="0039103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39" w:rsidRDefault="003910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5E9" w:rsidRDefault="009A25E9" w:rsidP="00FF57EE">
      <w:r>
        <w:separator/>
      </w:r>
    </w:p>
  </w:footnote>
  <w:footnote w:type="continuationSeparator" w:id="0">
    <w:p w:rsidR="009A25E9" w:rsidRDefault="009A25E9" w:rsidP="00FF57EE">
      <w:r>
        <w:continuationSeparator/>
      </w:r>
    </w:p>
  </w:footnote>
  <w:footnote w:id="1">
    <w:p w:rsidR="0052541E" w:rsidRDefault="0052541E" w:rsidP="0052541E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52541E" w:rsidRDefault="0052541E" w:rsidP="0052541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2541E" w:rsidRDefault="0052541E" w:rsidP="0052541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39" w:rsidRDefault="003910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039" w:rsidRDefault="003910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34A8"/>
    <w:multiLevelType w:val="hybridMultilevel"/>
    <w:tmpl w:val="FD1CC45E"/>
    <w:lvl w:ilvl="0" w:tplc="0680CA9C">
      <w:start w:val="1"/>
      <w:numFmt w:val="decimal"/>
      <w:lvlText w:val="%1)"/>
      <w:lvlJc w:val="left"/>
      <w:pPr>
        <w:ind w:left="55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22A"/>
    <w:multiLevelType w:val="hybridMultilevel"/>
    <w:tmpl w:val="DC0AF4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46B1A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6729A3"/>
    <w:multiLevelType w:val="hybridMultilevel"/>
    <w:tmpl w:val="D6F2962E"/>
    <w:lvl w:ilvl="0" w:tplc="E28498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F9A08DF"/>
    <w:multiLevelType w:val="hybridMultilevel"/>
    <w:tmpl w:val="856CFBB0"/>
    <w:lvl w:ilvl="0" w:tplc="4F66729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85570F1"/>
    <w:multiLevelType w:val="hybridMultilevel"/>
    <w:tmpl w:val="296C95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1039"/>
    <w:rsid w:val="00017124"/>
    <w:rsid w:val="000C4F7C"/>
    <w:rsid w:val="00100051"/>
    <w:rsid w:val="001063D3"/>
    <w:rsid w:val="00111046"/>
    <w:rsid w:val="00183C4D"/>
    <w:rsid w:val="001C7D84"/>
    <w:rsid w:val="002214DB"/>
    <w:rsid w:val="00267D1F"/>
    <w:rsid w:val="002825C2"/>
    <w:rsid w:val="002E612D"/>
    <w:rsid w:val="003008C5"/>
    <w:rsid w:val="0030469E"/>
    <w:rsid w:val="00391039"/>
    <w:rsid w:val="003B769C"/>
    <w:rsid w:val="004D0FFC"/>
    <w:rsid w:val="004D5A42"/>
    <w:rsid w:val="0052541E"/>
    <w:rsid w:val="00525EFF"/>
    <w:rsid w:val="00557767"/>
    <w:rsid w:val="005844F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A25E9"/>
    <w:rsid w:val="009D75A8"/>
    <w:rsid w:val="00A15DEE"/>
    <w:rsid w:val="00A21668"/>
    <w:rsid w:val="00A50E18"/>
    <w:rsid w:val="00AA39D6"/>
    <w:rsid w:val="00AE2ACB"/>
    <w:rsid w:val="00AF4AC3"/>
    <w:rsid w:val="00B47637"/>
    <w:rsid w:val="00B9086B"/>
    <w:rsid w:val="00BC339A"/>
    <w:rsid w:val="00BC4F99"/>
    <w:rsid w:val="00C22F7D"/>
    <w:rsid w:val="00CE3AE6"/>
    <w:rsid w:val="00D554C7"/>
    <w:rsid w:val="00DC336F"/>
    <w:rsid w:val="00F134D5"/>
    <w:rsid w:val="00F24A4F"/>
    <w:rsid w:val="00F31EAC"/>
    <w:rsid w:val="00F91B1F"/>
    <w:rsid w:val="00F95FB7"/>
    <w:rsid w:val="00FA17F2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unhideWhenUsed/>
    <w:rsid w:val="00100051"/>
    <w:pPr>
      <w:ind w:left="283" w:hanging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100051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00051"/>
    <w:rPr>
      <w:rFonts w:ascii="Times New Roman" w:eastAsia="Times New Roman" w:hAnsi="Times New Roman"/>
      <w:sz w:val="24"/>
    </w:rPr>
  </w:style>
  <w:style w:type="paragraph" w:customStyle="1" w:styleId="pkt">
    <w:name w:val="pkt"/>
    <w:basedOn w:val="Normalny"/>
    <w:rsid w:val="00100051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4EC73-E9E6-4F61-A355-F025F37A6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2021-12-02T15:54:00Z</cp:lastPrinted>
  <dcterms:created xsi:type="dcterms:W3CDTF">2021-12-02T15:55:00Z</dcterms:created>
  <dcterms:modified xsi:type="dcterms:W3CDTF">2021-12-02T15:55:00Z</dcterms:modified>
</cp:coreProperties>
</file>