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45247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B09DD" w:rsidRPr="00DB09DD">
        <w:rPr>
          <w:rFonts w:ascii="Times New Roman" w:hAnsi="Times New Roman"/>
          <w:b/>
        </w:rPr>
        <w:t>ZP.271.43.2021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09DD" w:rsidRPr="00DB09DD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09DD" w:rsidRPr="00DB09DD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DB09DD" w:rsidRPr="00DB09DD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B09DD" w:rsidRPr="00DB09DD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DB09DD" w:rsidRPr="00DB09DD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B09DD" w:rsidRPr="00110593" w:rsidTr="009015A3">
        <w:tc>
          <w:tcPr>
            <w:tcW w:w="9212" w:type="dxa"/>
            <w:shd w:val="clear" w:color="auto" w:fill="D9D9D9"/>
          </w:tcPr>
          <w:p w:rsidR="00DB09DD" w:rsidRPr="00110593" w:rsidRDefault="00DB09DD" w:rsidP="009015A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B09DD" w:rsidRPr="00110593" w:rsidRDefault="00DB09DD" w:rsidP="009015A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B09DD">
              <w:rPr>
                <w:rFonts w:ascii="Times New Roman" w:hAnsi="Times New Roman"/>
              </w:rPr>
              <w:t>(</w:t>
            </w:r>
            <w:proofErr w:type="spellStart"/>
            <w:r w:rsidRPr="00DB09DD">
              <w:rPr>
                <w:rFonts w:ascii="Times New Roman" w:hAnsi="Times New Roman"/>
              </w:rPr>
              <w:t>t.j</w:t>
            </w:r>
            <w:proofErr w:type="spellEnd"/>
            <w:r w:rsidRPr="00DB09DD">
              <w:rPr>
                <w:rFonts w:ascii="Times New Roman" w:hAnsi="Times New Roman"/>
              </w:rPr>
              <w:t xml:space="preserve">. </w:t>
            </w:r>
            <w:proofErr w:type="spellStart"/>
            <w:r w:rsidRPr="00DB09DD">
              <w:rPr>
                <w:rFonts w:ascii="Times New Roman" w:hAnsi="Times New Roman"/>
              </w:rPr>
              <w:t>Dz.U</w:t>
            </w:r>
            <w:proofErr w:type="spellEnd"/>
            <w:r w:rsidRPr="00DB09DD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B09DD" w:rsidRPr="00110593" w:rsidRDefault="00DB09DD" w:rsidP="009015A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B09DD" w:rsidRPr="00110593" w:rsidRDefault="00DB09DD" w:rsidP="009015A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DB09DD" w:rsidRPr="00110593" w:rsidRDefault="00DB09DD" w:rsidP="009015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245247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B09DD" w:rsidRPr="00DB09DD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45247">
        <w:rPr>
          <w:rFonts w:ascii="Times New Roman" w:hAnsi="Times New Roman"/>
        </w:rPr>
        <w:t xml:space="preserve"> </w:t>
      </w:r>
      <w:r w:rsidR="00DB09DD" w:rsidRPr="00DB09DD">
        <w:rPr>
          <w:rFonts w:ascii="Times New Roman" w:hAnsi="Times New Roman"/>
          <w:b/>
        </w:rPr>
        <w:t>Dostawa paliw płynnych dla Urzędu Miasta i Gminy w Niepołomicach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24524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24524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45247" w:rsidRPr="000247FF" w:rsidRDefault="0024524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B09DD" w:rsidRPr="00D2702A" w:rsidTr="009015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9DD" w:rsidRPr="00D2702A" w:rsidRDefault="00DB09DD" w:rsidP="009015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B09D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9DD" w:rsidRPr="00D2702A" w:rsidRDefault="00DB09DD" w:rsidP="009015A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B09D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DB09DD" w:rsidRPr="00D2702A" w:rsidRDefault="00DB09DD" w:rsidP="009015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B09DD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Zamawiający uzna warunek za spełniony poprzez posiadanie  co najmniej jednej stacji paliw w odległości nie przekraczającej 5 km od siedziby Zamawiającego </w:t>
            </w:r>
            <w:proofErr w:type="spellStart"/>
            <w:r w:rsidRPr="00DB09DD">
              <w:rPr>
                <w:rFonts w:ascii="Times New Roman" w:hAnsi="Times New Roman"/>
              </w:rPr>
              <w:t>tj</w:t>
            </w:r>
            <w:proofErr w:type="spellEnd"/>
            <w:r w:rsidRPr="00DB09DD">
              <w:rPr>
                <w:rFonts w:ascii="Times New Roman" w:hAnsi="Times New Roman"/>
              </w:rPr>
              <w:t>: Urząd Miasta i Gminy w Niepołomicach,      pl. Zwycięstwa 13, czynnej 24 h/dobę . Na potwierdzenie spełniania warunku należy złożyć oświadczenia o lokalizacji i godzinach pracy stacji</w:t>
            </w:r>
          </w:p>
        </w:tc>
      </w:tr>
      <w:tr w:rsidR="00DB09DD" w:rsidRPr="00D2702A" w:rsidTr="009015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9DD" w:rsidRPr="00D2702A" w:rsidRDefault="00DB09DD" w:rsidP="009015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B09DD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9DD" w:rsidRPr="00D2702A" w:rsidRDefault="00DB09DD" w:rsidP="009015A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DB09DD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B09DD" w:rsidRPr="00D2702A" w:rsidRDefault="00DB09DD" w:rsidP="009015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DB09DD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posiadanie aktualnej koncesji na sprzedaż paliw wydanej przez organ uprawniony</w:t>
            </w:r>
          </w:p>
        </w:tc>
      </w:tr>
    </w:tbl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p w:rsidR="00245247" w:rsidRDefault="0024524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45247" w:rsidRPr="006676AE" w:rsidRDefault="0024524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93E78" w:rsidRPr="00FB12DC" w:rsidRDefault="00093E78" w:rsidP="00093E78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093E78" w:rsidRPr="00FB12DC" w:rsidRDefault="00093E78" w:rsidP="00093E7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093E78" w:rsidRPr="00FB12DC" w:rsidRDefault="00093E78" w:rsidP="00093E7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093E78" w:rsidRPr="00FB12DC" w:rsidRDefault="00093E78" w:rsidP="00093E78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93E78" w:rsidRPr="00FB12DC" w:rsidTr="009015A3">
        <w:tc>
          <w:tcPr>
            <w:tcW w:w="543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093E78" w:rsidRPr="00FB12DC" w:rsidTr="009015A3">
        <w:tc>
          <w:tcPr>
            <w:tcW w:w="543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E78" w:rsidRPr="00FB12DC" w:rsidTr="009015A3">
        <w:tc>
          <w:tcPr>
            <w:tcW w:w="543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093E78" w:rsidRPr="00FB12DC" w:rsidRDefault="00093E78" w:rsidP="009015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93E78" w:rsidRPr="00FB12DC" w:rsidRDefault="00093E78" w:rsidP="00093E7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093E78" w:rsidRPr="00FB12DC" w:rsidRDefault="00093E78" w:rsidP="00093E7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93E78" w:rsidRPr="00FB12DC" w:rsidRDefault="00093E78" w:rsidP="00093E7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p w:rsidR="00093E78" w:rsidRDefault="00093E78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sectPr w:rsidR="00484F88" w:rsidRPr="006676AE" w:rsidSect="00F8042D"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E34" w:rsidRDefault="008E5E34" w:rsidP="0038231F">
      <w:pPr>
        <w:spacing w:after="0" w:line="240" w:lineRule="auto"/>
      </w:pPr>
      <w:r>
        <w:separator/>
      </w:r>
    </w:p>
  </w:endnote>
  <w:endnote w:type="continuationSeparator" w:id="0">
    <w:p w:rsidR="008E5E34" w:rsidRDefault="008E5E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E34" w:rsidRDefault="008E5E34" w:rsidP="0038231F">
      <w:pPr>
        <w:spacing w:after="0" w:line="240" w:lineRule="auto"/>
      </w:pPr>
      <w:r>
        <w:separator/>
      </w:r>
    </w:p>
  </w:footnote>
  <w:footnote w:type="continuationSeparator" w:id="0">
    <w:p w:rsidR="008E5E34" w:rsidRDefault="008E5E3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9DD"/>
    <w:rsid w:val="00023477"/>
    <w:rsid w:val="000247FF"/>
    <w:rsid w:val="00025C8D"/>
    <w:rsid w:val="000303EE"/>
    <w:rsid w:val="0005473D"/>
    <w:rsid w:val="00073C3D"/>
    <w:rsid w:val="000809B6"/>
    <w:rsid w:val="000857C0"/>
    <w:rsid w:val="00093E78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45247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3F69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E34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09D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3F6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4DCDD-EDCF-4243-9893-96D6EF8A8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451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2021-12-02T13:52:00Z</dcterms:created>
  <dcterms:modified xsi:type="dcterms:W3CDTF">2021-12-02T13:52:00Z</dcterms:modified>
</cp:coreProperties>
</file>