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3CEB2" w14:textId="77777777" w:rsidR="00B47FB3" w:rsidRPr="002A16E2" w:rsidRDefault="00696742" w:rsidP="00B47FB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B15380C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b w:val="0"/>
          <w:sz w:val="22"/>
          <w:szCs w:val="22"/>
        </w:rPr>
        <w:tab/>
      </w:r>
      <w:r w:rsidR="00B47FB3" w:rsidRPr="002A16E2">
        <w:rPr>
          <w:rFonts w:ascii="Times New Roman" w:hAnsi="Times New Roman"/>
          <w:sz w:val="22"/>
          <w:szCs w:val="22"/>
        </w:rPr>
        <w:t>Załącznik nr 1</w:t>
      </w:r>
    </w:p>
    <w:p w14:paraId="3AED4E31" w14:textId="77777777" w:rsidR="00B47FB3" w:rsidRPr="002A16E2" w:rsidRDefault="00B47FB3" w:rsidP="00B47FB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D8B3D" w14:textId="77777777" w:rsidR="00B47FB3" w:rsidRPr="002A16E2" w:rsidRDefault="00B47FB3" w:rsidP="00B47FB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A336A0C" w14:textId="77777777" w:rsidR="00B47FB3" w:rsidRPr="002A16E2" w:rsidRDefault="00B47FB3" w:rsidP="00B47FB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77FB64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2F40B8A" w14:textId="77777777" w:rsidR="00B47FB3" w:rsidRPr="00FA50AF" w:rsidRDefault="00B47FB3" w:rsidP="00B47FB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76B694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B38357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7C28EA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DE8562B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53E88DD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B154693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A414966" w14:textId="77777777" w:rsidR="00B47FB3" w:rsidRPr="002A16E2" w:rsidRDefault="00B47FB3" w:rsidP="00B47F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5A99948" w14:textId="77777777" w:rsidR="00B47FB3" w:rsidRPr="002A16E2" w:rsidRDefault="00B47FB3" w:rsidP="00B47FB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66A4716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635C812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8493367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B45E098" w14:textId="77777777" w:rsidR="00B47FB3" w:rsidRPr="002A16E2" w:rsidRDefault="00B47FB3" w:rsidP="00B47FB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2C5E976" w14:textId="77777777" w:rsidR="00B47FB3" w:rsidRPr="002A16E2" w:rsidRDefault="00B47FB3" w:rsidP="00B47FB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D99F6DB" w14:textId="77777777" w:rsidR="00B47FB3" w:rsidRPr="002A16E2" w:rsidRDefault="00B47FB3" w:rsidP="00B47FB3">
      <w:pPr>
        <w:ind w:firstLine="3969"/>
        <w:rPr>
          <w:b/>
          <w:sz w:val="22"/>
          <w:szCs w:val="22"/>
        </w:rPr>
      </w:pPr>
    </w:p>
    <w:p w14:paraId="16A02919" w14:textId="012D0792" w:rsidR="00B47FB3" w:rsidRPr="002A16E2" w:rsidRDefault="00B47FB3" w:rsidP="00B47FB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>ostawa komputer</w:t>
      </w:r>
      <w:r>
        <w:rPr>
          <w:b/>
          <w:sz w:val="22"/>
          <w:szCs w:val="22"/>
        </w:rPr>
        <w:t>a stacjonarnego ze stacją roboczą wysokiej wydajności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IMiIP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659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47FB3" w:rsidRPr="007D24B3" w14:paraId="0F33D341" w14:textId="77777777" w:rsidTr="00591A4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5601A" w14:textId="77777777" w:rsidR="00B47FB3" w:rsidRPr="007D24B3" w:rsidRDefault="00B47FB3" w:rsidP="00591A45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548BE0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Nazwa elementu</w:t>
            </w:r>
          </w:p>
          <w:p w14:paraId="758706AF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186095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3E1B75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Ilość</w:t>
            </w:r>
          </w:p>
          <w:p w14:paraId="7BB01D7C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6810EA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7D24B3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5DA604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Wartość netto</w:t>
            </w:r>
          </w:p>
          <w:p w14:paraId="48B6CC75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CE78A6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VAT</w:t>
            </w:r>
          </w:p>
          <w:p w14:paraId="36F75178" w14:textId="4D71EB4E" w:rsidR="00B47FB3" w:rsidRPr="007D24B3" w:rsidRDefault="00B47FB3" w:rsidP="00591A45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</w:t>
            </w:r>
            <w:r w:rsidR="00C103A5">
              <w:rPr>
                <w:sz w:val="20"/>
                <w:szCs w:val="20"/>
              </w:rPr>
              <w:t>23</w:t>
            </w:r>
            <w:r w:rsidRPr="007D24B3">
              <w:rPr>
                <w:sz w:val="20"/>
                <w:szCs w:val="20"/>
              </w:rPr>
              <w:t>%]</w:t>
            </w:r>
          </w:p>
          <w:p w14:paraId="48FD4847" w14:textId="77777777" w:rsidR="00B47FB3" w:rsidRPr="007D24B3" w:rsidRDefault="00B47FB3" w:rsidP="00591A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CAA3E9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3FEEC7F" w14:textId="77777777" w:rsidR="00B47FB3" w:rsidRPr="007D24B3" w:rsidRDefault="00B47FB3" w:rsidP="00591A45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[PLN]</w:t>
            </w:r>
          </w:p>
          <w:p w14:paraId="15C3AF96" w14:textId="77777777" w:rsidR="00B47FB3" w:rsidRPr="007D24B3" w:rsidRDefault="00B47FB3" w:rsidP="00591A45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 xml:space="preserve"> (z doliczonym </w:t>
            </w:r>
            <w:r w:rsidRPr="007D24B3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47FB3" w:rsidRPr="002A16E2" w14:paraId="3F1DB1C5" w14:textId="77777777" w:rsidTr="00591A4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3C1C36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1314EA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1631EB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85E735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037FC6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498626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AC5AFC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2B670F" w14:textId="77777777" w:rsidR="00B47FB3" w:rsidRPr="002A16E2" w:rsidRDefault="00B47FB3" w:rsidP="00591A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47FB3" w:rsidRPr="002A16E2" w14:paraId="32BA779E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39AE33" w14:textId="77777777" w:rsidR="00B47FB3" w:rsidRPr="002A16E2" w:rsidRDefault="00B47FB3" w:rsidP="00591A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E059" w14:textId="77777777" w:rsidR="00B47FB3" w:rsidRPr="00A47B30" w:rsidRDefault="00B47FB3" w:rsidP="00591A4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A00E" w14:textId="444EF033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</w:t>
            </w:r>
          </w:p>
          <w:p w14:paraId="73E9EF26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Płyta główna:</w:t>
            </w:r>
          </w:p>
          <w:p w14:paraId="2361A454" w14:textId="019594D3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8AD8EE9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5504F65" w14:textId="77777777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3858203" w14:textId="11B95D04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>
              <w:rPr>
                <w:b/>
                <w:sz w:val="16"/>
                <w:szCs w:val="16"/>
                <w:lang w:eastAsia="zh-CN"/>
              </w:rPr>
              <w:t>systemowy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3D98F52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27B20FE" w14:textId="77777777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3E41E3D" w14:textId="77777777" w:rsidR="00B47FB3" w:rsidRPr="00A47B30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Chłodzenie procesora:</w:t>
            </w:r>
          </w:p>
          <w:p w14:paraId="4168EC3E" w14:textId="65518771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88F55CA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03C5DBD6" w14:textId="025989E3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4F88D64" w14:textId="77777777" w:rsidR="00285B8F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1E54EC67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…………………..</w:t>
            </w:r>
          </w:p>
          <w:p w14:paraId="400B84F5" w14:textId="77777777" w:rsidR="00285B8F" w:rsidRPr="00A47B30" w:rsidRDefault="00285B8F" w:rsidP="00285B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13BD771" w14:textId="77777777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1FC510D9" w14:textId="77777777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13D1DD29" w14:textId="6B749288" w:rsidR="00B47FB3" w:rsidRPr="00A47B30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5B32918" w14:textId="20FF7F74" w:rsidR="00B47FB3" w:rsidRDefault="00285B8F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Monitor:</w:t>
            </w:r>
          </w:p>
          <w:p w14:paraId="04C94489" w14:textId="5AEF0E5C" w:rsidR="00285B8F" w:rsidRPr="00A47B30" w:rsidRDefault="00285B8F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5E11E0D" w14:textId="77777777" w:rsidR="00B47FB3" w:rsidRPr="00A47B30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4585D8E" w14:textId="77777777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D09E748" w14:textId="77777777" w:rsidR="00B47FB3" w:rsidRPr="00A47B30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4FFA6EB3" w14:textId="268DD85F" w:rsidR="00B47FB3" w:rsidRPr="00A47B30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Mysz</w:t>
            </w:r>
            <w:r w:rsidR="00285B8F">
              <w:rPr>
                <w:b/>
                <w:sz w:val="16"/>
                <w:szCs w:val="16"/>
                <w:lang w:eastAsia="zh-CN"/>
              </w:rPr>
              <w:t xml:space="preserve"> z podkładką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991237B" w14:textId="77777777" w:rsidR="00B47FB3" w:rsidRDefault="00B47FB3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4E0D9EA1" w14:textId="77777777" w:rsidR="00285B8F" w:rsidRDefault="00285B8F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Czytnik kart pamięci:</w:t>
            </w:r>
          </w:p>
          <w:p w14:paraId="3262FAD6" w14:textId="77777777" w:rsidR="00285B8F" w:rsidRDefault="00285B8F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</w:t>
            </w:r>
          </w:p>
          <w:p w14:paraId="6988C555" w14:textId="77777777" w:rsidR="00922E56" w:rsidRDefault="00922E56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Nagrywarka Blu-Ray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3CB8ACB3" w14:textId="77777777" w:rsidR="00922E56" w:rsidRDefault="00922E56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13C63635" w14:textId="77777777" w:rsidR="00922E56" w:rsidRDefault="00922E56" w:rsidP="00922E56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operacyjny:</w:t>
            </w:r>
          </w:p>
          <w:p w14:paraId="5575B60C" w14:textId="6CB05460" w:rsidR="00922E56" w:rsidRPr="00A47B30" w:rsidRDefault="00922E56" w:rsidP="00922E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CF37" w14:textId="77777777" w:rsidR="00B47FB3" w:rsidRPr="002A16E2" w:rsidRDefault="00B47FB3" w:rsidP="00591A4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3730" w14:textId="77777777" w:rsidR="00B47FB3" w:rsidRPr="002A16E2" w:rsidRDefault="00B47FB3" w:rsidP="00591A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0DD8" w14:textId="77777777" w:rsidR="00B47FB3" w:rsidRPr="002A16E2" w:rsidRDefault="00B47FB3" w:rsidP="00591A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CF666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5AC93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4B7B67" w:rsidRPr="002A16E2" w14:paraId="4489D549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01E9AB" w14:textId="5F3FFCB3" w:rsidR="004B7B67" w:rsidRDefault="00FD2B13" w:rsidP="00591A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1871" w14:textId="47A82F59" w:rsidR="004B7B67" w:rsidRDefault="004B7B67" w:rsidP="00591A4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eastAsia="zh-CN"/>
              </w:rPr>
              <w:t>Zasilacz awaryjny UPS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8049" w14:textId="77777777" w:rsidR="004B7B67" w:rsidRPr="00963102" w:rsidRDefault="004B7B67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7D8A" w14:textId="4C62310B" w:rsidR="004B7B67" w:rsidRDefault="004B7B67" w:rsidP="00591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C4EA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1E2C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0B6921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CD0D73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4B7B67" w:rsidRPr="002A16E2" w14:paraId="47378FD6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FA9DF6" w14:textId="68B893AD" w:rsidR="004B7B67" w:rsidRDefault="00FD2B13" w:rsidP="00591A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CDC6" w14:textId="02B38ABC" w:rsidR="004B7B67" w:rsidRDefault="004B7B67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Listwa zasilająca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CB84" w14:textId="77777777" w:rsidR="004B7B67" w:rsidRPr="00963102" w:rsidRDefault="004B7B67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5B3" w14:textId="209AACF0" w:rsidR="004B7B67" w:rsidRDefault="004B7B67" w:rsidP="00591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1956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D2C2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4A2023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BFB961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4B7B67" w:rsidRPr="002A16E2" w14:paraId="7E3A7A26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5C5360" w14:textId="690451B4" w:rsidR="004B7B67" w:rsidRDefault="00FD2B13" w:rsidP="00591A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558D" w14:textId="0E1FB4F6" w:rsidR="004B7B67" w:rsidRDefault="004B7B67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Kamera internetowa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ED98" w14:textId="77777777" w:rsidR="004B7B67" w:rsidRPr="00963102" w:rsidRDefault="004B7B67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C538" w14:textId="2F34B6BF" w:rsidR="004B7B67" w:rsidRDefault="004B7B67" w:rsidP="00591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EFDA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5770" w14:textId="77777777" w:rsidR="004B7B67" w:rsidRPr="002A16E2" w:rsidRDefault="004B7B67" w:rsidP="00591A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8323FB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0801D0" w14:textId="77777777" w:rsidR="004B7B67" w:rsidRPr="002A16E2" w:rsidRDefault="004B7B67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C103A5" w:rsidRPr="002A16E2" w14:paraId="7E27A276" w14:textId="77777777" w:rsidTr="00591A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8CFF8" w14:textId="519089AB" w:rsidR="00C103A5" w:rsidRDefault="00C103A5" w:rsidP="00591A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635D" w14:textId="20F33F79" w:rsidR="00C103A5" w:rsidRDefault="00C103A5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Słuchawki bezprzewodowe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D3CE" w14:textId="77777777" w:rsidR="00C103A5" w:rsidRPr="00963102" w:rsidRDefault="00C103A5" w:rsidP="00591A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6AC3" w14:textId="324915EA" w:rsidR="00C103A5" w:rsidRDefault="00C103A5" w:rsidP="00591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AE61" w14:textId="77777777" w:rsidR="00C103A5" w:rsidRPr="002A16E2" w:rsidRDefault="00C103A5" w:rsidP="00591A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9CAC" w14:textId="77777777" w:rsidR="00C103A5" w:rsidRPr="002A16E2" w:rsidRDefault="00C103A5" w:rsidP="00591A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1E5FBC" w14:textId="77777777" w:rsidR="00C103A5" w:rsidRPr="002A16E2" w:rsidRDefault="00C103A5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4B5C7A" w14:textId="77777777" w:rsidR="00C103A5" w:rsidRPr="002A16E2" w:rsidRDefault="00C103A5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B47FB3" w:rsidRPr="002A16E2" w14:paraId="0BF8EF24" w14:textId="77777777" w:rsidTr="00591A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2394EF" w14:textId="77777777" w:rsidR="00B47FB3" w:rsidRDefault="00B47FB3" w:rsidP="00591A45">
            <w:pPr>
              <w:ind w:right="425"/>
              <w:rPr>
                <w:sz w:val="22"/>
                <w:szCs w:val="22"/>
              </w:rPr>
            </w:pPr>
          </w:p>
          <w:p w14:paraId="77156585" w14:textId="77777777" w:rsidR="00B47FB3" w:rsidRDefault="00B47FB3" w:rsidP="00591A45">
            <w:pPr>
              <w:ind w:right="425"/>
              <w:rPr>
                <w:sz w:val="22"/>
                <w:szCs w:val="22"/>
              </w:rPr>
            </w:pPr>
          </w:p>
          <w:p w14:paraId="0AE49136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  <w:p w14:paraId="7DA37BB0" w14:textId="77777777" w:rsidR="00B47FB3" w:rsidRDefault="00B47FB3" w:rsidP="00591A4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3CCFC30" w14:textId="77777777" w:rsidR="00B47FB3" w:rsidRPr="002A16E2" w:rsidRDefault="00B47FB3" w:rsidP="00591A4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6A9E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4E1D8B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D037C8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</w:tr>
      <w:tr w:rsidR="00B47FB3" w:rsidRPr="002A16E2" w14:paraId="5E439E69" w14:textId="77777777" w:rsidTr="00591A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AF8BD" w14:textId="77777777" w:rsidR="00B47FB3" w:rsidRPr="002A16E2" w:rsidRDefault="00B47FB3" w:rsidP="00591A4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2256180" w14:textId="77777777" w:rsidR="00B47FB3" w:rsidRPr="002A16E2" w:rsidRDefault="00B47FB3" w:rsidP="00591A45">
            <w:pPr>
              <w:rPr>
                <w:sz w:val="22"/>
                <w:szCs w:val="22"/>
              </w:rPr>
            </w:pPr>
          </w:p>
          <w:p w14:paraId="0F1A2220" w14:textId="77777777" w:rsidR="00B47FB3" w:rsidRPr="002A16E2" w:rsidRDefault="00B47FB3" w:rsidP="00591A4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89BE90F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D093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64F13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4642B" w14:textId="77777777" w:rsidR="00B47FB3" w:rsidRPr="002A16E2" w:rsidRDefault="00B47FB3" w:rsidP="00591A4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3210559" w14:textId="544ACFAB" w:rsidR="00B47FB3" w:rsidRPr="002A16E2" w:rsidRDefault="00B47FB3" w:rsidP="00B47FB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zestaw komputerowy </w:t>
      </w:r>
      <w:r w:rsidRPr="002A16E2">
        <w:rPr>
          <w:i/>
          <w:iCs/>
          <w:sz w:val="22"/>
          <w:szCs w:val="22"/>
        </w:rPr>
        <w:t>wchodząc</w:t>
      </w:r>
      <w:r w:rsidR="00C103A5"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4D7140F" w14:textId="77777777" w:rsidR="00B47FB3" w:rsidRPr="002A16E2" w:rsidRDefault="00B47FB3" w:rsidP="00B47FB3">
      <w:pPr>
        <w:tabs>
          <w:tab w:val="right" w:pos="9000"/>
        </w:tabs>
        <w:rPr>
          <w:sz w:val="22"/>
          <w:szCs w:val="22"/>
        </w:rPr>
      </w:pPr>
    </w:p>
    <w:p w14:paraId="4A292611" w14:textId="0A1B5ABF" w:rsidR="00B47FB3" w:rsidRPr="002A16E2" w:rsidRDefault="00B47FB3" w:rsidP="00B47FB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4</w:t>
      </w:r>
      <w:r w:rsidR="00C103A5">
        <w:rPr>
          <w:b/>
          <w:bCs/>
          <w:sz w:val="22"/>
          <w:szCs w:val="22"/>
        </w:rPr>
        <w:t>2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27A630DF" w14:textId="77777777" w:rsidR="00B47FB3" w:rsidRPr="002A16E2" w:rsidRDefault="00B47FB3" w:rsidP="00B47FB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DAD948F" w14:textId="77777777" w:rsidR="00B47FB3" w:rsidRPr="002A16E2" w:rsidRDefault="00B47FB3" w:rsidP="00B47FB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728F89B" w14:textId="77777777" w:rsidR="00B47FB3" w:rsidRPr="002A16E2" w:rsidRDefault="00B47FB3" w:rsidP="00B47FB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D63729" w14:textId="77777777" w:rsidR="00B47FB3" w:rsidRPr="002A16E2" w:rsidRDefault="00B47FB3" w:rsidP="00B47FB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A0F0C9E" w14:textId="77777777" w:rsidR="00B47FB3" w:rsidRPr="002A16E2" w:rsidRDefault="00B47FB3" w:rsidP="00B47FB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E63D275" w14:textId="77777777" w:rsidR="00B47FB3" w:rsidRPr="002A16E2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768D89CC" w14:textId="77777777" w:rsidR="00B47FB3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EEC5943" w14:textId="64E345F4" w:rsidR="00B47FB3" w:rsidRPr="002A16E2" w:rsidRDefault="00B47FB3" w:rsidP="00B47F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="00C103A5"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C292673" w14:textId="7DFF7E06" w:rsidR="00B47FB3" w:rsidRPr="002A16E2" w:rsidRDefault="00B47FB3" w:rsidP="00B47FB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1B4CBB8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F7FF53" w14:textId="77777777" w:rsidR="00B47FB3" w:rsidRPr="002A16E2" w:rsidRDefault="00B47FB3" w:rsidP="00B47FB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0AF6CF" w14:textId="77777777" w:rsidR="00B47FB3" w:rsidRPr="002A16E2" w:rsidRDefault="00B47FB3" w:rsidP="00B47FB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AB2D00" w14:textId="77777777" w:rsidR="00B47FB3" w:rsidRPr="002A16E2" w:rsidRDefault="00B47FB3" w:rsidP="00B47F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7FB3" w:rsidRPr="002A16E2" w14:paraId="1906E149" w14:textId="77777777" w:rsidTr="00591A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A55FB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15720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9A83168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C20E6" w14:textId="77777777" w:rsidR="00B47FB3" w:rsidRPr="002A16E2" w:rsidRDefault="00B47FB3" w:rsidP="00591A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47FB3" w:rsidRPr="002A16E2" w14:paraId="202A24D3" w14:textId="77777777" w:rsidTr="00591A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D7D2B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7B7AF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E7EFB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47FB3" w:rsidRPr="002A16E2" w14:paraId="382DCE69" w14:textId="77777777" w:rsidTr="00591A4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36AA1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E49E6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EB39" w14:textId="77777777" w:rsidR="00B47FB3" w:rsidRPr="002A16E2" w:rsidRDefault="00B47FB3" w:rsidP="00591A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5470C7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2776BF1" w14:textId="77777777" w:rsidR="00B47FB3" w:rsidRPr="002A16E2" w:rsidRDefault="00B47FB3" w:rsidP="00B47F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A74DABC" w14:textId="77777777" w:rsidR="00B47FB3" w:rsidRPr="002A16E2" w:rsidRDefault="00B47FB3" w:rsidP="00B47F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FF8447F" w14:textId="77777777" w:rsidR="00B47FB3" w:rsidRPr="002A16E2" w:rsidRDefault="00B47FB3" w:rsidP="00B47F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268B30C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5A9B764" w14:textId="77777777" w:rsidR="00B47FB3" w:rsidRPr="002A16E2" w:rsidRDefault="00B47FB3" w:rsidP="00B47FB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ED3DAF" w14:textId="77777777" w:rsidR="00B47FB3" w:rsidRPr="002A16E2" w:rsidRDefault="00B47FB3" w:rsidP="00B47FB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A6451EC" w14:textId="77777777" w:rsidR="00B47FB3" w:rsidRPr="002A16E2" w:rsidRDefault="00B47FB3" w:rsidP="00B47F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5A77B10" w14:textId="77777777" w:rsidR="00B47FB3" w:rsidRPr="002A16E2" w:rsidRDefault="00B47FB3" w:rsidP="00B47F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528F4B9" w14:textId="77777777" w:rsidR="00B47FB3" w:rsidRPr="00F47191" w:rsidRDefault="00B47FB3" w:rsidP="00B47FB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F4123DD" w14:textId="77777777" w:rsidR="00B47FB3" w:rsidRPr="000A160D" w:rsidRDefault="00B47FB3" w:rsidP="00B47FB3"/>
    <w:p w14:paraId="1109BA24" w14:textId="77777777" w:rsidR="00B47FB3" w:rsidRPr="006862CC" w:rsidRDefault="00B47FB3" w:rsidP="00B47FB3"/>
    <w:p w14:paraId="3D36BD49" w14:textId="77777777" w:rsidR="00B47FB3" w:rsidRPr="006C1F4D" w:rsidRDefault="00B47FB3" w:rsidP="00B47FB3"/>
    <w:p w14:paraId="42AAF6E6" w14:textId="77777777" w:rsidR="00FE545C" w:rsidRPr="00F44675" w:rsidRDefault="00FE545C" w:rsidP="00F44675"/>
    <w:sectPr w:rsidR="00FE545C" w:rsidRPr="00F44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A86F7" w14:textId="77777777" w:rsidR="00EB283D" w:rsidRDefault="00EB283D">
      <w:r>
        <w:separator/>
      </w:r>
    </w:p>
  </w:endnote>
  <w:endnote w:type="continuationSeparator" w:id="0">
    <w:p w14:paraId="45B4CC18" w14:textId="77777777" w:rsidR="00EB283D" w:rsidRDefault="00EB2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E212" w14:textId="77777777" w:rsidR="00622E6B" w:rsidRDefault="00622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850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FF70" w14:textId="77777777" w:rsidR="00622E6B" w:rsidRDefault="00622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0A981" w14:textId="77777777" w:rsidR="00EB283D" w:rsidRDefault="00EB283D">
      <w:r>
        <w:separator/>
      </w:r>
    </w:p>
  </w:footnote>
  <w:footnote w:type="continuationSeparator" w:id="0">
    <w:p w14:paraId="4418553D" w14:textId="77777777" w:rsidR="00EB283D" w:rsidRDefault="00EB2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81C16" w14:textId="77777777" w:rsidR="00622E6B" w:rsidRDefault="00622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3124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E529" w14:textId="77777777" w:rsidR="00622E6B" w:rsidRDefault="00622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83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B8F"/>
    <w:rsid w:val="00315A4A"/>
    <w:rsid w:val="004B7300"/>
    <w:rsid w:val="004B7B67"/>
    <w:rsid w:val="004C6753"/>
    <w:rsid w:val="00595C87"/>
    <w:rsid w:val="005D2C65"/>
    <w:rsid w:val="005E6D94"/>
    <w:rsid w:val="00622E6B"/>
    <w:rsid w:val="0063384F"/>
    <w:rsid w:val="00643C6F"/>
    <w:rsid w:val="00646202"/>
    <w:rsid w:val="0065290F"/>
    <w:rsid w:val="006815F6"/>
    <w:rsid w:val="00696742"/>
    <w:rsid w:val="007748F0"/>
    <w:rsid w:val="007A4321"/>
    <w:rsid w:val="00833933"/>
    <w:rsid w:val="00853083"/>
    <w:rsid w:val="008B2F0C"/>
    <w:rsid w:val="008B4928"/>
    <w:rsid w:val="008D2AB8"/>
    <w:rsid w:val="008F1C66"/>
    <w:rsid w:val="00922E56"/>
    <w:rsid w:val="00970FE4"/>
    <w:rsid w:val="00A0022B"/>
    <w:rsid w:val="00A346FE"/>
    <w:rsid w:val="00A47B4D"/>
    <w:rsid w:val="00A83018"/>
    <w:rsid w:val="00B47FB3"/>
    <w:rsid w:val="00B774DC"/>
    <w:rsid w:val="00C103A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283D"/>
    <w:rsid w:val="00F00591"/>
    <w:rsid w:val="00F44675"/>
    <w:rsid w:val="00F51688"/>
    <w:rsid w:val="00F53146"/>
    <w:rsid w:val="00F91018"/>
    <w:rsid w:val="00FA0F30"/>
    <w:rsid w:val="00FA51A4"/>
    <w:rsid w:val="00FD2B1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ECFEBB"/>
  <w15:chartTrackingRefBased/>
  <w15:docId w15:val="{5D898F16-0EAC-4B75-9F46-B1CBF60B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F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4</Pages>
  <Words>757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2021-11-29T08:51:00Z</cp:lastPrinted>
  <dcterms:created xsi:type="dcterms:W3CDTF">2021-11-19T12:06:00Z</dcterms:created>
  <dcterms:modified xsi:type="dcterms:W3CDTF">2021-11-29T08:55:00Z</dcterms:modified>
</cp:coreProperties>
</file>