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AD8A3" w14:textId="77777777" w:rsidR="00765651" w:rsidRDefault="00765651" w:rsidP="00765651">
      <w:pPr>
        <w:pStyle w:val="Nagwek"/>
        <w:tabs>
          <w:tab w:val="left" w:pos="708"/>
        </w:tabs>
        <w:rPr>
          <w:sz w:val="24"/>
        </w:rPr>
      </w:pPr>
    </w:p>
    <w:p w14:paraId="6615C45F" w14:textId="3ADDAEE3" w:rsidR="00765651" w:rsidRDefault="00765651" w:rsidP="0076565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KC-zp.272-6</w:t>
      </w:r>
      <w:r>
        <w:rPr>
          <w:b/>
          <w:sz w:val="24"/>
        </w:rPr>
        <w:t>59</w:t>
      </w:r>
      <w:r>
        <w:rPr>
          <w:b/>
          <w:sz w:val="24"/>
        </w:rPr>
        <w:t>/21</w:t>
      </w:r>
    </w:p>
    <w:p w14:paraId="6C1B6493" w14:textId="77777777" w:rsidR="00765651" w:rsidRDefault="00765651" w:rsidP="00765651">
      <w:pPr>
        <w:pStyle w:val="Nagwek3"/>
        <w:ind w:left="0"/>
        <w:jc w:val="left"/>
        <w:rPr>
          <w:sz w:val="28"/>
        </w:rPr>
      </w:pPr>
    </w:p>
    <w:p w14:paraId="71EE431A" w14:textId="77777777" w:rsidR="00765651" w:rsidRDefault="00765651" w:rsidP="007656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C912545" w14:textId="77777777" w:rsidR="00765651" w:rsidRDefault="00765651" w:rsidP="00765651">
      <w:pPr>
        <w:jc w:val="center"/>
        <w:rPr>
          <w:b/>
          <w:sz w:val="28"/>
          <w:szCs w:val="28"/>
        </w:rPr>
      </w:pPr>
    </w:p>
    <w:p w14:paraId="474FA667" w14:textId="77777777" w:rsidR="00765651" w:rsidRDefault="00765651" w:rsidP="0076565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5AF8B31" w14:textId="77777777" w:rsidR="00765651" w:rsidRDefault="00765651" w:rsidP="0076565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A7BC578" w14:textId="77777777" w:rsidR="00765651" w:rsidRDefault="00765651" w:rsidP="0076565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953714D" w14:textId="77777777" w:rsidR="00765651" w:rsidRDefault="00765651" w:rsidP="0076565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12E4F3E" w14:textId="7D2AE6FE" w:rsidR="00765651" w:rsidRDefault="00765651" w:rsidP="0076565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35C8C">
        <w:rPr>
          <w:b/>
        </w:rPr>
        <w:t xml:space="preserve">Dostawa </w:t>
      </w:r>
      <w:r>
        <w:rPr>
          <w:b/>
        </w:rPr>
        <w:t xml:space="preserve">stacjonarnego komputera ze </w:t>
      </w:r>
      <w:r>
        <w:rPr>
          <w:b/>
        </w:rPr>
        <w:t>stacj</w:t>
      </w:r>
      <w:r>
        <w:rPr>
          <w:b/>
        </w:rPr>
        <w:t>ą</w:t>
      </w:r>
      <w:r>
        <w:rPr>
          <w:b/>
        </w:rPr>
        <w:t xml:space="preserve"> robocz</w:t>
      </w:r>
      <w:r>
        <w:rPr>
          <w:b/>
        </w:rPr>
        <w:t>ą wysokiej wydajności</w:t>
      </w:r>
      <w:r w:rsidRPr="00550365">
        <w:rPr>
          <w:b/>
        </w:rPr>
        <w:t xml:space="preserve"> dla </w:t>
      </w:r>
      <w:proofErr w:type="spellStart"/>
      <w:r w:rsidRPr="00550365">
        <w:rPr>
          <w:b/>
        </w:rPr>
        <w:t>W</w:t>
      </w:r>
      <w:r>
        <w:rPr>
          <w:b/>
        </w:rPr>
        <w:t>IMi</w:t>
      </w:r>
      <w:r>
        <w:rPr>
          <w:b/>
        </w:rPr>
        <w:t>IP</w:t>
      </w:r>
      <w:proofErr w:type="spellEnd"/>
      <w:r>
        <w:rPr>
          <w:rFonts w:ascii="Verdana" w:hAnsi="Verdana"/>
          <w:b/>
        </w:rPr>
        <w:t xml:space="preserve"> - </w:t>
      </w:r>
      <w:r w:rsidRPr="00792FD7">
        <w:rPr>
          <w:rFonts w:cs="Calibri"/>
          <w:b/>
          <w:sz w:val="24"/>
          <w:szCs w:val="24"/>
        </w:rPr>
        <w:t>KC-zp.272-6</w:t>
      </w:r>
      <w:r>
        <w:rPr>
          <w:rFonts w:cs="Calibri"/>
          <w:b/>
          <w:sz w:val="24"/>
          <w:szCs w:val="24"/>
        </w:rPr>
        <w:t>59</w:t>
      </w:r>
      <w:r w:rsidRPr="00792FD7">
        <w:rPr>
          <w:rFonts w:cs="Calibri"/>
          <w:b/>
          <w:sz w:val="24"/>
          <w:szCs w:val="24"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8A2E72C" w14:textId="77777777" w:rsidR="00765651" w:rsidRDefault="00765651" w:rsidP="0076565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C8B612C" w14:textId="77777777" w:rsidR="00765651" w:rsidRDefault="00765651" w:rsidP="0076565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A1B94D2" w14:textId="77777777" w:rsidR="00765651" w:rsidRDefault="00765651" w:rsidP="0076565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F293334" w14:textId="77777777" w:rsidR="00765651" w:rsidRDefault="00765651" w:rsidP="0076565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A9E0F8F" w14:textId="77777777" w:rsidR="00765651" w:rsidRDefault="00765651" w:rsidP="0076565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CC7A73B" w14:textId="77777777" w:rsidR="00765651" w:rsidRDefault="00765651" w:rsidP="00765651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2676ACE" w14:textId="77777777" w:rsidR="00765651" w:rsidRDefault="00765651" w:rsidP="0076565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4796204" w14:textId="77777777" w:rsidR="00765651" w:rsidRDefault="00765651" w:rsidP="0076565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65651" w14:paraId="09E27DAA" w14:textId="77777777" w:rsidTr="00591A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1ECA0" w14:textId="77777777" w:rsidR="00765651" w:rsidRDefault="00765651" w:rsidP="00591A45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804E" w14:textId="77777777" w:rsidR="00765651" w:rsidRDefault="00765651" w:rsidP="00591A45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A036E" w14:textId="77777777" w:rsidR="00765651" w:rsidRDefault="00765651" w:rsidP="00591A45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65651" w14:paraId="5772E716" w14:textId="77777777" w:rsidTr="00591A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890C" w14:textId="77777777" w:rsidR="00765651" w:rsidRDefault="00765651" w:rsidP="00591A45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643B" w14:textId="77777777" w:rsidR="00765651" w:rsidRDefault="00765651" w:rsidP="00591A4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013B" w14:textId="77777777" w:rsidR="00765651" w:rsidRDefault="00765651" w:rsidP="00591A45">
            <w:pPr>
              <w:widowControl w:val="0"/>
              <w:spacing w:line="360" w:lineRule="auto"/>
              <w:jc w:val="both"/>
            </w:pPr>
          </w:p>
        </w:tc>
      </w:tr>
      <w:tr w:rsidR="00765651" w14:paraId="412EE19A" w14:textId="77777777" w:rsidTr="00591A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08BD" w14:textId="77777777" w:rsidR="00765651" w:rsidRDefault="00765651" w:rsidP="00591A45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1B05" w14:textId="77777777" w:rsidR="00765651" w:rsidRDefault="00765651" w:rsidP="00591A4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5912" w14:textId="77777777" w:rsidR="00765651" w:rsidRDefault="00765651" w:rsidP="00591A45">
            <w:pPr>
              <w:widowControl w:val="0"/>
              <w:spacing w:line="360" w:lineRule="auto"/>
              <w:jc w:val="both"/>
            </w:pPr>
          </w:p>
        </w:tc>
      </w:tr>
      <w:tr w:rsidR="00765651" w14:paraId="3CCADC12" w14:textId="77777777" w:rsidTr="00591A4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1B786" w14:textId="77777777" w:rsidR="00765651" w:rsidRDefault="00765651" w:rsidP="00591A45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5CB4" w14:textId="77777777" w:rsidR="00765651" w:rsidRDefault="00765651" w:rsidP="00591A4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5B1B" w14:textId="77777777" w:rsidR="00765651" w:rsidRDefault="00765651" w:rsidP="00591A45">
            <w:pPr>
              <w:widowControl w:val="0"/>
              <w:spacing w:line="360" w:lineRule="auto"/>
              <w:jc w:val="both"/>
            </w:pPr>
          </w:p>
        </w:tc>
      </w:tr>
    </w:tbl>
    <w:p w14:paraId="4D698065" w14:textId="77777777" w:rsidR="00765651" w:rsidRDefault="00765651" w:rsidP="00765651">
      <w:pPr>
        <w:widowControl w:val="0"/>
        <w:spacing w:line="360" w:lineRule="auto"/>
        <w:jc w:val="both"/>
      </w:pPr>
    </w:p>
    <w:p w14:paraId="636F8512" w14:textId="77777777" w:rsidR="00765651" w:rsidRDefault="00765651" w:rsidP="0076565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850F056" w14:textId="77777777" w:rsidR="00765651" w:rsidRDefault="00765651" w:rsidP="0076565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420E330" w14:textId="77777777" w:rsidR="00765651" w:rsidRDefault="00765651" w:rsidP="0076565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CB8A15F" w14:textId="77777777" w:rsidR="00765651" w:rsidRDefault="00765651" w:rsidP="0076565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21399CC" w14:textId="77777777" w:rsidR="00765651" w:rsidRDefault="00765651" w:rsidP="0076565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4FFEA3F" w14:textId="77777777" w:rsidR="00765651" w:rsidRDefault="00765651" w:rsidP="0076565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8CA4322" w14:textId="77777777" w:rsidR="00765651" w:rsidRPr="002F3F5D" w:rsidRDefault="00765651" w:rsidP="00765651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627E5DCB" w14:textId="77777777" w:rsidR="00765651" w:rsidRPr="00045C3B" w:rsidRDefault="00765651" w:rsidP="00765651"/>
    <w:p w14:paraId="24E12AE9" w14:textId="77777777" w:rsidR="00765651" w:rsidRPr="009067D9" w:rsidRDefault="00765651" w:rsidP="00765651"/>
    <w:p w14:paraId="6403EF54" w14:textId="0B57684E" w:rsidR="00106AC7" w:rsidRPr="004675C7" w:rsidRDefault="00106AC7" w:rsidP="004675C7"/>
    <w:sectPr w:rsidR="00106AC7" w:rsidRPr="004675C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DF649" w14:textId="77777777" w:rsidR="0008465F" w:rsidRDefault="0008465F">
      <w:r>
        <w:separator/>
      </w:r>
    </w:p>
  </w:endnote>
  <w:endnote w:type="continuationSeparator" w:id="0">
    <w:p w14:paraId="7AAAF998" w14:textId="77777777" w:rsidR="0008465F" w:rsidRDefault="0008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746B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E050A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88A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08E2385" w14:textId="77777777" w:rsidR="00336EEB" w:rsidRDefault="00765651" w:rsidP="00336EEB">
    <w:pPr>
      <w:pStyle w:val="Stopka"/>
      <w:tabs>
        <w:tab w:val="clear" w:pos="4536"/>
      </w:tabs>
      <w:jc w:val="center"/>
    </w:pPr>
    <w:r>
      <w:rPr>
        <w:noProof/>
      </w:rPr>
      <w:pict w14:anchorId="6A422B12">
        <v:line id="_x0000_s1025" style="position:absolute;left:0;text-align:left;z-index:251657728" from="-3.85pt,8.7pt" to="455.15pt,8.7pt"/>
      </w:pict>
    </w:r>
  </w:p>
  <w:p w14:paraId="47F59AE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17CE1" w14:textId="77777777" w:rsidR="007B7ADE" w:rsidRDefault="007B7A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71BF4" w14:textId="77777777" w:rsidR="0008465F" w:rsidRDefault="0008465F">
      <w:r>
        <w:separator/>
      </w:r>
    </w:p>
  </w:footnote>
  <w:footnote w:type="continuationSeparator" w:id="0">
    <w:p w14:paraId="03E61EDB" w14:textId="77777777" w:rsidR="0008465F" w:rsidRDefault="00084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16232" w14:textId="77777777" w:rsidR="007B7ADE" w:rsidRDefault="007B7A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D259" w14:textId="77777777" w:rsidR="007B7ADE" w:rsidRDefault="007B7A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2F6D4" w14:textId="77777777" w:rsidR="007B7ADE" w:rsidRDefault="007B7A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65F"/>
    <w:rsid w:val="0000184A"/>
    <w:rsid w:val="00012997"/>
    <w:rsid w:val="000621A2"/>
    <w:rsid w:val="00075CEC"/>
    <w:rsid w:val="0008465F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75C7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5651"/>
    <w:rsid w:val="00775E2B"/>
    <w:rsid w:val="007823E9"/>
    <w:rsid w:val="007951AD"/>
    <w:rsid w:val="007B7ADE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A360C"/>
  <w15:chartTrackingRefBased/>
  <w15:docId w15:val="{CDF7C6E4-7A0F-4F53-9672-60E62662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565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765651"/>
    <w:rPr>
      <w:b/>
      <w:sz w:val="24"/>
    </w:rPr>
  </w:style>
  <w:style w:type="character" w:customStyle="1" w:styleId="NagwekZnak">
    <w:name w:val="Nagłówek Znak"/>
    <w:link w:val="Nagwek"/>
    <w:rsid w:val="00765651"/>
  </w:style>
  <w:style w:type="paragraph" w:styleId="Akapitzlist">
    <w:name w:val="List Paragraph"/>
    <w:basedOn w:val="Normalny"/>
    <w:uiPriority w:val="34"/>
    <w:qFormat/>
    <w:rsid w:val="0076565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2021-11-19T12:53:00Z</cp:lastPrinted>
  <dcterms:created xsi:type="dcterms:W3CDTF">2021-11-19T12:53:00Z</dcterms:created>
  <dcterms:modified xsi:type="dcterms:W3CDTF">2021-11-19T12:53:00Z</dcterms:modified>
</cp:coreProperties>
</file>