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BE65D" w14:textId="77777777" w:rsidR="0041511E" w:rsidRPr="00AF3D5C" w:rsidRDefault="0041511E" w:rsidP="0041511E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461164F6" w14:textId="77777777" w:rsidR="0041511E" w:rsidRPr="00AF3D5C" w:rsidRDefault="0041511E" w:rsidP="0041511E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245B0FC7" w14:textId="77777777" w:rsidR="0041511E" w:rsidRPr="00AF3D5C" w:rsidRDefault="0041511E" w:rsidP="0041511E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54791A09" w14:textId="77777777" w:rsidR="0041511E" w:rsidRPr="00946C60" w:rsidRDefault="0041511E" w:rsidP="0041511E">
      <w:pPr>
        <w:spacing w:before="48"/>
        <w:rPr>
          <w:b/>
        </w:rPr>
      </w:pPr>
    </w:p>
    <w:p w14:paraId="44E8B5D1" w14:textId="4DEA1B9F" w:rsidR="0041511E" w:rsidRPr="00946C60" w:rsidRDefault="0041511E" w:rsidP="0041511E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697</w:t>
      </w:r>
      <w:r>
        <w:rPr>
          <w:rFonts w:ascii="Times New Roman" w:hAnsi="Times New Roman"/>
        </w:rPr>
        <w:t>/21</w:t>
      </w:r>
      <w:r w:rsidRPr="00946C60">
        <w:rPr>
          <w:rFonts w:ascii="Times New Roman" w:hAnsi="Times New Roman"/>
        </w:rPr>
        <w:t>,</w:t>
      </w:r>
    </w:p>
    <w:p w14:paraId="2E93F801" w14:textId="77777777" w:rsidR="0041511E" w:rsidRPr="00946C60" w:rsidRDefault="0041511E" w:rsidP="0041511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7D9E1979" w14:textId="77777777" w:rsidR="0041511E" w:rsidRPr="00946C60" w:rsidRDefault="0041511E" w:rsidP="0041511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3544325D" w14:textId="77777777" w:rsidR="0041511E" w:rsidRPr="00946C60" w:rsidRDefault="0041511E" w:rsidP="0041511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144CF9EC" w14:textId="77777777" w:rsidR="0041511E" w:rsidRPr="00946C60" w:rsidRDefault="0041511E" w:rsidP="0041511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681C87EE" w14:textId="77777777" w:rsidR="0041511E" w:rsidRPr="00946C60" w:rsidRDefault="0041511E" w:rsidP="0041511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2997B451" w14:textId="77777777" w:rsidR="0041511E" w:rsidRPr="00946C60" w:rsidRDefault="0041511E" w:rsidP="0041511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3BED4EC2" w14:textId="77777777" w:rsidR="0041511E" w:rsidRPr="00946C60" w:rsidRDefault="0041511E" w:rsidP="0041511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19F33F52" w14:textId="77777777" w:rsidR="0041511E" w:rsidRPr="00946C60" w:rsidRDefault="0041511E" w:rsidP="0041511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23D0F446" w14:textId="77777777" w:rsidR="0041511E" w:rsidRPr="00946C60" w:rsidRDefault="0041511E" w:rsidP="0041511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2237DFD9" w14:textId="77777777" w:rsidR="0041511E" w:rsidRPr="00946C60" w:rsidRDefault="0041511E" w:rsidP="0041511E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54934712" w14:textId="77777777" w:rsidR="0041511E" w:rsidRPr="00946C60" w:rsidRDefault="0041511E" w:rsidP="0041511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311A6311" w14:textId="77777777" w:rsidR="0041511E" w:rsidRPr="00946C60" w:rsidRDefault="0041511E" w:rsidP="0041511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5C5761BC" w14:textId="77777777" w:rsidR="0041511E" w:rsidRPr="00946C60" w:rsidRDefault="0041511E" w:rsidP="0041511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1F4D4BFB" w14:textId="77777777" w:rsidR="0041511E" w:rsidRPr="00946C60" w:rsidRDefault="0041511E" w:rsidP="0041511E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73689820" w14:textId="77777777" w:rsidR="0041511E" w:rsidRPr="00946C60" w:rsidRDefault="0041511E" w:rsidP="0041511E">
      <w:pPr>
        <w:pStyle w:val="Tekstpodstawowy"/>
        <w:ind w:right="-47"/>
        <w:jc w:val="center"/>
        <w:rPr>
          <w:rFonts w:ascii="Times New Roman" w:hAnsi="Times New Roman"/>
        </w:rPr>
      </w:pPr>
    </w:p>
    <w:p w14:paraId="0EA0E975" w14:textId="77777777" w:rsidR="0041511E" w:rsidRPr="00946C60" w:rsidRDefault="0041511E" w:rsidP="0041511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4E28DB49" w14:textId="17FB2B46" w:rsidR="0041511E" w:rsidRPr="00946C60" w:rsidRDefault="0041511E" w:rsidP="0041511E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697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21</w:t>
      </w:r>
      <w:r w:rsidRPr="00946C60">
        <w:rPr>
          <w:rFonts w:ascii="Times New Roman" w:hAnsi="Times New Roman"/>
          <w:bCs/>
        </w:rPr>
        <w:t xml:space="preserve">. </w:t>
      </w:r>
    </w:p>
    <w:p w14:paraId="107158B0" w14:textId="77777777" w:rsidR="0041511E" w:rsidRPr="00946C60" w:rsidRDefault="0041511E" w:rsidP="0041511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67641141" w14:textId="77777777" w:rsidR="0041511E" w:rsidRPr="00946C60" w:rsidRDefault="0041511E" w:rsidP="0041511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04F6E919" w14:textId="77777777" w:rsidR="0041511E" w:rsidRPr="00946C60" w:rsidRDefault="0041511E" w:rsidP="0041511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0F590893" w14:textId="77777777" w:rsidR="0041511E" w:rsidRPr="00946C60" w:rsidRDefault="0041511E" w:rsidP="0041511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65AAB47C" w14:textId="77777777" w:rsidR="0041511E" w:rsidRPr="00946C60" w:rsidRDefault="0041511E" w:rsidP="0041511E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60DAE504" w14:textId="77777777" w:rsidR="0041511E" w:rsidRPr="00946C60" w:rsidRDefault="0041511E" w:rsidP="0041511E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</w:t>
      </w:r>
      <w:r>
        <w:rPr>
          <w:rFonts w:ascii="Times New Roman" w:hAnsi="Times New Roman"/>
        </w:rPr>
        <w:t>E</w:t>
      </w:r>
      <w:r w:rsidRPr="00946C60">
        <w:rPr>
          <w:rFonts w:ascii="Times New Roman" w:hAnsi="Times New Roman"/>
        </w:rPr>
        <w:t>i</w:t>
      </w:r>
      <w:r>
        <w:rPr>
          <w:rFonts w:ascii="Times New Roman" w:hAnsi="Times New Roman"/>
        </w:rPr>
        <w:t>N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4890C0D7" w14:textId="77777777" w:rsidR="0041511E" w:rsidRPr="00946C60" w:rsidRDefault="0041511E" w:rsidP="0041511E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7442D1A4" w14:textId="77777777" w:rsidR="0041511E" w:rsidRPr="00946C60" w:rsidRDefault="0041511E" w:rsidP="0041511E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4271831A" w14:textId="77777777" w:rsidR="0041511E" w:rsidRPr="00946C60" w:rsidRDefault="0041511E" w:rsidP="0041511E">
      <w:pPr>
        <w:pStyle w:val="Tekstpodstawowy"/>
        <w:ind w:right="-47"/>
        <w:rPr>
          <w:rFonts w:ascii="Times New Roman" w:hAnsi="Times New Roman"/>
        </w:rPr>
      </w:pPr>
    </w:p>
    <w:p w14:paraId="17BF6679" w14:textId="77777777" w:rsidR="0041511E" w:rsidRPr="00946C60" w:rsidRDefault="0041511E" w:rsidP="0041511E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24CAE442" w14:textId="77777777" w:rsidR="0041511E" w:rsidRPr="00946C60" w:rsidRDefault="0041511E" w:rsidP="0041511E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16A38994" w14:textId="77777777" w:rsidR="0041511E" w:rsidRPr="00946C60" w:rsidRDefault="0041511E" w:rsidP="0041511E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1AE19ED3" w14:textId="77777777" w:rsidR="0041511E" w:rsidRPr="00946C60" w:rsidRDefault="0041511E" w:rsidP="0041511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5C96D6FF" w14:textId="77777777" w:rsidR="0041511E" w:rsidRPr="00946C60" w:rsidRDefault="0041511E" w:rsidP="0041511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21C2E661" w14:textId="77777777" w:rsidR="0041511E" w:rsidRPr="00946C60" w:rsidRDefault="0041511E" w:rsidP="0041511E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4D0CE6BD" w14:textId="77777777" w:rsidR="0041511E" w:rsidRPr="00946C60" w:rsidRDefault="0041511E" w:rsidP="0041511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02FCAFCA" w14:textId="77777777" w:rsidR="0041511E" w:rsidRPr="00946C60" w:rsidRDefault="0041511E" w:rsidP="0041511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32F084AB" w14:textId="77777777" w:rsidR="0041511E" w:rsidRPr="00946C60" w:rsidRDefault="0041511E" w:rsidP="0041511E">
      <w:pPr>
        <w:pStyle w:val="Tekstpodstawowy"/>
        <w:ind w:right="-47"/>
        <w:rPr>
          <w:rFonts w:ascii="Times New Roman" w:hAnsi="Times New Roman"/>
        </w:rPr>
      </w:pPr>
    </w:p>
    <w:p w14:paraId="501E5503" w14:textId="77777777" w:rsidR="0041511E" w:rsidRPr="00946C60" w:rsidRDefault="0041511E" w:rsidP="0041511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36B02A1C" w14:textId="77777777" w:rsidR="0041511E" w:rsidRPr="00946C60" w:rsidRDefault="0041511E" w:rsidP="0041511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1F4C3BBB" w14:textId="77777777" w:rsidR="0041511E" w:rsidRPr="00946C60" w:rsidRDefault="0041511E" w:rsidP="0041511E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4A9C3A51" w14:textId="77777777" w:rsidR="0041511E" w:rsidRPr="00946C60" w:rsidRDefault="0041511E" w:rsidP="0041511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667616E8" w14:textId="77777777" w:rsidR="0041511E" w:rsidRPr="00946C60" w:rsidRDefault="0041511E" w:rsidP="0041511E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5B59A82F" w14:textId="77777777" w:rsidR="0041511E" w:rsidRPr="00946C60" w:rsidRDefault="0041511E" w:rsidP="0041511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1995EE1D" w14:textId="77777777" w:rsidR="0041511E" w:rsidRPr="00946C60" w:rsidRDefault="0041511E" w:rsidP="0041511E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27DC9C9D" w14:textId="77777777" w:rsidR="0041511E" w:rsidRPr="00946C60" w:rsidRDefault="0041511E" w:rsidP="0041511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5570F0DA" w14:textId="77777777" w:rsidR="0041511E" w:rsidRPr="00946C60" w:rsidRDefault="0041511E" w:rsidP="0041511E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68D4AF6A" w14:textId="77777777" w:rsidR="0041511E" w:rsidRPr="00946C60" w:rsidRDefault="0041511E" w:rsidP="0041511E">
      <w:pPr>
        <w:pStyle w:val="Tekstpodstawowy"/>
        <w:ind w:right="-47"/>
        <w:rPr>
          <w:rFonts w:ascii="Times New Roman" w:hAnsi="Times New Roman"/>
        </w:rPr>
      </w:pPr>
    </w:p>
    <w:p w14:paraId="425A55A4" w14:textId="77777777" w:rsidR="0041511E" w:rsidRPr="00946C60" w:rsidRDefault="0041511E" w:rsidP="0041511E">
      <w:pPr>
        <w:pStyle w:val="Tekstpodstawowy"/>
        <w:ind w:right="-47"/>
        <w:rPr>
          <w:rFonts w:ascii="Times New Roman" w:hAnsi="Times New Roman"/>
        </w:rPr>
      </w:pPr>
    </w:p>
    <w:p w14:paraId="1E945025" w14:textId="77777777" w:rsidR="0041511E" w:rsidRPr="008C1807" w:rsidRDefault="0041511E" w:rsidP="0041511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3AD34D92" w14:textId="77777777" w:rsidR="0041511E" w:rsidRPr="008C1807" w:rsidRDefault="0041511E" w:rsidP="0041511E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5753A15F" w14:textId="77777777" w:rsidR="0041511E" w:rsidRPr="008C1807" w:rsidRDefault="0041511E" w:rsidP="0041511E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3E62905B" w14:textId="77777777" w:rsidR="0041511E" w:rsidRPr="008C1807" w:rsidRDefault="0041511E" w:rsidP="0041511E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6648BA8A" w14:textId="77777777" w:rsidR="0041511E" w:rsidRPr="008C1807" w:rsidRDefault="0041511E" w:rsidP="0041511E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0F2924EA" w14:textId="77777777" w:rsidR="0041511E" w:rsidRPr="00946C60" w:rsidRDefault="0041511E" w:rsidP="0041511E">
      <w:pPr>
        <w:pStyle w:val="Tekstpodstawowy"/>
        <w:ind w:right="-47"/>
        <w:rPr>
          <w:rFonts w:ascii="Times New Roman" w:hAnsi="Times New Roman"/>
        </w:rPr>
      </w:pPr>
    </w:p>
    <w:p w14:paraId="3879E440" w14:textId="77777777" w:rsidR="0041511E" w:rsidRPr="00946C60" w:rsidRDefault="0041511E" w:rsidP="0041511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37362A6A" w14:textId="77777777" w:rsidR="0041511E" w:rsidRPr="00946C60" w:rsidRDefault="0041511E" w:rsidP="0041511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34060312" w14:textId="77777777" w:rsidR="0041511E" w:rsidRPr="00946C60" w:rsidRDefault="0041511E" w:rsidP="0041511E">
      <w:pPr>
        <w:pStyle w:val="Tekstpodstawowy"/>
        <w:numPr>
          <w:ilvl w:val="0"/>
          <w:numId w:val="28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65B085DB" w14:textId="77777777" w:rsidR="0041511E" w:rsidRPr="00946C60" w:rsidRDefault="0041511E" w:rsidP="0041511E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400C04DD" w14:textId="77777777" w:rsidR="0041511E" w:rsidRPr="00946C60" w:rsidRDefault="0041511E" w:rsidP="0041511E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2823781D" w14:textId="77777777" w:rsidR="0041511E" w:rsidRPr="00946C60" w:rsidRDefault="0041511E" w:rsidP="0041511E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73C3C49A" w14:textId="77777777" w:rsidR="0041511E" w:rsidRPr="00946C60" w:rsidRDefault="0041511E" w:rsidP="0041511E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>z tytułu odstąpienia od umowy w części przez którąkolwiek ze stron z przyczyn występujących po stronie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385A4081" w14:textId="77777777" w:rsidR="0041511E" w:rsidRPr="00946C60" w:rsidRDefault="0041511E" w:rsidP="0041511E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796978BD" w14:textId="77777777" w:rsidR="0041511E" w:rsidRPr="00946C60" w:rsidRDefault="0041511E" w:rsidP="0041511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przyczyn występujących po stronie Kupującego,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5E49EFBB" w14:textId="77777777" w:rsidR="0041511E" w:rsidRDefault="0041511E" w:rsidP="0041511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557EC98D" w14:textId="77777777" w:rsidR="0041511E" w:rsidRDefault="0041511E" w:rsidP="0041511E">
      <w:pPr>
        <w:pStyle w:val="Tekstpodstawowy"/>
        <w:numPr>
          <w:ilvl w:val="0"/>
          <w:numId w:val="30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7C070048" w14:textId="77777777" w:rsidR="0041511E" w:rsidRPr="00CC347C" w:rsidRDefault="0041511E" w:rsidP="0041511E">
      <w:pPr>
        <w:pStyle w:val="Tekstpodstawowy"/>
        <w:numPr>
          <w:ilvl w:val="0"/>
          <w:numId w:val="30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33A2D719" w14:textId="77777777" w:rsidR="0041511E" w:rsidRPr="00946C60" w:rsidRDefault="0041511E" w:rsidP="0041511E">
      <w:pPr>
        <w:pStyle w:val="Tekstpodstawowy"/>
        <w:ind w:right="-47"/>
        <w:rPr>
          <w:rFonts w:ascii="Times New Roman" w:hAnsi="Times New Roman"/>
        </w:rPr>
      </w:pPr>
    </w:p>
    <w:p w14:paraId="0922A730" w14:textId="77777777" w:rsidR="0041511E" w:rsidRPr="00946C60" w:rsidRDefault="0041511E" w:rsidP="0041511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11748C65" w14:textId="77777777" w:rsidR="0041511E" w:rsidRPr="00946C60" w:rsidRDefault="0041511E" w:rsidP="0041511E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3F3ABBC2" w14:textId="77777777" w:rsidR="0041511E" w:rsidRPr="00946C60" w:rsidRDefault="0041511E" w:rsidP="0041511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4B41DCBD" w14:textId="77777777" w:rsidR="0041511E" w:rsidRPr="00946C60" w:rsidRDefault="0041511E" w:rsidP="0041511E">
      <w:pPr>
        <w:pStyle w:val="Tekstpodstawowy"/>
        <w:ind w:right="-47"/>
        <w:rPr>
          <w:rFonts w:ascii="Times New Roman" w:hAnsi="Times New Roman"/>
        </w:rPr>
      </w:pPr>
    </w:p>
    <w:p w14:paraId="38BE21A4" w14:textId="77777777" w:rsidR="0041511E" w:rsidRDefault="0041511E" w:rsidP="0041511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711D6864" w14:textId="77777777" w:rsidR="0041511E" w:rsidRPr="00CC347C" w:rsidRDefault="0041511E" w:rsidP="0041511E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103AC00A" w14:textId="77777777" w:rsidR="0041511E" w:rsidRPr="00946C60" w:rsidRDefault="0041511E" w:rsidP="0041511E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38E5EEEA" w14:textId="77777777" w:rsidR="0041511E" w:rsidRPr="00946C60" w:rsidRDefault="0041511E" w:rsidP="0041511E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680B5215" w14:textId="77777777" w:rsidR="0041511E" w:rsidRPr="00946C60" w:rsidRDefault="0041511E" w:rsidP="0041511E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1558EFFC" w14:textId="77777777" w:rsidR="0041511E" w:rsidRPr="00946C60" w:rsidRDefault="0041511E" w:rsidP="0041511E">
      <w:pPr>
        <w:jc w:val="center"/>
        <w:rPr>
          <w:b/>
        </w:rPr>
      </w:pPr>
    </w:p>
    <w:p w14:paraId="0FFB4FCC" w14:textId="77777777" w:rsidR="0041511E" w:rsidRDefault="0041511E" w:rsidP="0041511E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3730EFE5" w14:textId="77777777" w:rsidR="0041511E" w:rsidRDefault="0041511E" w:rsidP="0041511E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6B6FF32A" w14:textId="77777777" w:rsidR="0041511E" w:rsidRPr="00946C60" w:rsidRDefault="0041511E" w:rsidP="0041511E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40D07D55" w14:textId="77777777" w:rsidR="0041511E" w:rsidRPr="00946C60" w:rsidRDefault="0041511E" w:rsidP="0041511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1964EF16" w14:textId="77777777" w:rsidR="0041511E" w:rsidRPr="00946C60" w:rsidRDefault="0041511E" w:rsidP="0041511E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5034E43A" w14:textId="77777777" w:rsidR="0041511E" w:rsidRPr="00946C60" w:rsidRDefault="0041511E" w:rsidP="0041511E">
      <w:pPr>
        <w:pStyle w:val="Tekstpodstawowy"/>
        <w:ind w:right="-47"/>
        <w:rPr>
          <w:rFonts w:ascii="Times New Roman" w:hAnsi="Times New Roman"/>
        </w:rPr>
      </w:pPr>
    </w:p>
    <w:p w14:paraId="1824589E" w14:textId="77777777" w:rsidR="0041511E" w:rsidRPr="00946C60" w:rsidRDefault="0041511E" w:rsidP="0041511E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45686D2E" w14:textId="77777777" w:rsidR="0041511E" w:rsidRPr="00946C60" w:rsidRDefault="0041511E" w:rsidP="0041511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52315800" w14:textId="77777777" w:rsidR="0041511E" w:rsidRPr="00946C60" w:rsidRDefault="0041511E" w:rsidP="0041511E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4A09CD1E" w14:textId="77777777" w:rsidR="0041511E" w:rsidRPr="00946C60" w:rsidRDefault="0041511E" w:rsidP="0041511E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750EDEEC" w14:textId="77777777" w:rsidR="0041511E" w:rsidRPr="00946C60" w:rsidRDefault="0041511E" w:rsidP="0041511E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568AFA92" w14:textId="77777777" w:rsidR="0041511E" w:rsidRPr="00946C60" w:rsidRDefault="0041511E" w:rsidP="0041511E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2CBB902D" w14:textId="77777777" w:rsidR="0041511E" w:rsidRPr="00946C60" w:rsidRDefault="0041511E" w:rsidP="0041511E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3296DFB9" w14:textId="77777777" w:rsidR="0041511E" w:rsidRPr="00946C60" w:rsidRDefault="0041511E" w:rsidP="0041511E">
      <w:pPr>
        <w:numPr>
          <w:ilvl w:val="0"/>
          <w:numId w:val="5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611179B9" w14:textId="77777777" w:rsidR="0041511E" w:rsidRPr="00946C60" w:rsidRDefault="0041511E" w:rsidP="0041511E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76778CEA" w14:textId="77777777" w:rsidR="0041511E" w:rsidRPr="00946C60" w:rsidRDefault="0041511E" w:rsidP="0041511E">
      <w:pPr>
        <w:numPr>
          <w:ilvl w:val="0"/>
          <w:numId w:val="5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6365DDA0" w14:textId="77777777" w:rsidR="0041511E" w:rsidRPr="00946C60" w:rsidRDefault="0041511E" w:rsidP="0041511E">
      <w:pPr>
        <w:numPr>
          <w:ilvl w:val="0"/>
          <w:numId w:val="2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Zmiana wysokości wynagrodzenia należnego Wykonawcy w przypadku zaistnienia przesłanki, o której mowa w 3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55F41D43" w14:textId="77777777" w:rsidR="0041511E" w:rsidRPr="00946C60" w:rsidRDefault="0041511E" w:rsidP="0041511E">
      <w:pPr>
        <w:numPr>
          <w:ilvl w:val="0"/>
          <w:numId w:val="29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 przypadku zmiany, o której mowa w ust. 3 pkt. b), wartość wynagrodzenia netto nie zmieni się, a wartość wynagrodzenia brutto zostanie wyliczona na podstawie nowych przepisów.</w:t>
      </w:r>
    </w:p>
    <w:p w14:paraId="111380E3" w14:textId="77777777" w:rsidR="0041511E" w:rsidRPr="00946C60" w:rsidRDefault="0041511E" w:rsidP="0041511E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34444D5F" w14:textId="77777777" w:rsidR="0041511E" w:rsidRPr="00946C60" w:rsidRDefault="0041511E" w:rsidP="0041511E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3B59053C" w14:textId="77777777" w:rsidR="0041511E" w:rsidRPr="00946C60" w:rsidRDefault="0041511E" w:rsidP="0041511E">
      <w:pPr>
        <w:pStyle w:val="Tekstpodstawowy"/>
        <w:ind w:right="-47"/>
        <w:rPr>
          <w:rFonts w:ascii="Times New Roman" w:hAnsi="Times New Roman"/>
        </w:rPr>
      </w:pPr>
    </w:p>
    <w:p w14:paraId="612AB2D3" w14:textId="77777777" w:rsidR="0041511E" w:rsidRDefault="0041511E" w:rsidP="0041511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3E1B354C" w14:textId="77777777" w:rsidR="0041511E" w:rsidRPr="0038770C" w:rsidRDefault="0041511E" w:rsidP="0041511E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</w:t>
      </w:r>
      <w:r w:rsidRPr="0038770C">
        <w:rPr>
          <w:rFonts w:ascii="Times New Roman" w:hAnsi="Times New Roman"/>
        </w:rPr>
        <w:lastRenderedPageBreak/>
        <w:t xml:space="preserve">tych informacji oraz ich źródła, w szczególności informacji technicznych, technologicznych, organizacyjnych i innych dotyczących Zamawiającego. </w:t>
      </w:r>
    </w:p>
    <w:p w14:paraId="34D88CFC" w14:textId="77777777" w:rsidR="0041511E" w:rsidRPr="0038770C" w:rsidRDefault="0041511E" w:rsidP="0041511E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72A57A5B" w14:textId="77777777" w:rsidR="0041511E" w:rsidRPr="0038770C" w:rsidRDefault="0041511E" w:rsidP="0041511E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5153FAF4" w14:textId="77777777" w:rsidR="0041511E" w:rsidRPr="0038770C" w:rsidRDefault="0041511E" w:rsidP="0041511E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1DCF5343" w14:textId="77777777" w:rsidR="0041511E" w:rsidRPr="0038770C" w:rsidRDefault="0041511E" w:rsidP="0041511E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35B9E50B" w14:textId="77777777" w:rsidR="0041511E" w:rsidRDefault="0041511E" w:rsidP="0041511E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37949736" w14:textId="77777777" w:rsidR="0041511E" w:rsidRPr="00946C60" w:rsidRDefault="0041511E" w:rsidP="0041511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5A79BFA4" w14:textId="77777777" w:rsidR="0041511E" w:rsidRPr="00946C60" w:rsidRDefault="0041511E" w:rsidP="0041511E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0BB9EC4B" w14:textId="77777777" w:rsidR="0041511E" w:rsidRPr="00946C60" w:rsidRDefault="0041511E" w:rsidP="0041511E">
      <w:pPr>
        <w:pStyle w:val="Tekstpodstawowy"/>
        <w:ind w:right="-47"/>
        <w:rPr>
          <w:rFonts w:ascii="Times New Roman" w:hAnsi="Times New Roman"/>
        </w:rPr>
      </w:pPr>
    </w:p>
    <w:p w14:paraId="76AABA6E" w14:textId="77777777" w:rsidR="0041511E" w:rsidRPr="00946C60" w:rsidRDefault="0041511E" w:rsidP="0041511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0EBF0F37" w14:textId="77777777" w:rsidR="0041511E" w:rsidRPr="00946C60" w:rsidRDefault="0041511E" w:rsidP="0041511E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52B77131" w14:textId="77777777" w:rsidR="0041511E" w:rsidRPr="00946C60" w:rsidRDefault="0041511E" w:rsidP="0041511E">
      <w:pPr>
        <w:pStyle w:val="Tekstpodstawowy"/>
        <w:ind w:right="-47"/>
        <w:rPr>
          <w:rFonts w:ascii="Times New Roman" w:hAnsi="Times New Roman"/>
        </w:rPr>
      </w:pPr>
    </w:p>
    <w:p w14:paraId="627E5830" w14:textId="77777777" w:rsidR="0041511E" w:rsidRPr="00946C60" w:rsidRDefault="0041511E" w:rsidP="0041511E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240A1F27" w14:textId="77777777" w:rsidR="0041511E" w:rsidRPr="00946C60" w:rsidRDefault="0041511E" w:rsidP="0041511E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3359DC5B" w14:textId="77777777" w:rsidR="0041511E" w:rsidRPr="00946C60" w:rsidRDefault="0041511E" w:rsidP="0041511E">
      <w:pPr>
        <w:pStyle w:val="Tekstpodstawowy"/>
        <w:ind w:right="-47"/>
        <w:rPr>
          <w:rFonts w:ascii="Times New Roman" w:hAnsi="Times New Roman"/>
        </w:rPr>
      </w:pPr>
    </w:p>
    <w:p w14:paraId="196769F3" w14:textId="77777777" w:rsidR="0041511E" w:rsidRPr="00946C60" w:rsidRDefault="0041511E" w:rsidP="0041511E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2F584F6B" w14:textId="77777777" w:rsidR="0041511E" w:rsidRPr="00946C60" w:rsidRDefault="0041511E" w:rsidP="0041511E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Umowę sporządzono w 2 jednobrzmiących egzemplarzach po 1 dla każdej ze stron. </w:t>
      </w:r>
    </w:p>
    <w:p w14:paraId="69EB81ED" w14:textId="77777777" w:rsidR="0041511E" w:rsidRPr="00946C60" w:rsidRDefault="0041511E" w:rsidP="0041511E">
      <w:pPr>
        <w:pStyle w:val="Tekstpodstawowy"/>
        <w:ind w:right="-47"/>
        <w:rPr>
          <w:rFonts w:ascii="Times New Roman" w:hAnsi="Times New Roman"/>
        </w:rPr>
      </w:pPr>
    </w:p>
    <w:p w14:paraId="0AE45AEF" w14:textId="77777777" w:rsidR="0041511E" w:rsidRPr="009A1FF6" w:rsidRDefault="0041511E" w:rsidP="0041511E">
      <w:pPr>
        <w:pStyle w:val="Tekstpodstawowy2"/>
        <w:spacing w:line="240" w:lineRule="auto"/>
        <w:ind w:right="-47"/>
      </w:pPr>
      <w:r w:rsidRPr="00946C60">
        <w:rPr>
          <w:b/>
        </w:rPr>
        <w:t>Za Sprzedawcę                                                                                   Za Kupującego</w:t>
      </w:r>
    </w:p>
    <w:p w14:paraId="758143A2" w14:textId="77777777" w:rsidR="0041511E" w:rsidRPr="00433911" w:rsidRDefault="0041511E" w:rsidP="0041511E"/>
    <w:p w14:paraId="7B0CA29F" w14:textId="77777777" w:rsidR="0041511E" w:rsidRPr="00574FF8" w:rsidRDefault="0041511E" w:rsidP="0041511E"/>
    <w:p w14:paraId="2EC7A8DF" w14:textId="77777777" w:rsidR="0041511E" w:rsidRPr="00B47C18" w:rsidRDefault="0041511E" w:rsidP="0041511E"/>
    <w:p w14:paraId="3CA63746" w14:textId="77777777" w:rsidR="0041511E" w:rsidRPr="00B42B8B" w:rsidRDefault="0041511E" w:rsidP="0041511E"/>
    <w:p w14:paraId="4FA33E1D" w14:textId="77777777" w:rsidR="0041511E" w:rsidRPr="0076798A" w:rsidRDefault="0041511E" w:rsidP="0041511E"/>
    <w:p w14:paraId="4492B587" w14:textId="77777777" w:rsidR="0041511E" w:rsidRPr="00EB3EE9" w:rsidRDefault="0041511E" w:rsidP="0041511E"/>
    <w:p w14:paraId="4B4AD176" w14:textId="77777777" w:rsidR="0041511E" w:rsidRPr="00C0626A" w:rsidRDefault="0041511E" w:rsidP="0041511E"/>
    <w:p w14:paraId="10527868" w14:textId="77777777" w:rsidR="0041511E" w:rsidRPr="00D800A3" w:rsidRDefault="0041511E" w:rsidP="0041511E"/>
    <w:p w14:paraId="46E1EDC5" w14:textId="77777777" w:rsidR="0041511E" w:rsidRPr="00F76A60" w:rsidRDefault="0041511E" w:rsidP="0041511E"/>
    <w:p w14:paraId="646B7D0D" w14:textId="77777777" w:rsidR="0041511E" w:rsidRPr="0084120F" w:rsidRDefault="0041511E" w:rsidP="0041511E"/>
    <w:p w14:paraId="0AA93770" w14:textId="77777777" w:rsidR="0041511E" w:rsidRPr="000A4223" w:rsidRDefault="0041511E" w:rsidP="0041511E"/>
    <w:p w14:paraId="18C083C1" w14:textId="77777777" w:rsidR="0041511E" w:rsidRPr="00D30B0B" w:rsidRDefault="0041511E" w:rsidP="0041511E"/>
    <w:p w14:paraId="2C8B4234" w14:textId="77777777" w:rsidR="0041511E" w:rsidRPr="00AF5EE3" w:rsidRDefault="0041511E" w:rsidP="0041511E"/>
    <w:p w14:paraId="75779C7B" w14:textId="77777777" w:rsidR="0041511E" w:rsidRPr="006B6CFB" w:rsidRDefault="0041511E" w:rsidP="0041511E"/>
    <w:p w14:paraId="08BB017D" w14:textId="77777777" w:rsidR="0041511E" w:rsidRPr="00B63652" w:rsidRDefault="0041511E" w:rsidP="0041511E"/>
    <w:p w14:paraId="0934D3FB" w14:textId="77777777" w:rsidR="0041511E" w:rsidRPr="00802D4A" w:rsidRDefault="0041511E" w:rsidP="0041511E"/>
    <w:p w14:paraId="4AB5072B" w14:textId="77777777" w:rsidR="0041511E" w:rsidRPr="002803D8" w:rsidRDefault="0041511E" w:rsidP="0041511E"/>
    <w:p w14:paraId="1DE0E54C" w14:textId="77777777" w:rsidR="0041511E" w:rsidRPr="00100588" w:rsidRDefault="0041511E" w:rsidP="0041511E"/>
    <w:p w14:paraId="57C964EE" w14:textId="77777777" w:rsidR="0041511E" w:rsidRPr="00BA6011" w:rsidRDefault="0041511E" w:rsidP="0041511E"/>
    <w:p w14:paraId="184170B5" w14:textId="77777777" w:rsidR="00496551" w:rsidRPr="0089241C" w:rsidRDefault="00496551" w:rsidP="0089241C"/>
    <w:sectPr w:rsidR="00496551" w:rsidRPr="0089241C">
      <w:headerReference w:type="default" r:id="rId7"/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C9B5B" w14:textId="77777777" w:rsidR="00226729" w:rsidRDefault="00226729">
      <w:r>
        <w:separator/>
      </w:r>
    </w:p>
  </w:endnote>
  <w:endnote w:type="continuationSeparator" w:id="0">
    <w:p w14:paraId="73224341" w14:textId="77777777" w:rsidR="00226729" w:rsidRDefault="00226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30A38" w14:textId="77777777" w:rsidR="0041511E" w:rsidRDefault="004151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7BA7133A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76A95" w14:textId="77777777" w:rsidR="00226729" w:rsidRDefault="00226729">
      <w:r>
        <w:separator/>
      </w:r>
    </w:p>
  </w:footnote>
  <w:footnote w:type="continuationSeparator" w:id="0">
    <w:p w14:paraId="6EF28353" w14:textId="77777777" w:rsidR="00226729" w:rsidRDefault="002267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D01A3" w14:textId="77777777" w:rsidR="00E874DC" w:rsidRDefault="00E874DC">
    <w:pPr>
      <w:pStyle w:val="Nagwek"/>
      <w:rPr>
        <w:sz w:val="22"/>
        <w:szCs w:val="22"/>
      </w:rPr>
    </w:pPr>
    <w:r>
      <w:rPr>
        <w:sz w:val="22"/>
        <w:szCs w:val="22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20"/>
  </w:num>
  <w:num w:numId="6">
    <w:abstractNumId w:val="22"/>
  </w:num>
  <w:num w:numId="7">
    <w:abstractNumId w:val="23"/>
  </w:num>
  <w:num w:numId="8">
    <w:abstractNumId w:val="14"/>
  </w:num>
  <w:num w:numId="9">
    <w:abstractNumId w:val="26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7"/>
  </w:num>
  <w:num w:numId="15">
    <w:abstractNumId w:val="7"/>
  </w:num>
  <w:num w:numId="16">
    <w:abstractNumId w:val="4"/>
  </w:num>
  <w:num w:numId="17">
    <w:abstractNumId w:val="24"/>
  </w:num>
  <w:num w:numId="18">
    <w:abstractNumId w:val="17"/>
  </w:num>
  <w:num w:numId="19">
    <w:abstractNumId w:val="13"/>
  </w:num>
  <w:num w:numId="20">
    <w:abstractNumId w:val="15"/>
  </w:num>
  <w:num w:numId="21">
    <w:abstractNumId w:val="11"/>
  </w:num>
  <w:num w:numId="22">
    <w:abstractNumId w:val="0"/>
  </w:num>
  <w:num w:numId="23">
    <w:abstractNumId w:val="25"/>
  </w:num>
  <w:num w:numId="24">
    <w:abstractNumId w:val="9"/>
  </w:num>
  <w:num w:numId="25">
    <w:abstractNumId w:val="2"/>
  </w:num>
  <w:num w:numId="26">
    <w:abstractNumId w:val="21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1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6729"/>
    <w:rsid w:val="000033EA"/>
    <w:rsid w:val="0002467C"/>
    <w:rsid w:val="00040A7A"/>
    <w:rsid w:val="000936CA"/>
    <w:rsid w:val="00097182"/>
    <w:rsid w:val="000B1A00"/>
    <w:rsid w:val="000C0F66"/>
    <w:rsid w:val="001650AF"/>
    <w:rsid w:val="001764D4"/>
    <w:rsid w:val="001F341B"/>
    <w:rsid w:val="00226729"/>
    <w:rsid w:val="002430FD"/>
    <w:rsid w:val="00267340"/>
    <w:rsid w:val="00275C59"/>
    <w:rsid w:val="00337165"/>
    <w:rsid w:val="003974EB"/>
    <w:rsid w:val="003C6167"/>
    <w:rsid w:val="003F1749"/>
    <w:rsid w:val="0041511E"/>
    <w:rsid w:val="00496551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9241C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01E6BC"/>
  <w15:chartTrackingRefBased/>
  <w15:docId w15:val="{B129B0CC-8CC0-4519-9F27-0AD51AFA2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511E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511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character" w:customStyle="1" w:styleId="Nagwek2Znak">
    <w:name w:val="Nagłówek 2 Znak"/>
    <w:link w:val="Nagwek2"/>
    <w:uiPriority w:val="9"/>
    <w:semiHidden/>
    <w:rsid w:val="0041511E"/>
    <w:rPr>
      <w:rFonts w:ascii="Cambria" w:hAnsi="Cambria"/>
      <w:b/>
      <w:bCs/>
      <w:i/>
      <w:iCs/>
      <w:sz w:val="28"/>
      <w:szCs w:val="28"/>
    </w:rPr>
  </w:style>
  <w:style w:type="character" w:customStyle="1" w:styleId="Tekstpodstawowy2Znak">
    <w:name w:val="Tekst podstawowy 2 Znak"/>
    <w:link w:val="Tekstpodstawowy2"/>
    <w:rsid w:val="0041511E"/>
  </w:style>
  <w:style w:type="character" w:customStyle="1" w:styleId="StopkaZnak">
    <w:name w:val="Stopka Znak"/>
    <w:link w:val="Stopka"/>
    <w:uiPriority w:val="99"/>
    <w:rsid w:val="004151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1779</Words>
  <Characters>10674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3</cp:revision>
  <cp:lastPrinted>2021-11-29T13:29:00Z</cp:lastPrinted>
  <dcterms:created xsi:type="dcterms:W3CDTF">2021-11-29T13:27:00Z</dcterms:created>
  <dcterms:modified xsi:type="dcterms:W3CDTF">2021-11-29T13:29:00Z</dcterms:modified>
</cp:coreProperties>
</file>