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19F7D4" w14:textId="77777777" w:rsidR="007203B1" w:rsidRPr="00240E71" w:rsidRDefault="007203B1" w:rsidP="007203B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57454D91" w14:textId="77777777" w:rsidR="007203B1" w:rsidRDefault="007203B1" w:rsidP="007203B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8BD8D71" w14:textId="77777777" w:rsidR="007203B1" w:rsidRPr="0022732C" w:rsidRDefault="007203B1" w:rsidP="007203B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AE7F2C1" w14:textId="77777777" w:rsidR="007203B1" w:rsidRDefault="007203B1" w:rsidP="007203B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F58B39F" w14:textId="77777777" w:rsidR="007203B1" w:rsidRPr="0022732C" w:rsidRDefault="007203B1" w:rsidP="007203B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38EFCEFA" w14:textId="77777777" w:rsidR="007203B1" w:rsidRPr="0022732C" w:rsidRDefault="007203B1" w:rsidP="007203B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62E41C2B" w14:textId="77777777" w:rsidR="007203B1" w:rsidRPr="0022732C" w:rsidRDefault="007203B1" w:rsidP="007203B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6419852C" w14:textId="77777777" w:rsidR="007203B1" w:rsidRPr="0022732C" w:rsidRDefault="007203B1" w:rsidP="007203B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4216C3DF" w14:textId="77777777" w:rsidR="007203B1" w:rsidRPr="0022732C" w:rsidRDefault="007203B1" w:rsidP="007203B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74417">
        <w:rPr>
          <w:sz w:val="22"/>
          <w:lang w:val="en-US"/>
        </w:rPr>
        <w:t>……………………………………………………………………………………………..</w:t>
      </w:r>
    </w:p>
    <w:p w14:paraId="7E652883" w14:textId="77777777" w:rsidR="007203B1" w:rsidRPr="0022732C" w:rsidRDefault="007203B1" w:rsidP="007203B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74417">
        <w:rPr>
          <w:sz w:val="22"/>
          <w:lang w:val="en-US"/>
        </w:rPr>
        <w:t>…………………………………………………………………………………………….</w:t>
      </w:r>
    </w:p>
    <w:p w14:paraId="09D01604" w14:textId="77777777" w:rsidR="007203B1" w:rsidRPr="0022732C" w:rsidRDefault="007203B1" w:rsidP="007203B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0EE944A3" w14:textId="77777777" w:rsidR="007203B1" w:rsidRPr="0022732C" w:rsidRDefault="007203B1" w:rsidP="007203B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25FAE900" w14:textId="77777777" w:rsidR="007203B1" w:rsidRPr="0022732C" w:rsidRDefault="007203B1" w:rsidP="007203B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25C958ED" w14:textId="77777777" w:rsidR="007203B1" w:rsidRDefault="007203B1" w:rsidP="007203B1">
      <w:pPr>
        <w:spacing w:line="360" w:lineRule="auto"/>
      </w:pPr>
      <w:r>
        <w:t>Do: Nazwa i siedziba Zamawiającego:</w:t>
      </w:r>
    </w:p>
    <w:p w14:paraId="38655138" w14:textId="77777777" w:rsidR="007203B1" w:rsidRPr="00247153" w:rsidRDefault="007203B1" w:rsidP="007203B1">
      <w:pPr>
        <w:ind w:right="-110"/>
        <w:rPr>
          <w:b/>
        </w:rPr>
      </w:pPr>
      <w:r w:rsidRPr="00247153">
        <w:rPr>
          <w:b/>
        </w:rPr>
        <w:t>Akademia Górniczo - Hutnicza</w:t>
      </w:r>
    </w:p>
    <w:p w14:paraId="21E99202" w14:textId="77777777" w:rsidR="007203B1" w:rsidRPr="00247153" w:rsidRDefault="007203B1" w:rsidP="007203B1">
      <w:pPr>
        <w:ind w:right="-110"/>
        <w:rPr>
          <w:b/>
        </w:rPr>
      </w:pPr>
      <w:r w:rsidRPr="00247153">
        <w:rPr>
          <w:b/>
        </w:rPr>
        <w:t>im. Stanisława Staszica w Krakowie</w:t>
      </w:r>
    </w:p>
    <w:p w14:paraId="18932734" w14:textId="77777777" w:rsidR="007203B1" w:rsidRDefault="007203B1" w:rsidP="007203B1">
      <w:pPr>
        <w:ind w:right="-110"/>
        <w:rPr>
          <w:b/>
        </w:rPr>
      </w:pPr>
      <w:r w:rsidRPr="00247153">
        <w:rPr>
          <w:b/>
        </w:rPr>
        <w:t>Dział Zamówień Publicznych</w:t>
      </w:r>
      <w:r>
        <w:rPr>
          <w:b/>
        </w:rPr>
        <w:t xml:space="preserve">  </w:t>
      </w:r>
    </w:p>
    <w:p w14:paraId="6053AC83" w14:textId="77777777" w:rsidR="007203B1" w:rsidRDefault="007203B1" w:rsidP="007203B1">
      <w:pPr>
        <w:ind w:right="-110"/>
        <w:rPr>
          <w:b/>
        </w:rPr>
      </w:pPr>
      <w:r w:rsidRPr="00247153">
        <w:rPr>
          <w:b/>
        </w:rPr>
        <w:t>Al. Mickiewicza</w:t>
      </w:r>
      <w:r>
        <w:rPr>
          <w:b/>
        </w:rPr>
        <w:t xml:space="preserve"> </w:t>
      </w:r>
      <w:r w:rsidRPr="00247153">
        <w:rPr>
          <w:b/>
        </w:rPr>
        <w:t>30</w:t>
      </w:r>
      <w:r>
        <w:rPr>
          <w:b/>
        </w:rPr>
        <w:t xml:space="preserve"> </w:t>
      </w:r>
    </w:p>
    <w:p w14:paraId="050E0764" w14:textId="77777777" w:rsidR="007203B1" w:rsidRDefault="007203B1" w:rsidP="007203B1">
      <w:pPr>
        <w:rPr>
          <w:b/>
        </w:rPr>
      </w:pPr>
      <w:r w:rsidRPr="00247153">
        <w:rPr>
          <w:b/>
        </w:rPr>
        <w:t>30-059</w:t>
      </w:r>
      <w:r>
        <w:rPr>
          <w:b/>
        </w:rPr>
        <w:t xml:space="preserve"> </w:t>
      </w:r>
      <w:r w:rsidRPr="00247153">
        <w:rPr>
          <w:b/>
        </w:rPr>
        <w:t>Kraków</w:t>
      </w:r>
      <w:r>
        <w:rPr>
          <w:b/>
        </w:rPr>
        <w:t xml:space="preserve">,  </w:t>
      </w:r>
    </w:p>
    <w:p w14:paraId="063E4D17" w14:textId="77777777" w:rsidR="007203B1" w:rsidRDefault="007203B1" w:rsidP="007203B1">
      <w:pPr>
        <w:ind w:firstLine="3969"/>
        <w:rPr>
          <w:b/>
        </w:rPr>
      </w:pPr>
    </w:p>
    <w:p w14:paraId="1F2022F4" w14:textId="5C1F303C" w:rsidR="007203B1" w:rsidRDefault="007203B1" w:rsidP="007203B1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5F7BDF">
        <w:rPr>
          <w:b/>
          <w:sz w:val="22"/>
          <w:szCs w:val="22"/>
        </w:rPr>
        <w:t>Dostawa części komputerowych i urządzeń peryferyjnych dla jednostek AGH</w:t>
      </w:r>
      <w:r w:rsidRPr="00247153">
        <w:rPr>
          <w:b/>
        </w:rPr>
        <w:t xml:space="preserve"> - KC-zp.272-</w:t>
      </w:r>
      <w:r>
        <w:rPr>
          <w:b/>
        </w:rPr>
        <w:t>697</w:t>
      </w:r>
      <w:r w:rsidRPr="00247153">
        <w:rPr>
          <w:b/>
        </w:rPr>
        <w:t>/2</w:t>
      </w:r>
      <w:r>
        <w:rPr>
          <w:b/>
        </w:rPr>
        <w:t>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2EE9BBF0" w14:textId="77777777" w:rsidR="007203B1" w:rsidRDefault="007203B1" w:rsidP="007203B1">
      <w:pPr>
        <w:tabs>
          <w:tab w:val="right" w:pos="9000"/>
        </w:tabs>
      </w:pPr>
    </w:p>
    <w:p w14:paraId="57DBC319" w14:textId="77777777" w:rsidR="007203B1" w:rsidRPr="005F7BDF" w:rsidRDefault="007203B1" w:rsidP="007203B1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netto:   .........................................................................PLN</w:t>
      </w:r>
    </w:p>
    <w:p w14:paraId="24D878EA" w14:textId="77777777" w:rsidR="007203B1" w:rsidRPr="005F7BDF" w:rsidRDefault="007203B1" w:rsidP="007203B1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1FA372E4" w14:textId="77777777" w:rsidR="007203B1" w:rsidRPr="005F7BDF" w:rsidRDefault="007203B1" w:rsidP="007203B1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brutto: .........................................................................PLN</w:t>
      </w:r>
    </w:p>
    <w:p w14:paraId="5C7B4C0D" w14:textId="77777777" w:rsidR="007203B1" w:rsidRPr="005F7BDF" w:rsidRDefault="007203B1" w:rsidP="007203B1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121638C" w14:textId="77777777" w:rsidR="007203B1" w:rsidRPr="005F7BDF" w:rsidRDefault="007203B1" w:rsidP="007203B1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78F496A5" w14:textId="77777777" w:rsidR="007203B1" w:rsidRPr="002969BE" w:rsidRDefault="007203B1" w:rsidP="007203B1">
      <w:pPr>
        <w:pStyle w:val="Tekstpodstawowy"/>
        <w:rPr>
          <w:sz w:val="22"/>
          <w:szCs w:val="22"/>
        </w:rPr>
      </w:pPr>
      <w:r w:rsidRPr="002969BE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>23</w:t>
      </w:r>
      <w:r w:rsidRPr="002969BE">
        <w:rPr>
          <w:sz w:val="22"/>
          <w:szCs w:val="22"/>
        </w:rPr>
        <w:t xml:space="preserve"> % tj.…………………….PLN</w:t>
      </w:r>
    </w:p>
    <w:p w14:paraId="5A443F43" w14:textId="77777777" w:rsidR="007203B1" w:rsidRPr="002969BE" w:rsidRDefault="007203B1" w:rsidP="007203B1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969BE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90 dni od daty jej podpisania.</w:t>
      </w:r>
    </w:p>
    <w:p w14:paraId="073BD45F" w14:textId="77777777" w:rsidR="007203B1" w:rsidRPr="002969BE" w:rsidRDefault="007203B1" w:rsidP="007203B1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 realizacji zamówienia</w:t>
      </w:r>
      <w:r>
        <w:rPr>
          <w:b/>
          <w:sz w:val="22"/>
          <w:szCs w:val="22"/>
        </w:rPr>
        <w:t xml:space="preserve"> cząstkowego (Kryterium oceny ofert)</w:t>
      </w:r>
      <w:r w:rsidRPr="002969BE">
        <w:rPr>
          <w:sz w:val="22"/>
          <w:szCs w:val="22"/>
        </w:rPr>
        <w:t>: …………………</w:t>
      </w:r>
      <w:r>
        <w:rPr>
          <w:sz w:val="22"/>
          <w:szCs w:val="22"/>
        </w:rPr>
        <w:t>… dni roboczych.</w:t>
      </w:r>
    </w:p>
    <w:p w14:paraId="1D4EEAA0" w14:textId="77777777" w:rsidR="007203B1" w:rsidRPr="002969BE" w:rsidRDefault="007203B1" w:rsidP="007203B1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Okres udzielonej gwarancji wynosi:</w:t>
      </w:r>
      <w:r w:rsidRPr="002969BE">
        <w:rPr>
          <w:sz w:val="22"/>
          <w:szCs w:val="22"/>
        </w:rPr>
        <w:t xml:space="preserve"> </w:t>
      </w:r>
      <w:r>
        <w:rPr>
          <w:sz w:val="22"/>
          <w:szCs w:val="22"/>
        </w:rPr>
        <w:t>zgodnie z SIWZ</w:t>
      </w:r>
      <w:r w:rsidRPr="002969BE">
        <w:rPr>
          <w:sz w:val="22"/>
          <w:szCs w:val="22"/>
        </w:rPr>
        <w:t xml:space="preserve">                            </w:t>
      </w:r>
    </w:p>
    <w:p w14:paraId="778BB2BF" w14:textId="77777777" w:rsidR="007203B1" w:rsidRPr="002969BE" w:rsidRDefault="007203B1" w:rsidP="007203B1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przelewem w terminie do 21</w:t>
      </w:r>
      <w:r w:rsidRPr="002969BE">
        <w:rPr>
          <w:b/>
          <w:sz w:val="22"/>
          <w:szCs w:val="22"/>
        </w:rPr>
        <w:t xml:space="preserve"> dni od daty otrzymania faktury przez Zamawiającego.</w:t>
      </w:r>
    </w:p>
    <w:p w14:paraId="4555332F" w14:textId="77777777" w:rsidR="007203B1" w:rsidRPr="00FE545C" w:rsidRDefault="007203B1" w:rsidP="007203B1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70997E31" w14:textId="77777777" w:rsidR="007203B1" w:rsidRPr="00FE545C" w:rsidRDefault="007203B1" w:rsidP="007203B1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4B8B2220" w14:textId="77777777" w:rsidR="007203B1" w:rsidRDefault="007203B1" w:rsidP="007203B1">
      <w:pPr>
        <w:jc w:val="both"/>
        <w:rPr>
          <w:sz w:val="18"/>
          <w:szCs w:val="18"/>
        </w:rPr>
      </w:pPr>
    </w:p>
    <w:p w14:paraId="33A8F713" w14:textId="77777777" w:rsidR="007203B1" w:rsidRDefault="007203B1" w:rsidP="007203B1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741B5862" w14:textId="77777777" w:rsidR="007203B1" w:rsidRPr="00730EFE" w:rsidRDefault="007203B1" w:rsidP="007203B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Pr="005A117C">
        <w:rPr>
          <w:color w:val="000000"/>
          <w:sz w:val="22"/>
          <w:szCs w:val="22"/>
          <w:lang w:eastAsia="ar-SA"/>
        </w:rPr>
        <w:t>30</w:t>
      </w:r>
      <w:r w:rsidRPr="000B45FE">
        <w:rPr>
          <w:color w:val="000000"/>
          <w:sz w:val="22"/>
          <w:szCs w:val="22"/>
          <w:lang w:eastAsia="ar-SA"/>
        </w:rPr>
        <w:t xml:space="preserve">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14:paraId="581AA88D" w14:textId="77777777" w:rsidR="007203B1" w:rsidRPr="001D671E" w:rsidRDefault="007203B1" w:rsidP="007203B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11C11A4B" w14:textId="77777777" w:rsidR="007203B1" w:rsidRDefault="007203B1" w:rsidP="007203B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81A6665" w14:textId="77777777" w:rsidR="007203B1" w:rsidRDefault="007203B1" w:rsidP="007203B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7D6FE8A" w14:textId="77777777" w:rsidR="007203B1" w:rsidRDefault="007203B1" w:rsidP="007203B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DEFE9C5" w14:textId="77777777" w:rsidR="007203B1" w:rsidRPr="001D671E" w:rsidRDefault="007203B1" w:rsidP="007203B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203B1" w:rsidRPr="00FE545C" w14:paraId="741176D0" w14:textId="77777777" w:rsidTr="00A77DB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E80B26" w14:textId="77777777" w:rsidR="007203B1" w:rsidRPr="00FE545C" w:rsidRDefault="007203B1" w:rsidP="00A77DB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008FD0" w14:textId="77777777" w:rsidR="007203B1" w:rsidRPr="00FE545C" w:rsidRDefault="007203B1" w:rsidP="00A77DB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1C9A04B1" w14:textId="77777777" w:rsidR="007203B1" w:rsidRPr="00FE545C" w:rsidRDefault="007203B1" w:rsidP="00A77DB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B2C3E1" w14:textId="77777777" w:rsidR="007203B1" w:rsidRPr="00FE545C" w:rsidRDefault="007203B1" w:rsidP="00A77DB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7203B1" w:rsidRPr="00FE545C" w14:paraId="0B7E13A3" w14:textId="77777777" w:rsidTr="00A77DB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07EEDD" w14:textId="77777777" w:rsidR="007203B1" w:rsidRPr="00FE545C" w:rsidRDefault="007203B1" w:rsidP="00A77DB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63844E" w14:textId="77777777" w:rsidR="007203B1" w:rsidRPr="00FE545C" w:rsidRDefault="007203B1" w:rsidP="00A77DB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D76D04" w14:textId="77777777" w:rsidR="007203B1" w:rsidRPr="00FE545C" w:rsidRDefault="007203B1" w:rsidP="00A77DB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7203B1" w:rsidRPr="00FE545C" w14:paraId="79A3D6F5" w14:textId="77777777" w:rsidTr="00A77DB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C41E3E" w14:textId="77777777" w:rsidR="007203B1" w:rsidRPr="00FE545C" w:rsidRDefault="007203B1" w:rsidP="00A77DB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C91C0C" w14:textId="77777777" w:rsidR="007203B1" w:rsidRPr="00FE545C" w:rsidRDefault="007203B1" w:rsidP="00A77DB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45C502" w14:textId="77777777" w:rsidR="007203B1" w:rsidRPr="00FE545C" w:rsidRDefault="007203B1" w:rsidP="00A77DB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1D7A7150" w14:textId="77777777" w:rsidR="007203B1" w:rsidRDefault="007203B1" w:rsidP="007203B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7D59CAB9" w14:textId="77777777" w:rsidR="007203B1" w:rsidRPr="00D638CC" w:rsidRDefault="007203B1" w:rsidP="007203B1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78C3120A" w14:textId="77777777" w:rsidR="007203B1" w:rsidRPr="002F276A" w:rsidRDefault="007203B1" w:rsidP="007203B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6E980D21" w14:textId="77777777" w:rsidR="007203B1" w:rsidRPr="002F276A" w:rsidRDefault="007203B1" w:rsidP="007203B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5A3CA2CC" w14:textId="77777777" w:rsidR="007203B1" w:rsidRPr="002F276A" w:rsidRDefault="007203B1" w:rsidP="007203B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33E5708" w14:textId="77777777" w:rsidR="007203B1" w:rsidRPr="002F276A" w:rsidRDefault="007203B1" w:rsidP="007203B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699DAF76" w14:textId="77777777" w:rsidR="007203B1" w:rsidRPr="002F276A" w:rsidRDefault="007203B1" w:rsidP="007203B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1612EBC" w14:textId="77777777" w:rsidR="007203B1" w:rsidRDefault="007203B1" w:rsidP="007203B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684ADF93" w14:textId="77777777" w:rsidR="007203B1" w:rsidRDefault="007203B1" w:rsidP="007203B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B6FFF38" w14:textId="77777777" w:rsidR="007203B1" w:rsidRDefault="007203B1" w:rsidP="007203B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329EC1A4" w14:textId="77777777" w:rsidR="007203B1" w:rsidRDefault="007203B1" w:rsidP="007203B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F777032" w14:textId="77777777" w:rsidR="007203B1" w:rsidRDefault="007203B1" w:rsidP="007203B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417E9CE" w14:textId="77777777" w:rsidR="007203B1" w:rsidRDefault="007203B1" w:rsidP="007203B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4717427" w14:textId="77777777" w:rsidR="007203B1" w:rsidRDefault="007203B1" w:rsidP="007203B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F81E0CD" w14:textId="77777777" w:rsidR="007203B1" w:rsidRPr="000B45FE" w:rsidRDefault="007203B1" w:rsidP="007203B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499C9C6" w14:textId="77777777" w:rsidR="007203B1" w:rsidRDefault="007203B1" w:rsidP="007203B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2ADE9EB4" w14:textId="77777777" w:rsidR="007203B1" w:rsidRDefault="007203B1" w:rsidP="007203B1">
      <w:pPr>
        <w:jc w:val="both"/>
        <w:rPr>
          <w:sz w:val="22"/>
          <w:szCs w:val="22"/>
        </w:rPr>
      </w:pPr>
    </w:p>
    <w:p w14:paraId="397B16D7" w14:textId="77777777" w:rsidR="007203B1" w:rsidRDefault="007203B1" w:rsidP="007203B1">
      <w:pPr>
        <w:jc w:val="both"/>
        <w:rPr>
          <w:sz w:val="22"/>
          <w:szCs w:val="22"/>
        </w:rPr>
      </w:pPr>
    </w:p>
    <w:p w14:paraId="4227F977" w14:textId="77777777" w:rsidR="007203B1" w:rsidRDefault="007203B1" w:rsidP="007203B1">
      <w:pPr>
        <w:jc w:val="right"/>
        <w:rPr>
          <w:sz w:val="20"/>
          <w:szCs w:val="20"/>
        </w:rPr>
      </w:pPr>
    </w:p>
    <w:p w14:paraId="129A2F63" w14:textId="77777777" w:rsidR="007203B1" w:rsidRPr="00423B06" w:rsidRDefault="007203B1" w:rsidP="007203B1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4018A4AF" w14:textId="77777777" w:rsidR="007203B1" w:rsidRPr="00C45E85" w:rsidRDefault="007203B1" w:rsidP="007203B1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5D325C50" w14:textId="77777777" w:rsidR="00FE545C" w:rsidRPr="00BE32C8" w:rsidRDefault="00FE545C" w:rsidP="00BE32C8"/>
    <w:sectPr w:rsidR="00FE545C" w:rsidRPr="00BE32C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53225D" w14:textId="77777777" w:rsidR="00F408F2" w:rsidRDefault="00F408F2">
      <w:r>
        <w:separator/>
      </w:r>
    </w:p>
  </w:endnote>
  <w:endnote w:type="continuationSeparator" w:id="0">
    <w:p w14:paraId="2AA615E2" w14:textId="77777777" w:rsidR="00F408F2" w:rsidRDefault="00F408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23A8E8" w14:textId="77777777" w:rsidR="009D19CE" w:rsidRDefault="009D19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43A0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80E9F4" w14:textId="77777777" w:rsidR="009D19CE" w:rsidRDefault="009D19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52F13D" w14:textId="77777777" w:rsidR="00F408F2" w:rsidRDefault="00F408F2">
      <w:r>
        <w:separator/>
      </w:r>
    </w:p>
  </w:footnote>
  <w:footnote w:type="continuationSeparator" w:id="0">
    <w:p w14:paraId="6601453C" w14:textId="77777777" w:rsidR="00F408F2" w:rsidRDefault="00F408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52DA2" w14:textId="77777777" w:rsidR="009D19CE" w:rsidRDefault="009D19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F341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DA128" w14:textId="77777777" w:rsidR="009D19CE" w:rsidRDefault="009D19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08F2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203B1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D19CE"/>
    <w:rsid w:val="00A0022B"/>
    <w:rsid w:val="00A346FE"/>
    <w:rsid w:val="00A47B4D"/>
    <w:rsid w:val="00A83018"/>
    <w:rsid w:val="00B774DC"/>
    <w:rsid w:val="00BE32C8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408F2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0F15A7"/>
  <w15:chartTrackingRefBased/>
  <w15:docId w15:val="{5DD23177-1AE8-4F07-9E1D-53704873C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03B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476</Words>
  <Characters>4233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2021-11-29T12:52:00Z</cp:lastPrinted>
  <dcterms:created xsi:type="dcterms:W3CDTF">2021-11-29T12:52:00Z</dcterms:created>
  <dcterms:modified xsi:type="dcterms:W3CDTF">2021-11-29T12:52:00Z</dcterms:modified>
</cp:coreProperties>
</file>