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B77EE" w14:textId="6D5B324E" w:rsidR="003E74D9" w:rsidRPr="001905D5" w:rsidRDefault="003E74D9" w:rsidP="003E74D9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697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0684B45D" w14:textId="77777777" w:rsidR="003E74D9" w:rsidRPr="001905D5" w:rsidRDefault="003E74D9" w:rsidP="003E74D9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C081187" w14:textId="77777777" w:rsidR="003E74D9" w:rsidRPr="001905D5" w:rsidRDefault="003E74D9" w:rsidP="003E74D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4C95354B" w14:textId="77777777" w:rsidR="003E74D9" w:rsidRPr="001905D5" w:rsidRDefault="003E74D9" w:rsidP="003E74D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132A6281" w14:textId="77777777" w:rsidR="003E74D9" w:rsidRPr="001905D5" w:rsidRDefault="003E74D9" w:rsidP="003E74D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5C11A3B0" w14:textId="77777777" w:rsidR="003E74D9" w:rsidRPr="001905D5" w:rsidRDefault="003E74D9" w:rsidP="003E74D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2BC172F3" w14:textId="77777777" w:rsidR="003E74D9" w:rsidRPr="001905D5" w:rsidRDefault="003E74D9" w:rsidP="003E74D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3763B037" w14:textId="77777777" w:rsidR="003E74D9" w:rsidRPr="001905D5" w:rsidRDefault="003E74D9" w:rsidP="003E74D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066C02F4" w14:textId="77777777" w:rsidR="003E74D9" w:rsidRPr="001905D5" w:rsidRDefault="003E74D9" w:rsidP="003E74D9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78B9FD5D" w14:textId="77777777" w:rsidR="003E74D9" w:rsidRPr="001905D5" w:rsidRDefault="003E74D9" w:rsidP="003E74D9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239D7DE" w14:textId="77777777" w:rsidR="003E74D9" w:rsidRPr="001905D5" w:rsidRDefault="003E74D9" w:rsidP="003E74D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01B1585" w14:textId="77777777" w:rsidR="003E74D9" w:rsidRPr="001905D5" w:rsidRDefault="003E74D9" w:rsidP="003E74D9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A158029" w14:textId="77777777" w:rsidR="003E74D9" w:rsidRDefault="003E74D9" w:rsidP="003E74D9">
      <w:pPr>
        <w:spacing w:line="254" w:lineRule="auto"/>
        <w:rPr>
          <w:rFonts w:ascii="Arial" w:hAnsi="Arial" w:cs="Arial"/>
        </w:rPr>
      </w:pPr>
    </w:p>
    <w:p w14:paraId="65E26D80" w14:textId="77777777" w:rsidR="003E74D9" w:rsidRPr="003A114E" w:rsidRDefault="003E74D9" w:rsidP="003E74D9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3A8FA1B7" w14:textId="77777777" w:rsidR="003E74D9" w:rsidRPr="003A114E" w:rsidRDefault="003E74D9" w:rsidP="003E74D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333BB7A2" w14:textId="77777777" w:rsidR="003E74D9" w:rsidRPr="003A114E" w:rsidRDefault="003E74D9" w:rsidP="003E74D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150086A4" w14:textId="77777777" w:rsidR="003E74D9" w:rsidRPr="003A114E" w:rsidRDefault="003E74D9" w:rsidP="003E74D9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039EB50" w14:textId="795E115D" w:rsidR="003E74D9" w:rsidRDefault="003E74D9" w:rsidP="003E74D9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697</w:t>
      </w:r>
      <w:r w:rsidRPr="00247153">
        <w:rPr>
          <w:b/>
        </w:rPr>
        <w:t>/2</w:t>
      </w:r>
      <w:r>
        <w:rPr>
          <w:b/>
        </w:rPr>
        <w:t>1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59053C92" w14:textId="77777777" w:rsidR="003E74D9" w:rsidRPr="003A114E" w:rsidRDefault="003E74D9" w:rsidP="003E74D9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38F18515" w14:textId="77777777" w:rsidR="003E74D9" w:rsidRPr="003A114E" w:rsidRDefault="003E74D9" w:rsidP="003E74D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248B3A84" w14:textId="77777777" w:rsidR="003E74D9" w:rsidRDefault="003E74D9" w:rsidP="003E74D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0C50A329" w14:textId="77777777" w:rsidR="003E74D9" w:rsidRPr="003A114E" w:rsidRDefault="003E74D9" w:rsidP="003E74D9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0C902122" w14:textId="77777777" w:rsidR="003E74D9" w:rsidRPr="001905D5" w:rsidRDefault="003E74D9" w:rsidP="003E74D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1053C289" w14:textId="77777777" w:rsidR="003E74D9" w:rsidRPr="001905D5" w:rsidRDefault="003E74D9" w:rsidP="003E74D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785AC98C" w14:textId="77777777" w:rsidR="003E74D9" w:rsidRPr="001905D5" w:rsidRDefault="003E74D9" w:rsidP="003E74D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4DF30083" w14:textId="77777777" w:rsidR="003E74D9" w:rsidRPr="001905D5" w:rsidRDefault="003E74D9" w:rsidP="003E74D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7E6776C8" w14:textId="77777777" w:rsidR="003E74D9" w:rsidRDefault="003E74D9" w:rsidP="003E74D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244C4A6" w14:textId="77777777" w:rsidR="003E74D9" w:rsidRDefault="003E74D9" w:rsidP="003E74D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3390706" w14:textId="77777777" w:rsidR="003E74D9" w:rsidRPr="001905D5" w:rsidRDefault="003E74D9" w:rsidP="003E74D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DCF282D" w14:textId="77777777" w:rsidR="003E74D9" w:rsidRPr="00423B06" w:rsidRDefault="003E74D9" w:rsidP="003E74D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F452CA0" w14:textId="77777777" w:rsidR="003E74D9" w:rsidRDefault="003E74D9" w:rsidP="003E74D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BCDE4A5" w14:textId="77777777" w:rsidR="003E74D9" w:rsidRDefault="003E74D9" w:rsidP="003E74D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4C964B6" w14:textId="77777777" w:rsidR="003E74D9" w:rsidRDefault="003E74D9" w:rsidP="003E74D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D295AA2" w14:textId="77777777" w:rsidR="003E74D9" w:rsidRDefault="003E74D9" w:rsidP="003E74D9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0686BB64" w14:textId="77777777" w:rsidR="003E74D9" w:rsidRDefault="003E74D9" w:rsidP="003E74D9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9CFAA31" w14:textId="77777777" w:rsidR="003E74D9" w:rsidRDefault="003E74D9" w:rsidP="003E74D9"/>
    <w:p w14:paraId="2EC102DA" w14:textId="77777777" w:rsidR="003E74D9" w:rsidRPr="00172561" w:rsidRDefault="003E74D9" w:rsidP="003E74D9"/>
    <w:p w14:paraId="3D973226" w14:textId="77777777" w:rsidR="003E74D9" w:rsidRPr="00D363BA" w:rsidRDefault="003E74D9" w:rsidP="003E74D9"/>
    <w:p w14:paraId="6C6BA42F" w14:textId="77777777" w:rsidR="003E74D9" w:rsidRPr="00484483" w:rsidRDefault="003E74D9" w:rsidP="003E74D9"/>
    <w:p w14:paraId="78868ABE" w14:textId="77777777" w:rsidR="003E74D9" w:rsidRPr="00A04356" w:rsidRDefault="003E74D9" w:rsidP="003E74D9"/>
    <w:p w14:paraId="5C859BF9" w14:textId="77777777" w:rsidR="003E74D9" w:rsidRPr="00331BB5" w:rsidRDefault="003E74D9" w:rsidP="003E74D9"/>
    <w:p w14:paraId="0CBD9087" w14:textId="77777777" w:rsidR="003E74D9" w:rsidRPr="000D0050" w:rsidRDefault="003E74D9" w:rsidP="003E74D9"/>
    <w:p w14:paraId="5F5E4230" w14:textId="77777777" w:rsidR="003E74D9" w:rsidRPr="00BF7365" w:rsidRDefault="003E74D9" w:rsidP="003E74D9"/>
    <w:p w14:paraId="3E1E1FA7" w14:textId="77777777" w:rsidR="003E74D9" w:rsidRPr="00946214" w:rsidRDefault="003E74D9" w:rsidP="003E74D9"/>
    <w:p w14:paraId="24B118F2" w14:textId="77777777" w:rsidR="003E74D9" w:rsidRPr="0023131A" w:rsidRDefault="003E74D9" w:rsidP="003E74D9"/>
    <w:p w14:paraId="227CC1F0" w14:textId="77777777" w:rsidR="005103B9" w:rsidRPr="0088148A" w:rsidRDefault="005103B9" w:rsidP="0088148A"/>
    <w:sectPr w:rsidR="005103B9" w:rsidRPr="0088148A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8FC8A" w14:textId="77777777" w:rsidR="00C04AD8" w:rsidRDefault="00C04AD8" w:rsidP="0038231F">
      <w:pPr>
        <w:spacing w:after="0" w:line="240" w:lineRule="auto"/>
      </w:pPr>
      <w:r>
        <w:separator/>
      </w:r>
    </w:p>
  </w:endnote>
  <w:endnote w:type="continuationSeparator" w:id="0">
    <w:p w14:paraId="55B46A8D" w14:textId="77777777" w:rsidR="00C04AD8" w:rsidRDefault="00C04A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039AD" w14:textId="77777777" w:rsidR="008101C8" w:rsidRDefault="008101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103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EAF6D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BEB9" w14:textId="77777777" w:rsidR="008101C8" w:rsidRDefault="008101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54CDC" w14:textId="77777777" w:rsidR="00C04AD8" w:rsidRDefault="00C04AD8" w:rsidP="0038231F">
      <w:pPr>
        <w:spacing w:after="0" w:line="240" w:lineRule="auto"/>
      </w:pPr>
      <w:r>
        <w:separator/>
      </w:r>
    </w:p>
  </w:footnote>
  <w:footnote w:type="continuationSeparator" w:id="0">
    <w:p w14:paraId="732320EC" w14:textId="77777777" w:rsidR="00C04AD8" w:rsidRDefault="00C04AD8" w:rsidP="0038231F">
      <w:pPr>
        <w:spacing w:after="0" w:line="240" w:lineRule="auto"/>
      </w:pPr>
      <w:r>
        <w:continuationSeparator/>
      </w:r>
    </w:p>
  </w:footnote>
  <w:footnote w:id="1">
    <w:p w14:paraId="3916B622" w14:textId="77777777" w:rsidR="003E74D9" w:rsidRDefault="003E74D9" w:rsidP="003E74D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756155D" w14:textId="77777777" w:rsidR="003E74D9" w:rsidRPr="0024624C" w:rsidRDefault="003E74D9" w:rsidP="003E74D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7C7E508C" w14:textId="77777777" w:rsidR="003E74D9" w:rsidRPr="008D4C56" w:rsidRDefault="003E74D9" w:rsidP="003E74D9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CB53C" w14:textId="77777777" w:rsidR="008101C8" w:rsidRDefault="008101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B6E8F" w14:textId="77777777" w:rsidR="008101C8" w:rsidRDefault="008101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8DD4D" w14:textId="77777777" w:rsidR="008101C8" w:rsidRDefault="008101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AD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4D9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01C8"/>
    <w:rsid w:val="00825A09"/>
    <w:rsid w:val="00830AB1"/>
    <w:rsid w:val="00833FCD"/>
    <w:rsid w:val="00842991"/>
    <w:rsid w:val="00844C3E"/>
    <w:rsid w:val="008757E1"/>
    <w:rsid w:val="0088148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4AD8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E4564"/>
  <w15:chartTrackingRefBased/>
  <w15:docId w15:val="{11E76A8B-DD07-4B75-9922-6FD43B11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74D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2021-11-29T12:53:00Z</cp:lastPrinted>
  <dcterms:created xsi:type="dcterms:W3CDTF">2021-11-29T12:54:00Z</dcterms:created>
  <dcterms:modified xsi:type="dcterms:W3CDTF">2021-11-29T12:54:00Z</dcterms:modified>
</cp:coreProperties>
</file>