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AB57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57D5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AB57D5">
        <w:rPr>
          <w:sz w:val="22"/>
          <w:szCs w:val="22"/>
        </w:rPr>
        <w:t>2021-12-01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AB57D5" w:rsidP="00FB7F50">
      <w:pPr>
        <w:spacing w:after="40"/>
        <w:rPr>
          <w:b/>
          <w:bCs/>
          <w:sz w:val="22"/>
          <w:szCs w:val="22"/>
        </w:rPr>
      </w:pPr>
      <w:r w:rsidRPr="00AB57D5">
        <w:rPr>
          <w:b/>
          <w:bCs/>
          <w:sz w:val="22"/>
          <w:szCs w:val="22"/>
        </w:rPr>
        <w:t>GMINA NIEPOŁOMICE</w:t>
      </w:r>
    </w:p>
    <w:p w:rsidR="00FB7F50" w:rsidRPr="002245BE" w:rsidRDefault="00AB57D5" w:rsidP="00FB7F50">
      <w:pPr>
        <w:rPr>
          <w:sz w:val="22"/>
          <w:szCs w:val="22"/>
        </w:rPr>
      </w:pPr>
      <w:r w:rsidRPr="00AB57D5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AB57D5">
        <w:rPr>
          <w:sz w:val="22"/>
          <w:szCs w:val="22"/>
        </w:rPr>
        <w:t>13</w:t>
      </w:r>
    </w:p>
    <w:p w:rsidR="00FB7F50" w:rsidRPr="002245BE" w:rsidRDefault="00AB57D5" w:rsidP="00FB7F50">
      <w:pPr>
        <w:rPr>
          <w:sz w:val="22"/>
          <w:szCs w:val="22"/>
        </w:rPr>
      </w:pPr>
      <w:r w:rsidRPr="00AB57D5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AB57D5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AB57D5" w:rsidRPr="00607F9B" w:rsidTr="00503348">
        <w:trPr>
          <w:trHeight w:val="638"/>
        </w:trPr>
        <w:tc>
          <w:tcPr>
            <w:tcW w:w="959" w:type="dxa"/>
            <w:shd w:val="clear" w:color="auto" w:fill="auto"/>
          </w:tcPr>
          <w:p w:rsidR="00AB57D5" w:rsidRPr="00607F9B" w:rsidRDefault="00AB57D5" w:rsidP="005033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57D5" w:rsidRPr="00607F9B" w:rsidRDefault="00AB57D5" w:rsidP="005033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57D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B57D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57D5">
              <w:rPr>
                <w:b/>
                <w:bCs/>
                <w:sz w:val="22"/>
                <w:szCs w:val="22"/>
              </w:rPr>
              <w:t>Bankowa obsługa budżetu Miasta i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57D5">
              <w:rPr>
                <w:b/>
                <w:sz w:val="22"/>
                <w:szCs w:val="22"/>
              </w:rPr>
              <w:t>ZP.271.36.2021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B57D5" w:rsidRPr="00AB57D5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B57D5" w:rsidRPr="00AB57D5">
        <w:rPr>
          <w:sz w:val="22"/>
          <w:szCs w:val="22"/>
        </w:rPr>
        <w:t>(</w:t>
      </w:r>
      <w:proofErr w:type="spellStart"/>
      <w:r w:rsidR="00AB57D5" w:rsidRPr="00AB57D5">
        <w:rPr>
          <w:sz w:val="22"/>
          <w:szCs w:val="22"/>
        </w:rPr>
        <w:t>t.j</w:t>
      </w:r>
      <w:proofErr w:type="spellEnd"/>
      <w:r w:rsidR="00AB57D5" w:rsidRPr="00AB57D5">
        <w:rPr>
          <w:sz w:val="22"/>
          <w:szCs w:val="22"/>
        </w:rPr>
        <w:t xml:space="preserve">. </w:t>
      </w:r>
      <w:proofErr w:type="spellStart"/>
      <w:r w:rsidR="00AB57D5" w:rsidRPr="00AB57D5">
        <w:rPr>
          <w:sz w:val="22"/>
          <w:szCs w:val="22"/>
        </w:rPr>
        <w:t>Dz.U</w:t>
      </w:r>
      <w:proofErr w:type="spellEnd"/>
      <w:r w:rsidR="00AB57D5" w:rsidRPr="00AB57D5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AB57D5" w:rsidTr="005033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B57D5" w:rsidRPr="00D26ED6" w:rsidRDefault="00AB57D5" w:rsidP="005033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57D5">
              <w:rPr>
                <w:b/>
                <w:sz w:val="22"/>
                <w:szCs w:val="22"/>
              </w:rPr>
              <w:t>Małopolski Bank Spółdzielczy</w:t>
            </w:r>
          </w:p>
          <w:p w:rsidR="00AB57D5" w:rsidRPr="009F0E5C" w:rsidRDefault="003078E3" w:rsidP="0050334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B57D5" w:rsidRPr="00AB57D5">
              <w:rPr>
                <w:bCs/>
                <w:sz w:val="22"/>
                <w:szCs w:val="22"/>
              </w:rPr>
              <w:t>Kilińskiego</w:t>
            </w:r>
            <w:r w:rsidR="00AB57D5" w:rsidRPr="009F0E5C">
              <w:rPr>
                <w:bCs/>
                <w:sz w:val="22"/>
                <w:szCs w:val="22"/>
              </w:rPr>
              <w:t xml:space="preserve"> </w:t>
            </w:r>
            <w:r w:rsidR="00AB57D5" w:rsidRPr="00AB57D5">
              <w:rPr>
                <w:bCs/>
                <w:sz w:val="22"/>
                <w:szCs w:val="22"/>
              </w:rPr>
              <w:t>2</w:t>
            </w:r>
            <w:r w:rsidR="00AB57D5">
              <w:rPr>
                <w:bCs/>
                <w:sz w:val="22"/>
                <w:szCs w:val="22"/>
              </w:rPr>
              <w:t xml:space="preserve"> </w:t>
            </w:r>
          </w:p>
          <w:p w:rsidR="00AB57D5" w:rsidRPr="009F0E5C" w:rsidRDefault="00AB57D5" w:rsidP="00503348">
            <w:pPr>
              <w:jc w:val="both"/>
              <w:rPr>
                <w:bCs/>
                <w:sz w:val="22"/>
                <w:szCs w:val="22"/>
              </w:rPr>
            </w:pPr>
            <w:r w:rsidRPr="00AB57D5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57D5">
              <w:rPr>
                <w:bCs/>
                <w:sz w:val="22"/>
                <w:szCs w:val="22"/>
              </w:rPr>
              <w:t>Wieliczka</w:t>
            </w:r>
          </w:p>
          <w:p w:rsidR="00AB57D5" w:rsidRPr="00D26ED6" w:rsidRDefault="003078E3" w:rsidP="0050334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</w:t>
            </w:r>
            <w:r w:rsidR="00AB57D5" w:rsidRPr="00D26ED6">
              <w:rPr>
                <w:sz w:val="22"/>
                <w:szCs w:val="22"/>
              </w:rPr>
              <w:t>za cenę</w:t>
            </w:r>
            <w:r w:rsidR="00AB57D5">
              <w:rPr>
                <w:sz w:val="22"/>
                <w:szCs w:val="22"/>
              </w:rPr>
              <w:t xml:space="preserve"> brutto</w:t>
            </w:r>
            <w:r w:rsidR="00AB57D5" w:rsidRPr="00D26ED6">
              <w:rPr>
                <w:sz w:val="22"/>
                <w:szCs w:val="22"/>
              </w:rPr>
              <w:t xml:space="preserve"> </w:t>
            </w:r>
            <w:r w:rsidR="00AB57D5" w:rsidRPr="00AB57D5">
              <w:rPr>
                <w:b/>
                <w:sz w:val="22"/>
                <w:szCs w:val="22"/>
              </w:rPr>
              <w:t>264 164.39 zł</w:t>
            </w:r>
            <w:r w:rsidR="00AB57D5" w:rsidRPr="004657DA">
              <w:rPr>
                <w:bCs/>
                <w:sz w:val="22"/>
                <w:szCs w:val="22"/>
              </w:rPr>
              <w:t>.</w:t>
            </w:r>
          </w:p>
          <w:p w:rsidR="00AB57D5" w:rsidRPr="00D26ED6" w:rsidRDefault="00AB57D5" w:rsidP="0050334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B57D5" w:rsidRDefault="003078E3" w:rsidP="0050334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>Dokonano</w:t>
            </w:r>
            <w:r w:rsidR="00AB57D5" w:rsidRPr="00AB57D5">
              <w:t xml:space="preserve"> </w:t>
            </w:r>
            <w:r w:rsidRPr="00AB57D5">
              <w:t>wyboru</w:t>
            </w:r>
            <w:r w:rsidR="00AB57D5" w:rsidRPr="00AB57D5">
              <w:t xml:space="preserve">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35"/>
        <w:gridCol w:w="851"/>
        <w:gridCol w:w="1984"/>
        <w:gridCol w:w="2410"/>
        <w:gridCol w:w="1418"/>
      </w:tblGrid>
      <w:tr w:rsidR="003078E3" w:rsidRPr="008567C7" w:rsidTr="003078E3">
        <w:trPr>
          <w:trHeight w:val="510"/>
        </w:trPr>
        <w:tc>
          <w:tcPr>
            <w:tcW w:w="709" w:type="dxa"/>
            <w:vAlign w:val="center"/>
          </w:tcPr>
          <w:p w:rsidR="003078E3" w:rsidRPr="008567C7" w:rsidRDefault="003078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3078E3" w:rsidRPr="008567C7" w:rsidRDefault="003078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3078E3" w:rsidRPr="008567C7" w:rsidRDefault="003078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3078E3" w:rsidRPr="008567C7" w:rsidRDefault="003078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Oprocentowanie kredytu w rachunku bieżącym</w:t>
            </w:r>
          </w:p>
        </w:tc>
        <w:tc>
          <w:tcPr>
            <w:tcW w:w="2410" w:type="dxa"/>
            <w:vAlign w:val="center"/>
          </w:tcPr>
          <w:p w:rsidR="003078E3" w:rsidRPr="008567C7" w:rsidRDefault="003078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Oprocentowanie środków umieszczonych na rachunkach bankowych</w:t>
            </w:r>
          </w:p>
        </w:tc>
        <w:tc>
          <w:tcPr>
            <w:tcW w:w="1418" w:type="dxa"/>
            <w:vAlign w:val="center"/>
          </w:tcPr>
          <w:p w:rsidR="003078E3" w:rsidRPr="008567C7" w:rsidRDefault="003078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78E3" w:rsidRPr="008567C7" w:rsidTr="003078E3">
        <w:tc>
          <w:tcPr>
            <w:tcW w:w="709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3078E3" w:rsidRPr="002B6761" w:rsidRDefault="003078E3" w:rsidP="005033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/>
                <w:sz w:val="18"/>
                <w:szCs w:val="18"/>
              </w:rPr>
              <w:t>Małopolski Bank Spółdzielczy</w:t>
            </w:r>
          </w:p>
          <w:p w:rsidR="003078E3" w:rsidRPr="008567C7" w:rsidRDefault="003078E3" w:rsidP="005033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078E3" w:rsidRPr="001B7815" w:rsidRDefault="003078E3" w:rsidP="005033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851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078E3" w:rsidRPr="008567C7" w:rsidTr="003078E3">
        <w:tc>
          <w:tcPr>
            <w:tcW w:w="709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3078E3" w:rsidRPr="002B6761" w:rsidRDefault="003078E3" w:rsidP="005033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/>
                <w:sz w:val="18"/>
                <w:szCs w:val="18"/>
              </w:rPr>
              <w:t>Powszechna Kasa Oszczędności Bank Polski Spółka Akcyjna</w:t>
            </w:r>
          </w:p>
          <w:p w:rsidR="003078E3" w:rsidRPr="008567C7" w:rsidRDefault="003078E3" w:rsidP="005033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078E3" w:rsidRPr="001B7815" w:rsidRDefault="003078E3" w:rsidP="005033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02-515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57D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1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37,38</w:t>
            </w:r>
          </w:p>
        </w:tc>
        <w:tc>
          <w:tcPr>
            <w:tcW w:w="1984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2410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3078E3" w:rsidRPr="008567C7" w:rsidRDefault="003078E3" w:rsidP="005033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57D5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4F9" w:rsidRDefault="00C224F9">
      <w:r>
        <w:separator/>
      </w:r>
    </w:p>
  </w:endnote>
  <w:endnote w:type="continuationSeparator" w:id="0">
    <w:p w:rsidR="00C224F9" w:rsidRDefault="00C2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4F9" w:rsidRDefault="00C224F9">
      <w:r>
        <w:separator/>
      </w:r>
    </w:p>
  </w:footnote>
  <w:footnote w:type="continuationSeparator" w:id="0">
    <w:p w:rsidR="00C224F9" w:rsidRDefault="00C22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7D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078E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57D5"/>
    <w:rsid w:val="00B32D12"/>
    <w:rsid w:val="00B464D3"/>
    <w:rsid w:val="00B8185B"/>
    <w:rsid w:val="00BD2174"/>
    <w:rsid w:val="00C224F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2021-12-01T11:43:00Z</dcterms:created>
  <dcterms:modified xsi:type="dcterms:W3CDTF">2021-12-01T11:43:00Z</dcterms:modified>
</cp:coreProperties>
</file>