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358EB" w14:textId="2ACFA8A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9303DC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C0036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34F0153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71E8">
        <w:rPr>
          <w:sz w:val="22"/>
          <w:szCs w:val="22"/>
        </w:rPr>
        <w:t>NAZWA WYKONAWCY:……………………………………………………………………..</w:t>
      </w:r>
    </w:p>
    <w:p w14:paraId="78F29980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71E8">
        <w:rPr>
          <w:sz w:val="22"/>
          <w:szCs w:val="22"/>
        </w:rPr>
        <w:t>FORMA PROWADZONEJ DZIAŁALNOŚCI: .........................................................................</w:t>
      </w:r>
    </w:p>
    <w:p w14:paraId="0DF7C73A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71E8">
        <w:rPr>
          <w:sz w:val="22"/>
          <w:szCs w:val="22"/>
        </w:rPr>
        <w:t>ADRES:…………………………………………………………………………………………</w:t>
      </w:r>
    </w:p>
    <w:p w14:paraId="75A2BC22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71E8">
        <w:rPr>
          <w:sz w:val="22"/>
          <w:szCs w:val="22"/>
        </w:rPr>
        <w:t>POWIAT:…………………………………WOJEWÓDZTWO …………………………….....</w:t>
      </w:r>
    </w:p>
    <w:p w14:paraId="7F1849CD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971E8">
        <w:rPr>
          <w:sz w:val="22"/>
          <w:szCs w:val="22"/>
          <w:lang w:val="de-DE"/>
        </w:rPr>
        <w:t>TEL.</w:t>
      </w:r>
      <w:r w:rsidRPr="009971E8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61D43B93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971E8">
        <w:rPr>
          <w:sz w:val="22"/>
          <w:szCs w:val="22"/>
          <w:lang w:val="de-DE"/>
        </w:rPr>
        <w:t xml:space="preserve">FAX </w:t>
      </w:r>
      <w:r w:rsidRPr="009971E8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25FE6B38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971E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63FDA4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71E8">
        <w:rPr>
          <w:sz w:val="22"/>
          <w:szCs w:val="22"/>
          <w:lang w:val="de-DE"/>
        </w:rPr>
        <w:t xml:space="preserve">NIP…………………………………. </w:t>
      </w:r>
      <w:r w:rsidRPr="009971E8">
        <w:rPr>
          <w:sz w:val="22"/>
          <w:szCs w:val="22"/>
        </w:rPr>
        <w:t>REGON:………………………………………………...</w:t>
      </w:r>
    </w:p>
    <w:p w14:paraId="13063C32" w14:textId="77777777" w:rsidR="008D2AB8" w:rsidRPr="009971E8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71E8">
        <w:rPr>
          <w:sz w:val="22"/>
          <w:szCs w:val="22"/>
        </w:rPr>
        <w:t>BANK/ NR KONTA ……………………………………………………………………………</w:t>
      </w:r>
    </w:p>
    <w:p w14:paraId="714005CE" w14:textId="77777777" w:rsidR="008D2AB8" w:rsidRPr="009971E8" w:rsidRDefault="008D2AB8" w:rsidP="008D2AB8">
      <w:pPr>
        <w:spacing w:line="360" w:lineRule="auto"/>
        <w:rPr>
          <w:sz w:val="22"/>
          <w:szCs w:val="22"/>
        </w:rPr>
      </w:pPr>
      <w:r w:rsidRPr="009971E8">
        <w:rPr>
          <w:sz w:val="22"/>
          <w:szCs w:val="22"/>
        </w:rPr>
        <w:t>Do: Nazwa i siedziba Zamawiającego:</w:t>
      </w:r>
    </w:p>
    <w:p w14:paraId="402BA027" w14:textId="77777777" w:rsidR="004C1C1B" w:rsidRPr="009971E8" w:rsidRDefault="004C1C1B" w:rsidP="008D2AB8">
      <w:pPr>
        <w:ind w:right="-110"/>
        <w:rPr>
          <w:b/>
          <w:sz w:val="22"/>
          <w:szCs w:val="22"/>
        </w:rPr>
      </w:pPr>
      <w:r w:rsidRPr="009971E8">
        <w:rPr>
          <w:b/>
          <w:sz w:val="22"/>
          <w:szCs w:val="22"/>
        </w:rPr>
        <w:t>Akademia Górniczo - Hutnicza</w:t>
      </w:r>
    </w:p>
    <w:p w14:paraId="64ABDCCB" w14:textId="77777777" w:rsidR="004C1C1B" w:rsidRPr="009971E8" w:rsidRDefault="004C1C1B" w:rsidP="008D2AB8">
      <w:pPr>
        <w:ind w:right="-110"/>
        <w:rPr>
          <w:b/>
          <w:sz w:val="22"/>
          <w:szCs w:val="22"/>
        </w:rPr>
      </w:pPr>
      <w:r w:rsidRPr="009971E8">
        <w:rPr>
          <w:b/>
          <w:sz w:val="22"/>
          <w:szCs w:val="22"/>
        </w:rPr>
        <w:t>im. Stanisława Staszica w Krakowie</w:t>
      </w:r>
    </w:p>
    <w:p w14:paraId="304255C7" w14:textId="77777777" w:rsidR="008D2AB8" w:rsidRPr="009971E8" w:rsidRDefault="004C1C1B" w:rsidP="008D2AB8">
      <w:pPr>
        <w:ind w:right="-110"/>
        <w:rPr>
          <w:b/>
          <w:sz w:val="22"/>
          <w:szCs w:val="22"/>
        </w:rPr>
      </w:pPr>
      <w:r w:rsidRPr="009971E8">
        <w:rPr>
          <w:b/>
          <w:sz w:val="22"/>
          <w:szCs w:val="22"/>
        </w:rPr>
        <w:t>Dział Zamówień Publicznych</w:t>
      </w:r>
      <w:r w:rsidR="008D2AB8" w:rsidRPr="009971E8">
        <w:rPr>
          <w:b/>
          <w:sz w:val="22"/>
          <w:szCs w:val="22"/>
        </w:rPr>
        <w:t xml:space="preserve">  </w:t>
      </w:r>
    </w:p>
    <w:p w14:paraId="142D02D7" w14:textId="7591878A" w:rsidR="008D2AB8" w:rsidRPr="009971E8" w:rsidRDefault="004C1C1B" w:rsidP="009971E8">
      <w:pPr>
        <w:ind w:right="-110"/>
        <w:rPr>
          <w:b/>
          <w:sz w:val="22"/>
          <w:szCs w:val="22"/>
        </w:rPr>
      </w:pPr>
      <w:r w:rsidRPr="009971E8">
        <w:rPr>
          <w:b/>
          <w:sz w:val="22"/>
          <w:szCs w:val="22"/>
        </w:rPr>
        <w:t>Al. Mickiewicza</w:t>
      </w:r>
      <w:r w:rsidR="008D2AB8" w:rsidRPr="009971E8">
        <w:rPr>
          <w:b/>
          <w:sz w:val="22"/>
          <w:szCs w:val="22"/>
        </w:rPr>
        <w:t xml:space="preserve"> </w:t>
      </w:r>
      <w:r w:rsidRPr="009971E8">
        <w:rPr>
          <w:b/>
          <w:sz w:val="22"/>
          <w:szCs w:val="22"/>
        </w:rPr>
        <w:t>30</w:t>
      </w:r>
      <w:r w:rsidR="009971E8" w:rsidRPr="009971E8">
        <w:rPr>
          <w:b/>
          <w:sz w:val="22"/>
          <w:szCs w:val="22"/>
        </w:rPr>
        <w:t xml:space="preserve">, </w:t>
      </w:r>
      <w:r w:rsidRPr="009971E8">
        <w:rPr>
          <w:b/>
          <w:sz w:val="22"/>
          <w:szCs w:val="22"/>
        </w:rPr>
        <w:t>30-059</w:t>
      </w:r>
      <w:r w:rsidR="008D2AB8" w:rsidRPr="009971E8">
        <w:rPr>
          <w:b/>
          <w:sz w:val="22"/>
          <w:szCs w:val="22"/>
        </w:rPr>
        <w:t xml:space="preserve"> </w:t>
      </w:r>
      <w:r w:rsidRPr="009971E8">
        <w:rPr>
          <w:b/>
          <w:sz w:val="22"/>
          <w:szCs w:val="22"/>
        </w:rPr>
        <w:t>Kraków</w:t>
      </w:r>
      <w:r w:rsidR="008D2AB8" w:rsidRPr="009971E8">
        <w:rPr>
          <w:b/>
          <w:sz w:val="22"/>
          <w:szCs w:val="22"/>
        </w:rPr>
        <w:t xml:space="preserve">,  </w:t>
      </w:r>
    </w:p>
    <w:p w14:paraId="1DD2B578" w14:textId="77777777" w:rsidR="008D2AB8" w:rsidRPr="009971E8" w:rsidRDefault="008D2AB8" w:rsidP="008D2AB8">
      <w:pPr>
        <w:ind w:firstLine="3969"/>
        <w:rPr>
          <w:b/>
          <w:sz w:val="22"/>
          <w:szCs w:val="22"/>
        </w:rPr>
      </w:pPr>
    </w:p>
    <w:p w14:paraId="37887B62" w14:textId="77777777" w:rsidR="008D2AB8" w:rsidRPr="009971E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9971E8">
        <w:rPr>
          <w:sz w:val="22"/>
          <w:szCs w:val="22"/>
        </w:rPr>
        <w:t xml:space="preserve">Przystępując do postępowania o udzielenie zamówienia publicznego, którego przedmiotem jest </w:t>
      </w:r>
      <w:r w:rsidR="004C1C1B" w:rsidRPr="009971E8">
        <w:rPr>
          <w:b/>
          <w:sz w:val="22"/>
          <w:szCs w:val="22"/>
        </w:rPr>
        <w:t>Usługa dostarczenia biletów lotniczych do Los Angeles - KC-zp. 272-707/21</w:t>
      </w:r>
      <w:r w:rsidRPr="009971E8">
        <w:rPr>
          <w:b/>
          <w:sz w:val="22"/>
          <w:szCs w:val="22"/>
        </w:rPr>
        <w:t xml:space="preserve">, </w:t>
      </w:r>
      <w:r w:rsidRPr="009971E8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9F240B0" w14:textId="77777777" w:rsidR="008D2AB8" w:rsidRDefault="008D2AB8" w:rsidP="008D2AB8">
      <w:pPr>
        <w:tabs>
          <w:tab w:val="right" w:pos="9000"/>
        </w:tabs>
      </w:pPr>
    </w:p>
    <w:p w14:paraId="0092D7C1" w14:textId="1E7735D2" w:rsidR="001B66B5" w:rsidRDefault="001B66B5" w:rsidP="00C15BC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Cena brutto za całość przedmiotu zamówienia tj.  przelot w dwie </w:t>
      </w:r>
      <w:r w:rsidRPr="00C15BCF">
        <w:rPr>
          <w:b/>
          <w:sz w:val="20"/>
          <w:szCs w:val="20"/>
        </w:rPr>
        <w:t xml:space="preserve">strony dla  </w:t>
      </w:r>
      <w:r w:rsidR="00C15BCF" w:rsidRPr="00C15BCF">
        <w:rPr>
          <w:b/>
          <w:sz w:val="20"/>
          <w:szCs w:val="20"/>
        </w:rPr>
        <w:t>2</w:t>
      </w:r>
      <w:r w:rsidRPr="00C15BCF">
        <w:rPr>
          <w:b/>
          <w:sz w:val="20"/>
          <w:szCs w:val="20"/>
        </w:rPr>
        <w:t xml:space="preserve"> os</w:t>
      </w:r>
      <w:r w:rsidR="00C15BCF" w:rsidRPr="00C15BCF">
        <w:rPr>
          <w:b/>
          <w:sz w:val="20"/>
          <w:szCs w:val="20"/>
        </w:rPr>
        <w:t>ób</w:t>
      </w:r>
      <w:r w:rsidRPr="00C15BCF">
        <w:rPr>
          <w:b/>
          <w:sz w:val="20"/>
          <w:szCs w:val="20"/>
        </w:rPr>
        <w:t>............................</w:t>
      </w:r>
      <w:r>
        <w:rPr>
          <w:b/>
          <w:sz w:val="20"/>
          <w:szCs w:val="20"/>
        </w:rPr>
        <w:t xml:space="preserve"> PLN</w:t>
      </w:r>
      <w:r w:rsidR="00C15BCF"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(słownie brutto</w:t>
      </w:r>
      <w:r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1C6BC382" w14:textId="77777777" w:rsidR="001B66B5" w:rsidRDefault="001B66B5" w:rsidP="001B66B5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tj.…………………….PLN</w:t>
      </w:r>
    </w:p>
    <w:p w14:paraId="6D381523" w14:textId="77777777" w:rsidR="001B66B5" w:rsidRDefault="001B66B5" w:rsidP="001B66B5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>Waga bagażu rejestrowanego na osobę ………….kg /</w:t>
      </w:r>
      <w:r>
        <w:rPr>
          <w:i/>
          <w:sz w:val="20"/>
          <w:szCs w:val="20"/>
        </w:rPr>
        <w:t xml:space="preserve">proszę wpisać/ </w:t>
      </w:r>
      <w:r>
        <w:rPr>
          <w:b/>
          <w:color w:val="FF0000"/>
          <w:sz w:val="20"/>
          <w:szCs w:val="20"/>
        </w:rPr>
        <w:t>/kryterium oceny ofert/</w:t>
      </w:r>
    </w:p>
    <w:p w14:paraId="1B8FCCED" w14:textId="77777777" w:rsidR="001B66B5" w:rsidRDefault="001B66B5" w:rsidP="001B66B5">
      <w:pPr>
        <w:spacing w:line="360" w:lineRule="auto"/>
        <w:jc w:val="both"/>
        <w:rPr>
          <w:i/>
          <w:sz w:val="20"/>
          <w:szCs w:val="20"/>
        </w:rPr>
      </w:pPr>
      <w:r>
        <w:rPr>
          <w:b/>
          <w:sz w:val="20"/>
          <w:szCs w:val="20"/>
        </w:rPr>
        <w:t>Waga bagażu podręcznego - ……… kg  /</w:t>
      </w:r>
      <w:r>
        <w:rPr>
          <w:i/>
          <w:sz w:val="20"/>
          <w:szCs w:val="20"/>
        </w:rPr>
        <w:t xml:space="preserve">proszę wpisać/ </w:t>
      </w:r>
    </w:p>
    <w:p w14:paraId="76B55CDD" w14:textId="7D1123EF" w:rsidR="001B66B5" w:rsidRDefault="001B66B5" w:rsidP="001B66B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Czas podróży: ……………………h w </w:t>
      </w:r>
      <w:r w:rsidRPr="009C2554">
        <w:rPr>
          <w:b/>
          <w:sz w:val="20"/>
          <w:szCs w:val="20"/>
        </w:rPr>
        <w:t>obydwie</w:t>
      </w:r>
      <w:r>
        <w:rPr>
          <w:b/>
          <w:sz w:val="20"/>
          <w:szCs w:val="20"/>
        </w:rPr>
        <w:t xml:space="preserve"> strony</w:t>
      </w:r>
      <w:r w:rsidR="002A753C">
        <w:rPr>
          <w:b/>
          <w:sz w:val="20"/>
          <w:szCs w:val="20"/>
        </w:rPr>
        <w:t xml:space="preserve"> dla jednej osoby</w:t>
      </w:r>
      <w:r w:rsidR="00C15BCF">
        <w:rPr>
          <w:b/>
          <w:sz w:val="20"/>
          <w:szCs w:val="20"/>
        </w:rPr>
        <w:t xml:space="preserve"> </w:t>
      </w:r>
      <w:r w:rsidR="00C15BCF">
        <w:rPr>
          <w:b/>
          <w:color w:val="FF0000"/>
          <w:sz w:val="20"/>
          <w:szCs w:val="20"/>
        </w:rPr>
        <w:t>/kryterium oceny ofert/</w:t>
      </w:r>
    </w:p>
    <w:p w14:paraId="26B8700A" w14:textId="6A578B94" w:rsidR="001B66B5" w:rsidRDefault="001B66B5" w:rsidP="001B66B5">
      <w:pPr>
        <w:spacing w:line="360" w:lineRule="auto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wylot z Krakowa </w:t>
      </w:r>
      <w:r w:rsidR="009971E8">
        <w:rPr>
          <w:b/>
          <w:bCs/>
          <w:sz w:val="20"/>
          <w:szCs w:val="20"/>
          <w:u w:val="single"/>
        </w:rPr>
        <w:t>/</w:t>
      </w:r>
      <w:r w:rsidR="00C15BCF">
        <w:rPr>
          <w:b/>
          <w:bCs/>
          <w:sz w:val="20"/>
          <w:szCs w:val="20"/>
          <w:u w:val="single"/>
        </w:rPr>
        <w:t xml:space="preserve">z </w:t>
      </w:r>
      <w:r>
        <w:rPr>
          <w:b/>
          <w:bCs/>
          <w:sz w:val="20"/>
          <w:szCs w:val="20"/>
          <w:u w:val="single"/>
        </w:rPr>
        <w:t>Warszawy</w:t>
      </w:r>
      <w:r w:rsidR="009971E8" w:rsidRPr="009971E8">
        <w:rPr>
          <w:b/>
          <w:sz w:val="20"/>
          <w:szCs w:val="20"/>
          <w:highlight w:val="yellow"/>
        </w:rPr>
        <w:t>*</w:t>
      </w:r>
      <w:r>
        <w:rPr>
          <w:b/>
          <w:bCs/>
          <w:sz w:val="20"/>
          <w:szCs w:val="20"/>
          <w:u w:val="single"/>
        </w:rPr>
        <w:t xml:space="preserve"> w terminie </w:t>
      </w:r>
      <w:r w:rsidR="00C15BCF">
        <w:rPr>
          <w:b/>
          <w:bCs/>
          <w:sz w:val="20"/>
          <w:szCs w:val="20"/>
          <w:u w:val="single"/>
        </w:rPr>
        <w:t>01.01.2022</w:t>
      </w:r>
      <w:r w:rsidR="009971E8">
        <w:rPr>
          <w:b/>
          <w:bCs/>
          <w:sz w:val="20"/>
          <w:szCs w:val="20"/>
          <w:u w:val="single"/>
        </w:rPr>
        <w:t>/</w:t>
      </w:r>
      <w:r w:rsidR="00C15BCF">
        <w:rPr>
          <w:b/>
          <w:bCs/>
          <w:sz w:val="20"/>
          <w:szCs w:val="20"/>
          <w:u w:val="single"/>
        </w:rPr>
        <w:t>02.01.2022</w:t>
      </w:r>
      <w:r w:rsidR="009971E8" w:rsidRPr="009971E8">
        <w:rPr>
          <w:b/>
          <w:sz w:val="20"/>
          <w:szCs w:val="20"/>
          <w:highlight w:val="yellow"/>
        </w:rPr>
        <w:t>*</w:t>
      </w:r>
      <w:r>
        <w:rPr>
          <w:b/>
          <w:bCs/>
          <w:sz w:val="20"/>
          <w:szCs w:val="20"/>
          <w:u w:val="single"/>
        </w:rPr>
        <w:t xml:space="preserve"> do </w:t>
      </w:r>
      <w:r w:rsidR="00C15BCF">
        <w:rPr>
          <w:b/>
          <w:bCs/>
          <w:sz w:val="20"/>
          <w:szCs w:val="20"/>
        </w:rPr>
        <w:t>Los Angeles (LAX)</w:t>
      </w:r>
      <w:r>
        <w:rPr>
          <w:b/>
          <w:bCs/>
          <w:sz w:val="20"/>
          <w:szCs w:val="20"/>
        </w:rPr>
        <w:t>, Stany Zjednoczone</w:t>
      </w:r>
      <w:r w:rsidR="00C15BCF">
        <w:rPr>
          <w:b/>
          <w:bCs/>
          <w:sz w:val="20"/>
          <w:szCs w:val="20"/>
        </w:rPr>
        <w:t xml:space="preserve"> Ameryki.</w:t>
      </w:r>
    </w:p>
    <w:p w14:paraId="0CAEFCE3" w14:textId="77777777" w:rsidR="001B66B5" w:rsidRDefault="001B66B5" w:rsidP="001B66B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wylotu …………………………………/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>/ z /miasto/………………</w:t>
      </w:r>
    </w:p>
    <w:p w14:paraId="30284E5B" w14:textId="77777777" w:rsidR="001B66B5" w:rsidRDefault="001B66B5" w:rsidP="001B66B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Przewoźnik: ……………………………………………………./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>/</w:t>
      </w:r>
    </w:p>
    <w:p w14:paraId="1552D440" w14:textId="255DCBCF" w:rsidR="001B66B5" w:rsidRDefault="001B66B5" w:rsidP="001B66B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lądowania na lotnisku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w </w:t>
      </w:r>
      <w:r w:rsidR="00C15BCF">
        <w:rPr>
          <w:b/>
          <w:bCs/>
          <w:sz w:val="20"/>
          <w:szCs w:val="20"/>
        </w:rPr>
        <w:t>Los Angeles (LAX), Stany Zjednoczone Ameryki</w:t>
      </w:r>
      <w:r w:rsidR="00C15BC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……..……………..… 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14:paraId="25A550E7" w14:textId="0079339F" w:rsidR="001B66B5" w:rsidRDefault="001B66B5" w:rsidP="001B66B5">
      <w:pPr>
        <w:widowControl w:val="0"/>
        <w:spacing w:line="264" w:lineRule="auto"/>
        <w:ind w:right="1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Lot powrotny do Krakowa</w:t>
      </w:r>
      <w:r w:rsidR="00C15BCF">
        <w:rPr>
          <w:b/>
          <w:sz w:val="20"/>
          <w:szCs w:val="20"/>
          <w:u w:val="single"/>
        </w:rPr>
        <w:t xml:space="preserve"> lub do Warszawy</w:t>
      </w:r>
    </w:p>
    <w:p w14:paraId="03EEA531" w14:textId="27F4255E" w:rsidR="00920E95" w:rsidRDefault="00920E95" w:rsidP="001B66B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Wylot w dniu ……/01/202</w:t>
      </w:r>
      <w:r w:rsidR="002A753C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 z lotniska w </w:t>
      </w:r>
      <w:r>
        <w:rPr>
          <w:b/>
          <w:bCs/>
          <w:sz w:val="20"/>
          <w:szCs w:val="20"/>
        </w:rPr>
        <w:t>Los Angeles (LAX), Stany Zjednoczone Ameryki</w:t>
      </w:r>
    </w:p>
    <w:p w14:paraId="4C7EADBE" w14:textId="6C07036D" w:rsidR="001B66B5" w:rsidRDefault="001B66B5" w:rsidP="001B66B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wylotu z</w:t>
      </w:r>
      <w:r>
        <w:rPr>
          <w:b/>
          <w:bCs/>
          <w:sz w:val="20"/>
          <w:szCs w:val="20"/>
        </w:rPr>
        <w:t xml:space="preserve"> </w:t>
      </w:r>
      <w:r w:rsidR="009971E8">
        <w:rPr>
          <w:b/>
          <w:bCs/>
          <w:sz w:val="20"/>
          <w:szCs w:val="20"/>
        </w:rPr>
        <w:t>Los Angeles (LAX)</w:t>
      </w:r>
      <w:r>
        <w:rPr>
          <w:b/>
          <w:sz w:val="20"/>
          <w:szCs w:val="20"/>
        </w:rPr>
        <w:t>……………………/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14:paraId="32DC2B1D" w14:textId="26204677" w:rsidR="001B66B5" w:rsidRDefault="001B66B5" w:rsidP="001B66B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Przewoźnik: ……………………………………………………./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>/</w:t>
      </w:r>
    </w:p>
    <w:p w14:paraId="3F3C17FA" w14:textId="037A6CCF" w:rsidR="00920E95" w:rsidRPr="00920E95" w:rsidRDefault="00920E95" w:rsidP="00920E95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Przylot w dniu: </w:t>
      </w:r>
      <w:r w:rsidR="002A753C">
        <w:rPr>
          <w:b/>
          <w:bCs/>
          <w:sz w:val="20"/>
          <w:szCs w:val="20"/>
        </w:rPr>
        <w:t>………0//2022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r. </w:t>
      </w:r>
    </w:p>
    <w:p w14:paraId="436ED040" w14:textId="55FCF2A1" w:rsidR="001B66B5" w:rsidRDefault="001B66B5" w:rsidP="001B66B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lądowania na lotnisku w Krakowie</w:t>
      </w:r>
      <w:r w:rsidR="009971E8">
        <w:rPr>
          <w:b/>
          <w:sz w:val="20"/>
          <w:szCs w:val="20"/>
        </w:rPr>
        <w:t>/w Warszawie</w:t>
      </w:r>
      <w:r w:rsidR="009971E8" w:rsidRPr="009971E8">
        <w:rPr>
          <w:b/>
          <w:sz w:val="20"/>
          <w:szCs w:val="20"/>
          <w:highlight w:val="yellow"/>
        </w:rPr>
        <w:t>*</w:t>
      </w:r>
      <w:r>
        <w:rPr>
          <w:b/>
          <w:sz w:val="20"/>
          <w:szCs w:val="20"/>
        </w:rPr>
        <w:t>…………………….………… /</w:t>
      </w:r>
      <w:r>
        <w:rPr>
          <w:i/>
          <w:sz w:val="20"/>
          <w:szCs w:val="20"/>
        </w:rPr>
        <w:t>proszę wpisać/</w:t>
      </w:r>
      <w:r>
        <w:rPr>
          <w:b/>
          <w:sz w:val="20"/>
          <w:szCs w:val="20"/>
        </w:rPr>
        <w:t xml:space="preserve"> </w:t>
      </w:r>
    </w:p>
    <w:p w14:paraId="0D38037D" w14:textId="25EA5429" w:rsidR="001B66B5" w:rsidRDefault="009971E8" w:rsidP="00A7224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9971E8">
        <w:rPr>
          <w:b/>
          <w:sz w:val="20"/>
          <w:szCs w:val="20"/>
          <w:highlight w:val="yellow"/>
        </w:rPr>
        <w:t>*</w:t>
      </w:r>
      <w:r>
        <w:rPr>
          <w:b/>
          <w:sz w:val="20"/>
          <w:szCs w:val="20"/>
        </w:rPr>
        <w:t>Odpowiednie zakreślić</w:t>
      </w:r>
    </w:p>
    <w:p w14:paraId="7FCCB3C5" w14:textId="77777777" w:rsidR="009971E8" w:rsidRDefault="009971E8" w:rsidP="001B66B5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8EA9CE4" w14:textId="009536BB" w:rsidR="001B66B5" w:rsidRDefault="001B66B5" w:rsidP="001B66B5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od daty podpisania umowy do </w:t>
      </w:r>
      <w:r w:rsidR="00B3059F">
        <w:rPr>
          <w:b/>
          <w:sz w:val="20"/>
          <w:szCs w:val="20"/>
        </w:rPr>
        <w:t>11</w:t>
      </w:r>
      <w:r>
        <w:rPr>
          <w:b/>
          <w:sz w:val="20"/>
          <w:szCs w:val="20"/>
        </w:rPr>
        <w:t>/01/2022 r.</w:t>
      </w:r>
    </w:p>
    <w:p w14:paraId="1B919F70" w14:textId="6FF7694F" w:rsidR="001B66B5" w:rsidRPr="001B66B5" w:rsidRDefault="001B66B5" w:rsidP="001B66B5">
      <w:pPr>
        <w:jc w:val="both"/>
        <w:rPr>
          <w:i/>
          <w:sz w:val="22"/>
        </w:rPr>
      </w:pPr>
      <w:r w:rsidRPr="001B66B5">
        <w:rPr>
          <w:i/>
          <w:sz w:val="22"/>
        </w:rPr>
        <w:t xml:space="preserve">w tym: </w:t>
      </w:r>
      <w:r>
        <w:rPr>
          <w:sz w:val="20"/>
          <w:szCs w:val="20"/>
        </w:rPr>
        <w:t xml:space="preserve">wylot z Krakowa lub Warszawy </w:t>
      </w:r>
      <w:r w:rsidR="009971E8">
        <w:rPr>
          <w:sz w:val="20"/>
          <w:szCs w:val="20"/>
        </w:rPr>
        <w:t xml:space="preserve">w </w:t>
      </w:r>
      <w:r w:rsidR="009971E8" w:rsidRPr="009971E8">
        <w:rPr>
          <w:sz w:val="20"/>
          <w:szCs w:val="20"/>
        </w:rPr>
        <w:t xml:space="preserve">terminie 01.01.2022 lub 02.01.2022 do Los Angeles (LAX), Stany Zjednoczone Ameryki; </w:t>
      </w:r>
      <w:r w:rsidRPr="00B3059F">
        <w:rPr>
          <w:sz w:val="20"/>
          <w:szCs w:val="20"/>
        </w:rPr>
        <w:t xml:space="preserve">powrót do Krakowa </w:t>
      </w:r>
      <w:r w:rsidR="009971E8" w:rsidRPr="00B3059F">
        <w:rPr>
          <w:sz w:val="20"/>
          <w:szCs w:val="20"/>
        </w:rPr>
        <w:t>lub Warszawy w dniu 10</w:t>
      </w:r>
      <w:r w:rsidRPr="00B3059F">
        <w:rPr>
          <w:sz w:val="20"/>
          <w:szCs w:val="20"/>
        </w:rPr>
        <w:t>/01/2022</w:t>
      </w:r>
      <w:r w:rsidR="00B3059F" w:rsidRPr="00B3059F">
        <w:rPr>
          <w:sz w:val="20"/>
          <w:szCs w:val="20"/>
        </w:rPr>
        <w:t xml:space="preserve"> lub 11/01/2022</w:t>
      </w:r>
      <w:r w:rsidR="002A753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</w:p>
    <w:p w14:paraId="3C9E3F8A" w14:textId="77777777" w:rsidR="001B66B5" w:rsidRDefault="001B66B5" w:rsidP="001B66B5"/>
    <w:p w14:paraId="1DF85F49" w14:textId="77777777" w:rsidR="001B66B5" w:rsidRDefault="001B66B5" w:rsidP="001B66B5">
      <w:pPr>
        <w:tabs>
          <w:tab w:val="left" w:pos="426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B8D86F" w14:textId="77777777" w:rsidR="001B66B5" w:rsidRDefault="001B66B5" w:rsidP="001B66B5">
      <w:pPr>
        <w:jc w:val="right"/>
        <w:rPr>
          <w:sz w:val="22"/>
          <w:szCs w:val="22"/>
        </w:rPr>
      </w:pPr>
    </w:p>
    <w:p w14:paraId="0319643C" w14:textId="77777777" w:rsidR="001B66B5" w:rsidRDefault="001B66B5" w:rsidP="001B66B5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14:paraId="002711CA" w14:textId="77777777" w:rsidR="001B66B5" w:rsidRDefault="001B66B5" w:rsidP="001B66B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5E22A81" w14:textId="77777777" w:rsidR="001B66B5" w:rsidRDefault="001B66B5" w:rsidP="001B66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00858994" w14:textId="77777777" w:rsidR="001B66B5" w:rsidRDefault="001B66B5" w:rsidP="001B66B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1DFB99A8" w14:textId="77777777" w:rsidR="001B66B5" w:rsidRDefault="001B66B5" w:rsidP="001B66B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427FEC" w14:textId="77777777" w:rsidR="001B66B5" w:rsidRDefault="001B66B5" w:rsidP="001B66B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32676D" w14:textId="77777777" w:rsidR="001B66B5" w:rsidRDefault="001B66B5" w:rsidP="001B66B5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66B5" w14:paraId="2F3A013C" w14:textId="77777777" w:rsidTr="001B66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684EF" w14:textId="77777777" w:rsidR="001B66B5" w:rsidRDefault="001B66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6917A" w14:textId="77777777" w:rsidR="001B66B5" w:rsidRDefault="001B66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7D7C832" w14:textId="77777777" w:rsidR="001B66B5" w:rsidRDefault="001B66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7D598" w14:textId="77777777" w:rsidR="001B66B5" w:rsidRDefault="001B66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1B66B5" w14:paraId="6DFAC4E2" w14:textId="77777777" w:rsidTr="001B66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E2C8B" w14:textId="77777777" w:rsidR="001B66B5" w:rsidRDefault="001B66B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FB0DA" w14:textId="77777777" w:rsidR="001B66B5" w:rsidRDefault="001B66B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08BA9" w14:textId="77777777" w:rsidR="001B66B5" w:rsidRDefault="001B66B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B66B5" w14:paraId="7DC241F8" w14:textId="77777777" w:rsidTr="001B66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000EC" w14:textId="77777777" w:rsidR="001B66B5" w:rsidRDefault="001B66B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02A17" w14:textId="77777777" w:rsidR="001B66B5" w:rsidRDefault="001B66B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B6B5A" w14:textId="77777777" w:rsidR="001B66B5" w:rsidRDefault="001B66B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069C4FA" w14:textId="77777777" w:rsidR="001B66B5" w:rsidRDefault="001B66B5" w:rsidP="001B66B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14B6644B" w14:textId="77777777" w:rsidR="001B66B5" w:rsidRDefault="001B66B5" w:rsidP="001B66B5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343250F0" w14:textId="77777777" w:rsidR="001B66B5" w:rsidRDefault="001B66B5" w:rsidP="001B66B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07E5834F" w14:textId="3A02C666" w:rsidR="001B66B5" w:rsidRDefault="001B66B5" w:rsidP="009971E8">
      <w:pPr>
        <w:tabs>
          <w:tab w:val="left" w:pos="426"/>
        </w:tabs>
        <w:spacing w:line="264" w:lineRule="auto"/>
        <w:ind w:right="1"/>
        <w:jc w:val="both"/>
        <w:rPr>
          <w:sz w:val="20"/>
          <w:szCs w:val="20"/>
        </w:rPr>
      </w:pPr>
    </w:p>
    <w:p w14:paraId="0AEB2C45" w14:textId="77777777" w:rsidR="001B66B5" w:rsidRDefault="001B66B5" w:rsidP="001B66B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(ych) dokumentu(ów)</w:t>
      </w:r>
    </w:p>
    <w:p w14:paraId="7B0DF9E0" w14:textId="77777777" w:rsidR="001B66B5" w:rsidRDefault="001B66B5" w:rsidP="001B66B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2380A06" w14:textId="77777777" w:rsidR="001B66B5" w:rsidRDefault="001B66B5" w:rsidP="001B66B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1AE56791" w14:textId="77777777" w:rsidR="001B66B5" w:rsidRDefault="001B66B5" w:rsidP="001B66B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DC2E1EA" w14:textId="77777777" w:rsidR="001B66B5" w:rsidRDefault="001B66B5" w:rsidP="001B66B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6861CFB5" w14:textId="77777777" w:rsidR="001B66B5" w:rsidRDefault="001B66B5" w:rsidP="001B66B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B6A3CC8" w14:textId="77777777" w:rsidR="001B66B5" w:rsidRDefault="001B66B5" w:rsidP="001B66B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7EF2099" w14:textId="77777777" w:rsidR="001B66B5" w:rsidRDefault="001B66B5" w:rsidP="001B66B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14:paraId="60A9967E" w14:textId="77777777" w:rsidR="001B66B5" w:rsidRDefault="001B66B5" w:rsidP="001B66B5">
      <w:pPr>
        <w:jc w:val="right"/>
        <w:rPr>
          <w:sz w:val="20"/>
          <w:szCs w:val="20"/>
        </w:rPr>
      </w:pPr>
    </w:p>
    <w:p w14:paraId="64FF5183" w14:textId="77777777" w:rsidR="001B66B5" w:rsidRDefault="001B66B5" w:rsidP="001B66B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0FBA9D9" w14:textId="77777777" w:rsidR="001B66B5" w:rsidRDefault="001B66B5" w:rsidP="001B66B5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61AFD4C1" w14:textId="77777777" w:rsidR="001B66B5" w:rsidRDefault="001B66B5" w:rsidP="001B66B5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5C3AA952" w14:textId="77777777" w:rsidR="00FE545C" w:rsidRDefault="00FE545C" w:rsidP="001B66B5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CDCB3" w14:textId="77777777" w:rsidR="005E5263" w:rsidRDefault="005E5263">
      <w:r>
        <w:separator/>
      </w:r>
    </w:p>
  </w:endnote>
  <w:endnote w:type="continuationSeparator" w:id="0">
    <w:p w14:paraId="7469C357" w14:textId="77777777" w:rsidR="005E5263" w:rsidRDefault="005E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50E7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F38D3" w14:textId="77777777" w:rsidR="005E5263" w:rsidRDefault="005E5263">
      <w:r>
        <w:separator/>
      </w:r>
    </w:p>
  </w:footnote>
  <w:footnote w:type="continuationSeparator" w:id="0">
    <w:p w14:paraId="15D855F5" w14:textId="77777777" w:rsidR="005E5263" w:rsidRDefault="005E5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12F6" w14:textId="77777777" w:rsidR="009C2554" w:rsidRDefault="009C2554" w:rsidP="009C2554">
    <w:pPr>
      <w:pStyle w:val="Nagwek"/>
      <w:ind w:left="-709"/>
      <w:rPr>
        <w:noProof/>
        <w:sz w:val="22"/>
        <w:szCs w:val="22"/>
      </w:rPr>
    </w:pPr>
    <w:r>
      <w:t xml:space="preserve">                 </w:t>
    </w:r>
    <w:r w:rsidR="00B3059F">
      <w:rPr>
        <w:noProof/>
      </w:rPr>
      <w:pict w14:anchorId="0F60C3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2" o:spid="_x0000_i1025" type="#_x0000_t75" style="width:74.25pt;height:36.75pt;visibility:visible;mso-wrap-style:square">
          <v:imagedata r:id="rId1" o:title=""/>
        </v:shape>
      </w:pict>
    </w:r>
    <w:r>
      <w:t xml:space="preserve">             </w:t>
    </w:r>
    <w:r w:rsidR="00B3059F">
      <w:rPr>
        <w:noProof/>
      </w:rPr>
      <w:pict w14:anchorId="0E3A2B6D">
        <v:shape id="Obraz 93" o:spid="_x0000_i1026" type="#_x0000_t75" alt="Flaga RP" style="width:90pt;height:30pt;visibility:visible;mso-wrap-style:square">
          <v:imagedata r:id="rId2" o:title="Flaga RP"/>
        </v:shape>
      </w:pict>
    </w:r>
    <w:r>
      <w:t xml:space="preserve">         </w:t>
    </w:r>
    <w:r w:rsidR="00B3059F">
      <w:rPr>
        <w:noProof/>
      </w:rPr>
      <w:pict w14:anchorId="68A0A11A">
        <v:shape id="Obraz 94" o:spid="_x0000_i1027" type="#_x0000_t75" style="width:96pt;height:27pt;visibility:visible;mso-wrap-style:square">
          <v:imagedata r:id="rId3" o:title=""/>
        </v:shape>
      </w:pict>
    </w:r>
    <w:r>
      <w:t xml:space="preserve">    </w:t>
    </w:r>
    <w:r w:rsidR="00B3059F">
      <w:rPr>
        <w:noProof/>
      </w:rPr>
      <w:pict w14:anchorId="75515E99">
        <v:shape id="Obraz 95" o:spid="_x0000_i1028" type="#_x0000_t75" style="width:105pt;height:30pt;visibility:visible;mso-wrap-style:square">
          <v:imagedata r:id="rId4" o:title=""/>
        </v:shape>
      </w:pict>
    </w:r>
  </w:p>
  <w:p w14:paraId="19CEC4C8" w14:textId="2C8542CF" w:rsidR="00F53146" w:rsidRPr="009C2554" w:rsidRDefault="00F53146" w:rsidP="009C25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C46986"/>
    <w:multiLevelType w:val="hybridMultilevel"/>
    <w:tmpl w:val="47FE62D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26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B66B5"/>
    <w:rsid w:val="001D4612"/>
    <w:rsid w:val="00207E98"/>
    <w:rsid w:val="002723B0"/>
    <w:rsid w:val="002A753C"/>
    <w:rsid w:val="00315A4A"/>
    <w:rsid w:val="004B7300"/>
    <w:rsid w:val="004C1C1B"/>
    <w:rsid w:val="004C6753"/>
    <w:rsid w:val="00595C87"/>
    <w:rsid w:val="005D2C65"/>
    <w:rsid w:val="005E5263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0E95"/>
    <w:rsid w:val="00970FE4"/>
    <w:rsid w:val="009971E8"/>
    <w:rsid w:val="009C2554"/>
    <w:rsid w:val="00A0022B"/>
    <w:rsid w:val="00A346FE"/>
    <w:rsid w:val="00A47B4D"/>
    <w:rsid w:val="00A7224A"/>
    <w:rsid w:val="00A83018"/>
    <w:rsid w:val="00B3059F"/>
    <w:rsid w:val="00B774DC"/>
    <w:rsid w:val="00C15BC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  <w14:docId w14:val="4B9DB457"/>
  <w15:chartTrackingRefBased/>
  <w15:docId w15:val="{415F24DB-F375-4153-B048-0D122547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9C2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8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599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2021-11-30T07:45:00Z</dcterms:created>
  <dcterms:modified xsi:type="dcterms:W3CDTF">2021-11-30T12:23:00Z</dcterms:modified>
</cp:coreProperties>
</file>