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4BFE" w:rsidRDefault="003A4BFE" w:rsidP="003A4BFE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6</w:t>
      </w:r>
    </w:p>
    <w:p w:rsidR="003A4BFE" w:rsidRDefault="003A4BFE" w:rsidP="003A4BFE"/>
    <w:p w:rsidR="003A4BFE" w:rsidRDefault="003A4BFE" w:rsidP="003A4BFE"/>
    <w:p w:rsidR="003A4BFE" w:rsidRDefault="003A4BFE" w:rsidP="003A4BFE"/>
    <w:p w:rsidR="003A4BFE" w:rsidRDefault="003A4BFE" w:rsidP="003A4BFE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3A4BFE" w:rsidRDefault="003A4BFE" w:rsidP="003A4BFE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3A4BFE" w:rsidRDefault="003A4BFE" w:rsidP="003A4BF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3A4BFE" w:rsidRDefault="003A4BFE" w:rsidP="003A4BF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3A4BFE" w:rsidRDefault="003A4BFE" w:rsidP="003A4BFE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bookmarkStart w:id="0" w:name="_Hlk85021888"/>
      <w:r w:rsidR="00582696" w:rsidRPr="00085485">
        <w:rPr>
          <w:b/>
          <w:bCs/>
          <w:iCs/>
          <w:color w:val="000000"/>
          <w:sz w:val="22"/>
          <w:szCs w:val="22"/>
        </w:rPr>
        <w:t xml:space="preserve">skład komputerowy i komputerowe opracowanie rysunków do pozycji wydawniczych </w:t>
      </w:r>
      <w:r w:rsidR="00582696" w:rsidRPr="007F3DA0">
        <w:rPr>
          <w:b/>
          <w:bCs/>
          <w:iCs/>
          <w:color w:val="000000"/>
          <w:sz w:val="22"/>
          <w:szCs w:val="22"/>
        </w:rPr>
        <w:t>– KC-zp.272-</w:t>
      </w:r>
      <w:r w:rsidR="00582696">
        <w:rPr>
          <w:b/>
          <w:bCs/>
          <w:iCs/>
          <w:color w:val="000000"/>
          <w:sz w:val="22"/>
          <w:szCs w:val="22"/>
        </w:rPr>
        <w:t>551</w:t>
      </w:r>
      <w:r w:rsidR="00582696" w:rsidRPr="007F3DA0">
        <w:rPr>
          <w:b/>
          <w:bCs/>
          <w:iCs/>
          <w:color w:val="000000"/>
          <w:sz w:val="22"/>
          <w:szCs w:val="22"/>
        </w:rPr>
        <w:t>/21</w:t>
      </w:r>
      <w:bookmarkEnd w:id="0"/>
      <w:r w:rsidR="00582696">
        <w:rPr>
          <w:b/>
          <w:bCs/>
          <w:iCs/>
          <w:color w:val="000000"/>
          <w:sz w:val="22"/>
          <w:szCs w:val="22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9615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"/>
        <w:gridCol w:w="2534"/>
        <w:gridCol w:w="1628"/>
        <w:gridCol w:w="2411"/>
        <w:gridCol w:w="2410"/>
      </w:tblGrid>
      <w:tr w:rsidR="003A4BFE" w:rsidTr="00582696">
        <w:trPr>
          <w:cantSplit/>
          <w:trHeight w:val="782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3A4BFE" w:rsidRDefault="003A4BFE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3A4BFE" w:rsidTr="00582696">
        <w:trPr>
          <w:cantSplit/>
          <w:trHeight w:hRule="exact" w:val="281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582696" w:rsidTr="00582696">
        <w:trPr>
          <w:cantSplit/>
          <w:trHeight w:hRule="exact" w:val="419"/>
        </w:trPr>
        <w:tc>
          <w:tcPr>
            <w:tcW w:w="961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2696" w:rsidRDefault="00582696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2060"/>
              </w:rPr>
            </w:pPr>
            <w:r w:rsidRPr="00582696">
              <w:rPr>
                <w:b/>
                <w:color w:val="002060"/>
              </w:rPr>
              <w:t>ZADANIE NR 1</w:t>
            </w:r>
          </w:p>
          <w:p w:rsidR="00582696" w:rsidRDefault="00582696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2060"/>
              </w:rPr>
            </w:pPr>
          </w:p>
          <w:p w:rsidR="00582696" w:rsidRDefault="00582696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2060"/>
              </w:rPr>
            </w:pPr>
          </w:p>
          <w:p w:rsidR="00582696" w:rsidRPr="00582696" w:rsidRDefault="00582696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</w:p>
        </w:tc>
      </w:tr>
      <w:tr w:rsidR="003A4BFE" w:rsidTr="00582696">
        <w:trPr>
          <w:cantSplit/>
          <w:trHeight w:val="921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A4BFE" w:rsidTr="00582696">
        <w:trPr>
          <w:cantSplit/>
          <w:trHeight w:val="906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582696" w:rsidTr="00582696">
        <w:trPr>
          <w:cantSplit/>
          <w:trHeight w:val="518"/>
        </w:trPr>
        <w:tc>
          <w:tcPr>
            <w:tcW w:w="961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2696" w:rsidRDefault="00582696" w:rsidP="00582696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82696">
              <w:rPr>
                <w:b/>
                <w:color w:val="002060"/>
              </w:rPr>
              <w:t xml:space="preserve">ZADANIE NR </w:t>
            </w:r>
            <w:r>
              <w:rPr>
                <w:b/>
                <w:color w:val="002060"/>
              </w:rPr>
              <w:t>2</w:t>
            </w:r>
          </w:p>
        </w:tc>
      </w:tr>
      <w:tr w:rsidR="003A4BFE" w:rsidTr="00582696">
        <w:trPr>
          <w:cantSplit/>
          <w:trHeight w:val="906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A4BFE" w:rsidTr="00582696">
        <w:trPr>
          <w:cantSplit/>
          <w:trHeight w:val="921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4BFE" w:rsidRDefault="003A4BFE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582696" w:rsidTr="00582696">
        <w:trPr>
          <w:cantSplit/>
          <w:trHeight w:val="513"/>
        </w:trPr>
        <w:tc>
          <w:tcPr>
            <w:tcW w:w="961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2696" w:rsidRDefault="00582696" w:rsidP="00582696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82696">
              <w:rPr>
                <w:b/>
                <w:color w:val="002060"/>
              </w:rPr>
              <w:t xml:space="preserve">ZADANIE NR </w:t>
            </w:r>
            <w:r>
              <w:rPr>
                <w:b/>
                <w:color w:val="002060"/>
              </w:rPr>
              <w:t>3</w:t>
            </w:r>
          </w:p>
        </w:tc>
      </w:tr>
      <w:tr w:rsidR="00582696" w:rsidTr="00582696">
        <w:trPr>
          <w:cantSplit/>
          <w:trHeight w:val="921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2696" w:rsidRDefault="0058269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2696" w:rsidRDefault="0058269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2696" w:rsidRDefault="0058269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2696" w:rsidRDefault="0058269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2696" w:rsidRDefault="0058269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582696" w:rsidTr="00582696">
        <w:trPr>
          <w:cantSplit/>
          <w:trHeight w:val="921"/>
        </w:trPr>
        <w:tc>
          <w:tcPr>
            <w:tcW w:w="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2696" w:rsidRDefault="0058269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2696" w:rsidRDefault="0058269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2696" w:rsidRDefault="0058269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2696" w:rsidRDefault="0058269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2696" w:rsidRDefault="0058269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3A4BFE" w:rsidRDefault="003A4BFE" w:rsidP="003A4BFE">
      <w:pPr>
        <w:spacing w:line="360" w:lineRule="auto"/>
        <w:jc w:val="both"/>
        <w:rPr>
          <w:b/>
        </w:rPr>
      </w:pPr>
    </w:p>
    <w:p w:rsidR="003A4BFE" w:rsidRDefault="003A4BFE" w:rsidP="003A4BFE">
      <w:pPr>
        <w:spacing w:line="360" w:lineRule="auto"/>
        <w:jc w:val="both"/>
        <w:rPr>
          <w:b/>
        </w:rPr>
      </w:pPr>
      <w:r>
        <w:rPr>
          <w:b/>
        </w:rPr>
        <w:t>W załączeniu dokumenty potwierdzające należyte wykonanie usług wyszczególnionych w wykazie.</w:t>
      </w:r>
    </w:p>
    <w:p w:rsidR="003A4BFE" w:rsidRDefault="003A4BFE" w:rsidP="003A4BFE">
      <w:pPr>
        <w:spacing w:line="360" w:lineRule="auto"/>
        <w:jc w:val="both"/>
      </w:pPr>
      <w:bookmarkStart w:id="1" w:name="_GoBack"/>
      <w:bookmarkEnd w:id="1"/>
    </w:p>
    <w:p w:rsidR="00016715" w:rsidRPr="00016715" w:rsidRDefault="00016715" w:rsidP="00016715">
      <w:pPr>
        <w:spacing w:after="160" w:line="254" w:lineRule="auto"/>
        <w:jc w:val="center"/>
        <w:rPr>
          <w:rFonts w:ascii="Verdana" w:eastAsia="Calibri" w:hAnsi="Verdana"/>
          <w:sz w:val="18"/>
          <w:szCs w:val="18"/>
        </w:rPr>
      </w:pPr>
      <w:r w:rsidRPr="00016715">
        <w:rPr>
          <w:rFonts w:ascii="Verdana" w:eastAsia="Calibri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016715">
        <w:rPr>
          <w:rFonts w:ascii="Verdana" w:eastAsia="Calibri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:rsidR="003A4BFE" w:rsidRDefault="003A4BFE" w:rsidP="003A4BFE"/>
    <w:p w:rsidR="00F213FB" w:rsidRPr="003A4BFE" w:rsidRDefault="00F213FB" w:rsidP="003A4BFE"/>
    <w:sectPr w:rsidR="00F213FB" w:rsidRPr="003A4BFE" w:rsidSect="005826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1D6" w:rsidRDefault="00D371D6">
      <w:r>
        <w:separator/>
      </w:r>
    </w:p>
  </w:endnote>
  <w:endnote w:type="continuationSeparator" w:id="0">
    <w:p w:rsidR="00D371D6" w:rsidRDefault="00D37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7CE6" w:rsidRDefault="00067C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7CE6" w:rsidRDefault="00067CE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7CE6" w:rsidRDefault="00067C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1D6" w:rsidRDefault="00D371D6">
      <w:r>
        <w:separator/>
      </w:r>
    </w:p>
  </w:footnote>
  <w:footnote w:type="continuationSeparator" w:id="0">
    <w:p w:rsidR="00D371D6" w:rsidRDefault="00D371D6">
      <w:r>
        <w:continuationSeparator/>
      </w:r>
    </w:p>
  </w:footnote>
  <w:footnote w:id="1">
    <w:p w:rsidR="003A4BFE" w:rsidRDefault="003A4BFE" w:rsidP="003A4BFE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 w:rsidR="0046076C">
        <w:rPr>
          <w:b/>
          <w:u w:val="single"/>
        </w:rPr>
        <w:t>8.2.4</w:t>
      </w:r>
      <w:r>
        <w:rPr>
          <w:b/>
          <w:u w:val="single"/>
        </w:rP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7CE6" w:rsidRDefault="00067C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7CE6" w:rsidRDefault="00067C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D51"/>
    <w:rsid w:val="00016715"/>
    <w:rsid w:val="00067CE6"/>
    <w:rsid w:val="00082E0F"/>
    <w:rsid w:val="001B07B4"/>
    <w:rsid w:val="00210E8E"/>
    <w:rsid w:val="00276C10"/>
    <w:rsid w:val="003A4BFE"/>
    <w:rsid w:val="0046076C"/>
    <w:rsid w:val="00490D51"/>
    <w:rsid w:val="004A374B"/>
    <w:rsid w:val="00582696"/>
    <w:rsid w:val="00702A72"/>
    <w:rsid w:val="00C049BA"/>
    <w:rsid w:val="00C254C7"/>
    <w:rsid w:val="00C34B2E"/>
    <w:rsid w:val="00D11BC3"/>
    <w:rsid w:val="00D371D6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148F50"/>
  <w15:chartTrackingRefBased/>
  <w15:docId w15:val="{4B136BFF-96D9-446B-B883-B90794DF3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A4B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067C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7CE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A4BFE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A4BFE"/>
  </w:style>
  <w:style w:type="character" w:styleId="Odwoanieprzypisudolnego">
    <w:name w:val="footnote reference"/>
    <w:uiPriority w:val="99"/>
    <w:semiHidden/>
    <w:unhideWhenUsed/>
    <w:rsid w:val="003A4B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01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125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3</cp:revision>
  <cp:lastPrinted>2021-06-01T11:25:00Z</cp:lastPrinted>
  <dcterms:created xsi:type="dcterms:W3CDTF">2021-10-13T11:08:00Z</dcterms:created>
  <dcterms:modified xsi:type="dcterms:W3CDTF">2021-10-20T12:30:00Z</dcterms:modified>
</cp:coreProperties>
</file>