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  <w:bookmarkStart w:id="0" w:name="_GoBack"/>
      <w:bookmarkEnd w:id="0"/>
    </w:p>
    <w:p w14:paraId="229ED590" w14:textId="557444FD" w:rsidR="005D2404" w:rsidRPr="00736828" w:rsidRDefault="008D2AB8" w:rsidP="00AB7D71">
      <w:pPr>
        <w:jc w:val="both"/>
        <w:rPr>
          <w:b/>
          <w:bCs/>
          <w:sz w:val="22"/>
          <w:szCs w:val="22"/>
        </w:rPr>
      </w:pPr>
      <w:r w:rsidRPr="00736828">
        <w:rPr>
          <w:sz w:val="22"/>
          <w:szCs w:val="22"/>
        </w:rPr>
        <w:t>Przystępując do postępowania o udzielenie zamówienia publicznego, którego przedmiotem jest</w:t>
      </w:r>
      <w:bookmarkStart w:id="1" w:name="_Hlk58842586"/>
      <w:r w:rsidR="006846B1" w:rsidRPr="00736828">
        <w:rPr>
          <w:b/>
          <w:bCs/>
          <w:sz w:val="22"/>
          <w:szCs w:val="22"/>
        </w:rPr>
        <w:t xml:space="preserve"> </w:t>
      </w:r>
      <w:bookmarkEnd w:id="1"/>
      <w:r w:rsidR="00736828" w:rsidRPr="00736828">
        <w:rPr>
          <w:b/>
          <w:bCs/>
          <w:sz w:val="22"/>
          <w:szCs w:val="22"/>
        </w:rPr>
        <w:t>skład komputerowy i komputerowe opracowanie rysunków do pozycji wydawniczych –  KC-zp.272-551/21</w:t>
      </w:r>
      <w:r w:rsidRPr="00736828">
        <w:rPr>
          <w:sz w:val="22"/>
          <w:szCs w:val="22"/>
        </w:rPr>
        <w:t>,</w:t>
      </w:r>
      <w:r w:rsidRPr="00736828">
        <w:rPr>
          <w:b/>
          <w:sz w:val="22"/>
          <w:szCs w:val="22"/>
        </w:rPr>
        <w:t xml:space="preserve"> </w:t>
      </w:r>
      <w:r w:rsidRPr="00736828">
        <w:rPr>
          <w:sz w:val="22"/>
          <w:szCs w:val="22"/>
        </w:rPr>
        <w:t>oferuję r</w:t>
      </w:r>
      <w:r w:rsidR="0073659D" w:rsidRPr="00736828">
        <w:rPr>
          <w:sz w:val="22"/>
          <w:szCs w:val="22"/>
        </w:rPr>
        <w:t xml:space="preserve">ealizację przedmiotu zamówienia, </w:t>
      </w:r>
      <w:r w:rsidRPr="00736828">
        <w:rPr>
          <w:sz w:val="22"/>
          <w:szCs w:val="22"/>
        </w:rPr>
        <w:t>zgodnie z</w:t>
      </w:r>
      <w:r w:rsidR="006D107A" w:rsidRPr="00736828">
        <w:rPr>
          <w:sz w:val="22"/>
          <w:szCs w:val="22"/>
        </w:rPr>
        <w:t xml:space="preserve"> </w:t>
      </w:r>
      <w:r w:rsidRPr="00736828">
        <w:rPr>
          <w:sz w:val="22"/>
          <w:szCs w:val="22"/>
        </w:rPr>
        <w:t>zasadami określonymi w specyfikacji warunków zamówienia.</w:t>
      </w:r>
    </w:p>
    <w:p w14:paraId="0D469BD4" w14:textId="77777777" w:rsidR="00736828" w:rsidRPr="00736828" w:rsidRDefault="00736828" w:rsidP="00736828">
      <w:pPr>
        <w:widowControl w:val="0"/>
        <w:jc w:val="both"/>
        <w:rPr>
          <w:sz w:val="22"/>
          <w:szCs w:val="22"/>
        </w:rPr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1"/>
        <w:gridCol w:w="2208"/>
        <w:gridCol w:w="1916"/>
        <w:gridCol w:w="2091"/>
      </w:tblGrid>
      <w:tr w:rsidR="00736828" w:rsidRPr="00BA6535" w14:paraId="22FB55DF" w14:textId="77777777" w:rsidTr="006E34BA">
        <w:tc>
          <w:tcPr>
            <w:tcW w:w="3071" w:type="dxa"/>
            <w:shd w:val="clear" w:color="auto" w:fill="auto"/>
          </w:tcPr>
          <w:p w14:paraId="68D4BEE9" w14:textId="77777777" w:rsidR="00736828" w:rsidRPr="00BA6535" w:rsidRDefault="00736828" w:rsidP="006E34BA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08" w:type="dxa"/>
            <w:shd w:val="clear" w:color="auto" w:fill="auto"/>
          </w:tcPr>
          <w:p w14:paraId="44ACDD41" w14:textId="77777777" w:rsidR="00736828" w:rsidRPr="00BA6535" w:rsidRDefault="00736828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>Zadanie 1</w:t>
            </w:r>
          </w:p>
        </w:tc>
        <w:tc>
          <w:tcPr>
            <w:tcW w:w="1916" w:type="dxa"/>
          </w:tcPr>
          <w:p w14:paraId="36B0D849" w14:textId="77777777" w:rsidR="00736828" w:rsidRPr="00BA6535" w:rsidRDefault="00736828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>Zadanie 2</w:t>
            </w:r>
          </w:p>
        </w:tc>
        <w:tc>
          <w:tcPr>
            <w:tcW w:w="2091" w:type="dxa"/>
            <w:shd w:val="clear" w:color="auto" w:fill="auto"/>
          </w:tcPr>
          <w:p w14:paraId="396641E9" w14:textId="77777777" w:rsidR="00736828" w:rsidRPr="00BA6535" w:rsidRDefault="00736828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 xml:space="preserve">Zadanie </w:t>
            </w:r>
            <w:r>
              <w:rPr>
                <w:b/>
                <w:sz w:val="20"/>
                <w:szCs w:val="20"/>
              </w:rPr>
              <w:t>3</w:t>
            </w:r>
          </w:p>
        </w:tc>
      </w:tr>
      <w:tr w:rsidR="00736828" w:rsidRPr="00BA6535" w14:paraId="4409C24E" w14:textId="77777777" w:rsidTr="006E34BA">
        <w:tc>
          <w:tcPr>
            <w:tcW w:w="3071" w:type="dxa"/>
            <w:shd w:val="clear" w:color="auto" w:fill="auto"/>
          </w:tcPr>
          <w:p w14:paraId="1F1A17C4" w14:textId="77777777" w:rsidR="00736828" w:rsidRPr="00BA6535" w:rsidRDefault="00736828" w:rsidP="006E34BA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 xml:space="preserve">Cena brutto składu wraz </w:t>
            </w:r>
            <w:r>
              <w:rPr>
                <w:b/>
                <w:sz w:val="20"/>
                <w:szCs w:val="20"/>
              </w:rPr>
              <w:br/>
            </w:r>
            <w:r w:rsidRPr="00BA6535">
              <w:rPr>
                <w:b/>
                <w:sz w:val="20"/>
                <w:szCs w:val="20"/>
              </w:rPr>
              <w:t xml:space="preserve">z przygotowaniem </w:t>
            </w:r>
            <w:r w:rsidRPr="00951BB4">
              <w:rPr>
                <w:b/>
                <w:sz w:val="20"/>
                <w:szCs w:val="20"/>
              </w:rPr>
              <w:t>PDF za 1 AW</w:t>
            </w:r>
          </w:p>
        </w:tc>
        <w:tc>
          <w:tcPr>
            <w:tcW w:w="2208" w:type="dxa"/>
            <w:shd w:val="clear" w:color="auto" w:fill="auto"/>
          </w:tcPr>
          <w:p w14:paraId="470E862E" w14:textId="77777777" w:rsidR="00736828" w:rsidRPr="00BA6535" w:rsidRDefault="00736828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6" w:type="dxa"/>
          </w:tcPr>
          <w:p w14:paraId="133E7399" w14:textId="77777777" w:rsidR="00736828" w:rsidRPr="00BA6535" w:rsidRDefault="00736828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1" w:type="dxa"/>
            <w:shd w:val="clear" w:color="auto" w:fill="auto"/>
          </w:tcPr>
          <w:p w14:paraId="5DE562BD" w14:textId="77777777" w:rsidR="00736828" w:rsidRPr="00BA6535" w:rsidRDefault="00736828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736828" w:rsidRPr="00BA6535" w14:paraId="1CD016BF" w14:textId="77777777" w:rsidTr="006E34BA">
        <w:trPr>
          <w:trHeight w:val="60"/>
        </w:trPr>
        <w:tc>
          <w:tcPr>
            <w:tcW w:w="3071" w:type="dxa"/>
            <w:shd w:val="clear" w:color="auto" w:fill="auto"/>
          </w:tcPr>
          <w:p w14:paraId="456FF56A" w14:textId="77777777" w:rsidR="00736828" w:rsidRPr="0059322C" w:rsidRDefault="00736828" w:rsidP="006E34BA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>Słownie brutto</w:t>
            </w:r>
          </w:p>
        </w:tc>
        <w:tc>
          <w:tcPr>
            <w:tcW w:w="2208" w:type="dxa"/>
            <w:shd w:val="clear" w:color="auto" w:fill="auto"/>
          </w:tcPr>
          <w:p w14:paraId="7326BD7E" w14:textId="77777777" w:rsidR="00736828" w:rsidRPr="00BA6535" w:rsidRDefault="00736828" w:rsidP="006E34BA">
            <w:pPr>
              <w:widowControl w:val="0"/>
              <w:spacing w:line="360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916" w:type="dxa"/>
          </w:tcPr>
          <w:p w14:paraId="304090BF" w14:textId="77777777" w:rsidR="00736828" w:rsidRPr="00BA6535" w:rsidRDefault="00736828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1" w:type="dxa"/>
            <w:shd w:val="clear" w:color="auto" w:fill="auto"/>
          </w:tcPr>
          <w:p w14:paraId="37FDC089" w14:textId="77777777" w:rsidR="00736828" w:rsidRPr="00BA6535" w:rsidRDefault="00736828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736828" w:rsidRPr="00BA6535" w14:paraId="54D5BCFE" w14:textId="77777777" w:rsidTr="006E34BA">
        <w:tc>
          <w:tcPr>
            <w:tcW w:w="3071" w:type="dxa"/>
            <w:shd w:val="clear" w:color="auto" w:fill="auto"/>
          </w:tcPr>
          <w:p w14:paraId="76056218" w14:textId="77777777" w:rsidR="00736828" w:rsidRPr="00BA6535" w:rsidRDefault="00736828" w:rsidP="006E34BA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>Podatek VAT …%</w:t>
            </w:r>
          </w:p>
        </w:tc>
        <w:tc>
          <w:tcPr>
            <w:tcW w:w="2208" w:type="dxa"/>
            <w:shd w:val="clear" w:color="auto" w:fill="auto"/>
          </w:tcPr>
          <w:p w14:paraId="47912236" w14:textId="77777777" w:rsidR="00736828" w:rsidRPr="00BA6535" w:rsidRDefault="00736828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6" w:type="dxa"/>
          </w:tcPr>
          <w:p w14:paraId="25DA563F" w14:textId="77777777" w:rsidR="00736828" w:rsidRPr="00BA6535" w:rsidRDefault="00736828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1" w:type="dxa"/>
            <w:shd w:val="clear" w:color="auto" w:fill="auto"/>
          </w:tcPr>
          <w:p w14:paraId="442B868E" w14:textId="77777777" w:rsidR="00736828" w:rsidRPr="00BA6535" w:rsidRDefault="00736828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736828" w:rsidRPr="00BA6535" w14:paraId="0272BE02" w14:textId="77777777" w:rsidTr="006E34BA">
        <w:tc>
          <w:tcPr>
            <w:tcW w:w="3071" w:type="dxa"/>
            <w:shd w:val="clear" w:color="auto" w:fill="auto"/>
          </w:tcPr>
          <w:p w14:paraId="26C03A16" w14:textId="77777777" w:rsidR="00736828" w:rsidRPr="00BA6535" w:rsidRDefault="00736828" w:rsidP="006E34BA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2208" w:type="dxa"/>
            <w:shd w:val="clear" w:color="auto" w:fill="auto"/>
          </w:tcPr>
          <w:p w14:paraId="3781215B" w14:textId="77777777" w:rsidR="00736828" w:rsidRPr="00CA75C6" w:rsidRDefault="00736828" w:rsidP="006E34B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sukcesywnie przez </w:t>
            </w:r>
            <w:r w:rsidRPr="00CA75C6">
              <w:rPr>
                <w:sz w:val="20"/>
                <w:szCs w:val="20"/>
              </w:rPr>
              <w:t>12 miesięcy od daty zawarcia umowy</w:t>
            </w:r>
          </w:p>
        </w:tc>
        <w:tc>
          <w:tcPr>
            <w:tcW w:w="1916" w:type="dxa"/>
          </w:tcPr>
          <w:p w14:paraId="6FE95ED9" w14:textId="77777777" w:rsidR="00736828" w:rsidRPr="00BA6535" w:rsidRDefault="00736828" w:rsidP="006E34BA">
            <w:pPr>
              <w:widowControl w:val="0"/>
              <w:ind w:right="1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sukcesywnie przez </w:t>
            </w:r>
            <w:r w:rsidRPr="00CA75C6">
              <w:rPr>
                <w:sz w:val="20"/>
                <w:szCs w:val="20"/>
              </w:rPr>
              <w:t>12 miesięcy od daty zawarcia umowy</w:t>
            </w:r>
          </w:p>
        </w:tc>
        <w:tc>
          <w:tcPr>
            <w:tcW w:w="2091" w:type="dxa"/>
            <w:shd w:val="clear" w:color="auto" w:fill="auto"/>
          </w:tcPr>
          <w:p w14:paraId="66E88CE9" w14:textId="77777777" w:rsidR="00736828" w:rsidRPr="00BA6535" w:rsidRDefault="00736828" w:rsidP="006E34BA">
            <w:pPr>
              <w:widowControl w:val="0"/>
              <w:ind w:right="1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sukcesywnie przez </w:t>
            </w:r>
            <w:r w:rsidRPr="00CA75C6">
              <w:rPr>
                <w:sz w:val="20"/>
                <w:szCs w:val="20"/>
              </w:rPr>
              <w:t>12 miesięcy od daty zawarcia umowy</w:t>
            </w:r>
          </w:p>
        </w:tc>
      </w:tr>
    </w:tbl>
    <w:p w14:paraId="2EECFD5A" w14:textId="77777777" w:rsidR="004E4C72" w:rsidRDefault="004E4C72" w:rsidP="00845B4F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3008F5E4" w14:textId="52374F60" w:rsidR="00EC28E2" w:rsidRDefault="008D2AB8" w:rsidP="00845B4F">
      <w:pPr>
        <w:tabs>
          <w:tab w:val="left" w:pos="426"/>
        </w:tabs>
        <w:jc w:val="both"/>
        <w:rPr>
          <w:bCs/>
          <w:iCs/>
          <w:color w:val="000000"/>
          <w:sz w:val="20"/>
          <w:szCs w:val="20"/>
          <w:lang w:eastAsia="x-none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E6E43AC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19DE66C3" w14:textId="4FB1359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</w:t>
      </w:r>
      <w:r w:rsidR="00FE545C" w:rsidRPr="00C81224">
        <w:rPr>
          <w:i/>
          <w:sz w:val="20"/>
          <w:szCs w:val="20"/>
        </w:rPr>
        <w:lastRenderedPageBreak/>
        <w:t xml:space="preserve">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6B58C4" w14:textId="77777777" w:rsidR="00CE04BE" w:rsidRDefault="00CE04BE">
      <w:r>
        <w:separator/>
      </w:r>
    </w:p>
  </w:endnote>
  <w:endnote w:type="continuationSeparator" w:id="0">
    <w:p w14:paraId="4CE2F7D3" w14:textId="77777777" w:rsidR="00CE04BE" w:rsidRDefault="00CE0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E356A0" w14:textId="77777777" w:rsidR="00CE04BE" w:rsidRDefault="00CE04BE">
      <w:r>
        <w:separator/>
      </w:r>
    </w:p>
  </w:footnote>
  <w:footnote w:type="continuationSeparator" w:id="0">
    <w:p w14:paraId="529EE560" w14:textId="77777777" w:rsidR="00CE04BE" w:rsidRDefault="00CE0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3120371F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A33F5"/>
    <w:rsid w:val="000B731D"/>
    <w:rsid w:val="000C1BB5"/>
    <w:rsid w:val="000D6134"/>
    <w:rsid w:val="000E09C7"/>
    <w:rsid w:val="000E1ECC"/>
    <w:rsid w:val="000F6589"/>
    <w:rsid w:val="00106636"/>
    <w:rsid w:val="00106A15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2F1407"/>
    <w:rsid w:val="003049BF"/>
    <w:rsid w:val="00315A4A"/>
    <w:rsid w:val="00317C81"/>
    <w:rsid w:val="00332F01"/>
    <w:rsid w:val="00363710"/>
    <w:rsid w:val="00371FF4"/>
    <w:rsid w:val="0037234E"/>
    <w:rsid w:val="003A226C"/>
    <w:rsid w:val="004244A9"/>
    <w:rsid w:val="0044055D"/>
    <w:rsid w:val="00486653"/>
    <w:rsid w:val="00493393"/>
    <w:rsid w:val="004B7300"/>
    <w:rsid w:val="004C6753"/>
    <w:rsid w:val="004E40D9"/>
    <w:rsid w:val="004E4C72"/>
    <w:rsid w:val="004F2474"/>
    <w:rsid w:val="00543BD2"/>
    <w:rsid w:val="00562324"/>
    <w:rsid w:val="0057219C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36828"/>
    <w:rsid w:val="007538B8"/>
    <w:rsid w:val="007725AA"/>
    <w:rsid w:val="007748F0"/>
    <w:rsid w:val="00792ACC"/>
    <w:rsid w:val="007A4321"/>
    <w:rsid w:val="007C304C"/>
    <w:rsid w:val="007C7422"/>
    <w:rsid w:val="00833933"/>
    <w:rsid w:val="008423B0"/>
    <w:rsid w:val="00845B4F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A79C6"/>
    <w:rsid w:val="00BE0FB6"/>
    <w:rsid w:val="00BF6F0A"/>
    <w:rsid w:val="00C1016D"/>
    <w:rsid w:val="00C81224"/>
    <w:rsid w:val="00C969A6"/>
    <w:rsid w:val="00CA7D36"/>
    <w:rsid w:val="00CE04BE"/>
    <w:rsid w:val="00D03055"/>
    <w:rsid w:val="00D223B9"/>
    <w:rsid w:val="00D24208"/>
    <w:rsid w:val="00D537A2"/>
    <w:rsid w:val="00D572B5"/>
    <w:rsid w:val="00D60C38"/>
    <w:rsid w:val="00D66893"/>
    <w:rsid w:val="00D90ACB"/>
    <w:rsid w:val="00DC1500"/>
    <w:rsid w:val="00E41344"/>
    <w:rsid w:val="00E44371"/>
    <w:rsid w:val="00E85B62"/>
    <w:rsid w:val="00E949B0"/>
    <w:rsid w:val="00EB3E67"/>
    <w:rsid w:val="00EC28E2"/>
    <w:rsid w:val="00EE3FB1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41ED3-87AB-4169-9478-8A7B9A9CF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623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3</cp:revision>
  <cp:lastPrinted>2021-09-02T09:54:00Z</cp:lastPrinted>
  <dcterms:created xsi:type="dcterms:W3CDTF">2021-10-13T11:12:00Z</dcterms:created>
  <dcterms:modified xsi:type="dcterms:W3CDTF">2021-10-20T12:49:00Z</dcterms:modified>
</cp:coreProperties>
</file>