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802A68A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2F4" w:rsidRPr="008E32F4">
        <w:rPr>
          <w:rFonts w:ascii="Arial" w:eastAsia="Times New Roman" w:hAnsi="Arial" w:cs="Arial"/>
          <w:b/>
          <w:sz w:val="20"/>
          <w:szCs w:val="20"/>
          <w:lang w:eastAsia="pl-PL"/>
        </w:rPr>
        <w:t>skład komputerowy i komputerowe opracowanie rysunków do pozycji wydawniczych – KC-zp.272-551/21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0BF6CC9E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F2B76">
        <w:rPr>
          <w:rFonts w:ascii="Arial" w:hAnsi="Arial" w:cs="Arial"/>
          <w:sz w:val="20"/>
          <w:szCs w:val="20"/>
        </w:rPr>
        <w:t xml:space="preserve">pkt 1, </w:t>
      </w:r>
      <w:bookmarkStart w:id="0" w:name="_GoBack"/>
      <w:bookmarkEnd w:id="0"/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17143C0" w14:textId="77777777" w:rsidR="008E32F4" w:rsidRPr="00016715" w:rsidRDefault="008E32F4" w:rsidP="008E32F4">
      <w:pPr>
        <w:spacing w:line="254" w:lineRule="auto"/>
        <w:jc w:val="center"/>
        <w:rPr>
          <w:rFonts w:ascii="Verdana" w:hAnsi="Verdana"/>
          <w:sz w:val="18"/>
          <w:szCs w:val="18"/>
        </w:rPr>
      </w:pPr>
      <w:r w:rsidRPr="00016715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16715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8E32F4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1276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2554B" w14:textId="77777777" w:rsidR="00161D4D" w:rsidRDefault="00161D4D" w:rsidP="0038231F">
      <w:pPr>
        <w:spacing w:after="0" w:line="240" w:lineRule="auto"/>
      </w:pPr>
      <w:r>
        <w:separator/>
      </w:r>
    </w:p>
  </w:endnote>
  <w:endnote w:type="continuationSeparator" w:id="0">
    <w:p w14:paraId="2EDFE90C" w14:textId="77777777" w:rsidR="00161D4D" w:rsidRDefault="00161D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9CA23" w14:textId="77777777" w:rsidR="00161D4D" w:rsidRDefault="00161D4D" w:rsidP="0038231F">
      <w:pPr>
        <w:spacing w:after="0" w:line="240" w:lineRule="auto"/>
      </w:pPr>
      <w:r>
        <w:separator/>
      </w:r>
    </w:p>
  </w:footnote>
  <w:footnote w:type="continuationSeparator" w:id="0">
    <w:p w14:paraId="56E4A981" w14:textId="77777777" w:rsidR="00161D4D" w:rsidRDefault="00161D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34EDAD80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2B76"/>
    <w:rsid w:val="00100A9F"/>
    <w:rsid w:val="00161D4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E32F4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AC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32DF0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E1A01-9C03-40C2-9A4F-64833E5AC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2021-11-30T12:06:00Z</cp:lastPrinted>
  <dcterms:created xsi:type="dcterms:W3CDTF">2021-11-30T12:06:00Z</dcterms:created>
  <dcterms:modified xsi:type="dcterms:W3CDTF">2021-11-30T12:06:00Z</dcterms:modified>
</cp:coreProperties>
</file>