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20BAD" w:rsidRPr="00020BAD" w:rsidRDefault="00020BAD" w:rsidP="008D2AB8">
      <w:pPr>
        <w:ind w:right="-110"/>
        <w:rPr>
          <w:b/>
        </w:rPr>
      </w:pPr>
      <w:r w:rsidRPr="00020BAD">
        <w:rPr>
          <w:b/>
        </w:rPr>
        <w:t>Akademia Górniczo - Hutnicza</w:t>
      </w:r>
    </w:p>
    <w:p w:rsidR="00020BAD" w:rsidRPr="00020BAD" w:rsidRDefault="00020BAD" w:rsidP="008D2AB8">
      <w:pPr>
        <w:ind w:right="-110"/>
        <w:rPr>
          <w:b/>
        </w:rPr>
      </w:pPr>
      <w:r w:rsidRPr="00020BAD">
        <w:rPr>
          <w:b/>
        </w:rPr>
        <w:t>im. Stanisława Staszica w Krakowie</w:t>
      </w:r>
    </w:p>
    <w:p w:rsidR="008D2AB8" w:rsidRDefault="00020BAD" w:rsidP="008D2AB8">
      <w:pPr>
        <w:ind w:right="-110"/>
        <w:rPr>
          <w:b/>
        </w:rPr>
      </w:pPr>
      <w:r w:rsidRPr="00020BAD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20BAD" w:rsidP="008D2AB8">
      <w:pPr>
        <w:ind w:right="-110"/>
        <w:rPr>
          <w:b/>
        </w:rPr>
      </w:pPr>
      <w:r w:rsidRPr="00020BAD">
        <w:rPr>
          <w:b/>
        </w:rPr>
        <w:t>Al. Mickiewicza</w:t>
      </w:r>
      <w:r w:rsidR="008D2AB8">
        <w:rPr>
          <w:b/>
        </w:rPr>
        <w:t xml:space="preserve"> </w:t>
      </w:r>
      <w:r w:rsidRPr="00020BAD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20BAD" w:rsidP="008D2AB8">
      <w:pPr>
        <w:rPr>
          <w:b/>
        </w:rPr>
      </w:pPr>
      <w:r w:rsidRPr="00020BAD">
        <w:rPr>
          <w:b/>
        </w:rPr>
        <w:t>30-059</w:t>
      </w:r>
      <w:r w:rsidR="008D2AB8">
        <w:rPr>
          <w:b/>
        </w:rPr>
        <w:t xml:space="preserve"> </w:t>
      </w:r>
      <w:r w:rsidRPr="00020BAD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20BAD" w:rsidRPr="00020BAD">
        <w:rPr>
          <w:b/>
        </w:rPr>
        <w:t xml:space="preserve">Dostawa i montaż wyposażenia meblowego do pomieszczeń biurowych </w:t>
      </w:r>
      <w:proofErr w:type="spellStart"/>
      <w:r w:rsidR="00020BAD" w:rsidRPr="00020BAD">
        <w:rPr>
          <w:b/>
        </w:rPr>
        <w:t>WWNiG</w:t>
      </w:r>
      <w:proofErr w:type="spellEnd"/>
      <w:r w:rsidR="00020BAD" w:rsidRPr="00020BAD">
        <w:rPr>
          <w:b/>
        </w:rPr>
        <w:t xml:space="preserve"> - KC-zp.272-619/21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1E4C73">
        <w:t xml:space="preserve"> </w:t>
      </w:r>
      <w:r>
        <w:t>warunków zamówienia.</w:t>
      </w:r>
    </w:p>
    <w:p w:rsidR="001E4C73" w:rsidRDefault="001E4C73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1E4C73">
        <w:t xml:space="preserve"> dni roboczych od daty podpisania umowy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850C3A">
        <w:rPr>
          <w:b/>
        </w:rPr>
        <w:t xml:space="preserve"> na zaoferowane meble</w:t>
      </w:r>
      <w:r>
        <w:rPr>
          <w:b/>
        </w:rPr>
        <w:t xml:space="preserve"> wynosi:</w:t>
      </w:r>
      <w:r w:rsidRPr="00FB1B4F">
        <w:t xml:space="preserve"> ……</w:t>
      </w:r>
      <w:r w:rsidR="00850C3A">
        <w:t xml:space="preserve">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50C3A" w:rsidRDefault="00850C3A" w:rsidP="00850C3A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850C3A" w:rsidRDefault="00850C3A" w:rsidP="00850C3A">
      <w:pPr>
        <w:tabs>
          <w:tab w:val="left" w:pos="426"/>
        </w:tabs>
        <w:jc w:val="both"/>
        <w:rPr>
          <w:sz w:val="22"/>
          <w:szCs w:val="22"/>
        </w:rPr>
      </w:pPr>
    </w:p>
    <w:p w:rsidR="00850C3A" w:rsidRDefault="00850C3A" w:rsidP="00850C3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850C3A" w:rsidRPr="007D2357" w:rsidRDefault="00850C3A" w:rsidP="00850C3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D2357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850C3A" w:rsidRPr="007D2357" w:rsidRDefault="00850C3A" w:rsidP="00850C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D2357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Zamówienia, akceptujemy je i zobowiązujemy się, w przypadku wyboru naszej oferty, </w:t>
      </w:r>
      <w:r w:rsidRPr="007D2357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7D2357">
        <w:rPr>
          <w:color w:val="000000"/>
          <w:sz w:val="22"/>
          <w:szCs w:val="22"/>
        </w:rPr>
        <w:t xml:space="preserve"> i nie wnosimy do nich żadnych zastrzeżeń.</w:t>
      </w:r>
    </w:p>
    <w:p w:rsidR="00850C3A" w:rsidRPr="007D2357" w:rsidRDefault="00850C3A" w:rsidP="00850C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bookmarkStart w:id="0" w:name="_Hlk59181424"/>
      <w:r w:rsidRPr="007D2357">
        <w:rPr>
          <w:b/>
          <w:bCs/>
          <w:sz w:val="22"/>
          <w:szCs w:val="22"/>
          <w:shd w:val="clear" w:color="auto" w:fill="FFFFFF"/>
        </w:rPr>
        <w:t>Oświadczamy, iż</w:t>
      </w:r>
      <w:bookmarkEnd w:id="0"/>
      <w:r w:rsidRPr="007D2357">
        <w:rPr>
          <w:b/>
          <w:bCs/>
          <w:sz w:val="22"/>
          <w:szCs w:val="22"/>
          <w:shd w:val="clear" w:color="auto" w:fill="FFFFFF"/>
        </w:rPr>
        <w:t xml:space="preserve"> wykonane, dostarczone i zamontowane  meble i wyposażenie wskazane w kalkulacj</w:t>
      </w:r>
      <w:r>
        <w:rPr>
          <w:b/>
          <w:bCs/>
          <w:sz w:val="22"/>
          <w:szCs w:val="22"/>
          <w:shd w:val="clear" w:color="auto" w:fill="FFFFFF"/>
        </w:rPr>
        <w:t>i</w:t>
      </w:r>
      <w:r w:rsidRPr="007D2357">
        <w:rPr>
          <w:b/>
          <w:bCs/>
          <w:sz w:val="22"/>
          <w:szCs w:val="22"/>
          <w:shd w:val="clear" w:color="auto" w:fill="FFFFFF"/>
        </w:rPr>
        <w:t xml:space="preserve"> cenow</w:t>
      </w:r>
      <w:r>
        <w:rPr>
          <w:b/>
          <w:bCs/>
          <w:sz w:val="22"/>
          <w:szCs w:val="22"/>
          <w:shd w:val="clear" w:color="auto" w:fill="FFFFFF"/>
        </w:rPr>
        <w:t>ej</w:t>
      </w:r>
      <w:bookmarkStart w:id="1" w:name="_GoBack"/>
      <w:bookmarkEnd w:id="1"/>
      <w:r w:rsidRPr="007D2357">
        <w:rPr>
          <w:b/>
          <w:bCs/>
          <w:sz w:val="22"/>
          <w:szCs w:val="22"/>
          <w:shd w:val="clear" w:color="auto" w:fill="FFFFFF"/>
        </w:rPr>
        <w:t xml:space="preserve">, będą posiadały odpowiednio parametry zgodne z opisem zamieszczonym w SWZ. </w:t>
      </w:r>
    </w:p>
    <w:p w:rsidR="00850C3A" w:rsidRDefault="00850C3A" w:rsidP="00850C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50C3A" w:rsidRDefault="00850C3A" w:rsidP="00850C3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50C3A" w:rsidRDefault="00850C3A" w:rsidP="00850C3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50C3A" w:rsidRDefault="00850C3A" w:rsidP="00850C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50C3A" w:rsidTr="0043506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C3A" w:rsidRDefault="00850C3A" w:rsidP="004350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0C3A" w:rsidRDefault="00850C3A" w:rsidP="004350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850C3A" w:rsidRDefault="00850C3A" w:rsidP="004350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0C3A" w:rsidRDefault="00850C3A" w:rsidP="004350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850C3A" w:rsidTr="0043506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0C3A" w:rsidRDefault="00850C3A" w:rsidP="0043506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0C3A" w:rsidRDefault="00850C3A" w:rsidP="004350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0C3A" w:rsidRDefault="00850C3A" w:rsidP="004350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850C3A" w:rsidRDefault="00850C3A" w:rsidP="00850C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50C3A" w:rsidRDefault="00850C3A" w:rsidP="00850C3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50C3A" w:rsidRDefault="00850C3A" w:rsidP="00850C3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:rsidR="00850C3A" w:rsidRDefault="00850C3A" w:rsidP="00850C3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850C3A" w:rsidRDefault="00850C3A" w:rsidP="00850C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50C3A" w:rsidRDefault="00850C3A" w:rsidP="00850C3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50C3A" w:rsidRDefault="00850C3A" w:rsidP="00850C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50C3A" w:rsidRDefault="00850C3A" w:rsidP="00850C3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850C3A" w:rsidRDefault="00850C3A" w:rsidP="00850C3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:rsidR="00850C3A" w:rsidRDefault="00850C3A" w:rsidP="00850C3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:rsidR="00850C3A" w:rsidRDefault="00850C3A" w:rsidP="00850C3A">
      <w:pPr>
        <w:jc w:val="both"/>
        <w:rPr>
          <w:sz w:val="22"/>
          <w:szCs w:val="22"/>
        </w:rPr>
      </w:pPr>
    </w:p>
    <w:p w:rsidR="00850C3A" w:rsidRDefault="00850C3A" w:rsidP="00850C3A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</w:p>
    <w:p w:rsidR="00850C3A" w:rsidRDefault="00850C3A" w:rsidP="00850C3A">
      <w:pPr>
        <w:jc w:val="both"/>
        <w:rPr>
          <w:sz w:val="22"/>
          <w:szCs w:val="22"/>
        </w:rPr>
      </w:pPr>
    </w:p>
    <w:p w:rsidR="00850C3A" w:rsidRDefault="00850C3A" w:rsidP="00850C3A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:rsidR="00850C3A" w:rsidRDefault="00850C3A" w:rsidP="00850C3A">
      <w:pPr>
        <w:jc w:val="center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podpisać kwalifikowanym podpisem elektronicznym</w:t>
      </w:r>
    </w:p>
    <w:p w:rsidR="00850C3A" w:rsidRDefault="00850C3A" w:rsidP="00850C3A">
      <w:pPr>
        <w:widowControl w:val="0"/>
        <w:ind w:right="1"/>
        <w:rPr>
          <w:sz w:val="22"/>
          <w:szCs w:val="22"/>
        </w:rPr>
      </w:pPr>
    </w:p>
    <w:p w:rsidR="00850C3A" w:rsidRDefault="00850C3A" w:rsidP="00850C3A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:rsidR="00850C3A" w:rsidRPr="00F25FF8" w:rsidRDefault="00850C3A" w:rsidP="00850C3A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FAA" w:rsidRDefault="00111FAA">
      <w:r>
        <w:separator/>
      </w:r>
    </w:p>
  </w:endnote>
  <w:endnote w:type="continuationSeparator" w:id="0">
    <w:p w:rsidR="00111FAA" w:rsidRDefault="00111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BAD" w:rsidRDefault="00020B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BAD" w:rsidRDefault="00020B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FAA" w:rsidRDefault="00111FAA">
      <w:r>
        <w:separator/>
      </w:r>
    </w:p>
  </w:footnote>
  <w:footnote w:type="continuationSeparator" w:id="0">
    <w:p w:rsidR="00111FAA" w:rsidRDefault="00111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BAD" w:rsidRDefault="00020B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BAD" w:rsidRDefault="00020B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1FAA"/>
    <w:rsid w:val="00012286"/>
    <w:rsid w:val="00020BAD"/>
    <w:rsid w:val="00071CCC"/>
    <w:rsid w:val="000B731D"/>
    <w:rsid w:val="000D6134"/>
    <w:rsid w:val="000E09C7"/>
    <w:rsid w:val="000F6589"/>
    <w:rsid w:val="00106636"/>
    <w:rsid w:val="00111FAA"/>
    <w:rsid w:val="00116EC6"/>
    <w:rsid w:val="001801DD"/>
    <w:rsid w:val="001D4612"/>
    <w:rsid w:val="001E4C73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0C3A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F31328"/>
  <w15:chartTrackingRefBased/>
  <w15:docId w15:val="{4F95B804-5859-4215-877B-E58BC2376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8A4E2-59B2-49F3-BA67-09BCD66BB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461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2021-11-18T12:26:00Z</dcterms:created>
  <dcterms:modified xsi:type="dcterms:W3CDTF">2021-11-23T09:35:00Z</dcterms:modified>
</cp:coreProperties>
</file>