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8FFA5" w14:textId="28B2E33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0241F0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4C7315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8BC189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1B33C3" w14:textId="77777777" w:rsidR="004C1EFB" w:rsidRDefault="004C1EFB" w:rsidP="004C1EF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E9D920A" w14:textId="77777777" w:rsidR="004C1EFB" w:rsidRDefault="004C1EFB" w:rsidP="004C1E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DF84714" w14:textId="77777777" w:rsidR="004C1EFB" w:rsidRDefault="004C1EFB" w:rsidP="004C1EF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8CB7BA4" w14:textId="77777777" w:rsidR="004C1EFB" w:rsidRDefault="004C1EFB" w:rsidP="004C1E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11533752" w14:textId="77777777" w:rsidR="004C1EFB" w:rsidRDefault="004C1EFB" w:rsidP="004C1E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07DF81E" w14:textId="77777777" w:rsidR="004C1EFB" w:rsidRDefault="004C1EFB" w:rsidP="004C1E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BA45AA2" w14:textId="77777777" w:rsidR="004C1EFB" w:rsidRDefault="004C1EFB" w:rsidP="004C1E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B35DA7C" w14:textId="77777777" w:rsidR="004C1EFB" w:rsidRDefault="004C1EFB" w:rsidP="004C1E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C0B9486" w14:textId="77777777" w:rsidR="004C1EFB" w:rsidRDefault="004C1EFB" w:rsidP="004C1E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A988EEA" w14:textId="734DAB79" w:rsidR="008D2AB8" w:rsidRPr="0022732C" w:rsidRDefault="004C1EFB" w:rsidP="004C1E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09AF783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BA44561" w14:textId="77777777" w:rsidR="00057198" w:rsidRPr="00057198" w:rsidRDefault="00057198" w:rsidP="008D2AB8">
      <w:pPr>
        <w:ind w:right="-110"/>
        <w:rPr>
          <w:b/>
        </w:rPr>
      </w:pPr>
      <w:r w:rsidRPr="00057198">
        <w:rPr>
          <w:b/>
        </w:rPr>
        <w:t>Akademia Górniczo - Hutnicza</w:t>
      </w:r>
    </w:p>
    <w:p w14:paraId="58065AD3" w14:textId="77777777" w:rsidR="00057198" w:rsidRPr="00057198" w:rsidRDefault="00057198" w:rsidP="008D2AB8">
      <w:pPr>
        <w:ind w:right="-110"/>
        <w:rPr>
          <w:b/>
        </w:rPr>
      </w:pPr>
      <w:r w:rsidRPr="00057198">
        <w:rPr>
          <w:b/>
        </w:rPr>
        <w:t>im. Stanisława Staszica w Krakowie</w:t>
      </w:r>
    </w:p>
    <w:p w14:paraId="06D74086" w14:textId="77777777" w:rsidR="008D2AB8" w:rsidRDefault="00057198" w:rsidP="008D2AB8">
      <w:pPr>
        <w:ind w:right="-110"/>
        <w:rPr>
          <w:b/>
        </w:rPr>
      </w:pPr>
      <w:r w:rsidRPr="0005719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AD30F6D" w14:textId="77777777" w:rsidR="008D2AB8" w:rsidRDefault="00057198" w:rsidP="008D2AB8">
      <w:pPr>
        <w:ind w:right="-110"/>
        <w:rPr>
          <w:b/>
        </w:rPr>
      </w:pPr>
      <w:r w:rsidRPr="00057198">
        <w:rPr>
          <w:b/>
        </w:rPr>
        <w:t>Al. Mickiewicza</w:t>
      </w:r>
      <w:r w:rsidR="008D2AB8">
        <w:rPr>
          <w:b/>
        </w:rPr>
        <w:t xml:space="preserve"> </w:t>
      </w:r>
      <w:r w:rsidRPr="00057198">
        <w:rPr>
          <w:b/>
        </w:rPr>
        <w:t>30</w:t>
      </w:r>
      <w:r w:rsidR="008D2AB8">
        <w:rPr>
          <w:b/>
        </w:rPr>
        <w:t xml:space="preserve"> </w:t>
      </w:r>
    </w:p>
    <w:p w14:paraId="5E038BA8" w14:textId="77777777" w:rsidR="008D2AB8" w:rsidRDefault="00057198" w:rsidP="008D2AB8">
      <w:pPr>
        <w:rPr>
          <w:b/>
        </w:rPr>
      </w:pPr>
      <w:r w:rsidRPr="00057198">
        <w:rPr>
          <w:b/>
        </w:rPr>
        <w:t>30-059</w:t>
      </w:r>
      <w:r w:rsidR="008D2AB8">
        <w:rPr>
          <w:b/>
        </w:rPr>
        <w:t xml:space="preserve"> </w:t>
      </w:r>
      <w:r w:rsidRPr="00057198">
        <w:rPr>
          <w:b/>
        </w:rPr>
        <w:t>Kraków</w:t>
      </w:r>
      <w:r w:rsidR="008D2AB8">
        <w:rPr>
          <w:b/>
        </w:rPr>
        <w:t xml:space="preserve">,  </w:t>
      </w:r>
    </w:p>
    <w:p w14:paraId="49119BAD" w14:textId="77777777" w:rsidR="008D2AB8" w:rsidRDefault="008D2AB8" w:rsidP="008D2AB8">
      <w:pPr>
        <w:ind w:firstLine="3969"/>
        <w:rPr>
          <w:b/>
        </w:rPr>
      </w:pPr>
    </w:p>
    <w:p w14:paraId="438E080D" w14:textId="4F6BC5F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57198" w:rsidRPr="00057198">
        <w:rPr>
          <w:b/>
        </w:rPr>
        <w:t xml:space="preserve">dostawa suszarki laboratoryjnej dla </w:t>
      </w:r>
      <w:proofErr w:type="spellStart"/>
      <w:r w:rsidR="00057198" w:rsidRPr="00057198">
        <w:rPr>
          <w:b/>
        </w:rPr>
        <w:t>WGGiOŚ</w:t>
      </w:r>
      <w:proofErr w:type="spellEnd"/>
      <w:r w:rsidR="00057198" w:rsidRPr="00057198">
        <w:rPr>
          <w:b/>
        </w:rPr>
        <w:t xml:space="preserve"> - KC-zp.272-698/21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AC574B">
        <w:t xml:space="preserve"> </w:t>
      </w:r>
      <w:r>
        <w:t>zgodnie z zasadami określonymi w specyfikacji warunków zamówienia.</w:t>
      </w:r>
    </w:p>
    <w:p w14:paraId="3AD7AA26" w14:textId="77777777" w:rsidR="008D2AB8" w:rsidRDefault="008D2AB8" w:rsidP="008D2AB8">
      <w:pPr>
        <w:tabs>
          <w:tab w:val="right" w:pos="9000"/>
        </w:tabs>
      </w:pPr>
    </w:p>
    <w:p w14:paraId="7EA73BF5" w14:textId="15F6DA23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BB2254">
        <w:rPr>
          <w:b/>
        </w:rPr>
        <w:t xml:space="preserve"> </w:t>
      </w:r>
      <w:r>
        <w:rPr>
          <w:b/>
        </w:rPr>
        <w:t>PLN</w:t>
      </w:r>
    </w:p>
    <w:p w14:paraId="70B42322" w14:textId="3A1B3B0B" w:rsidR="008D2AB8" w:rsidRDefault="00BB2254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 </w:t>
      </w:r>
    </w:p>
    <w:p w14:paraId="49B4B661" w14:textId="41B4F60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BB2254">
        <w:rPr>
          <w:b/>
        </w:rPr>
        <w:t xml:space="preserve"> </w:t>
      </w:r>
      <w:r>
        <w:rPr>
          <w:b/>
        </w:rPr>
        <w:t>PLN</w:t>
      </w:r>
    </w:p>
    <w:p w14:paraId="34C577C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6913DFA" w14:textId="14F1A941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BB2254">
        <w:t xml:space="preserve"> </w:t>
      </w:r>
      <w:r w:rsidRPr="00FB1B4F">
        <w:t>.......................................................................................................................</w:t>
      </w:r>
    </w:p>
    <w:p w14:paraId="5D035F2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56587D9" w14:textId="184D2940" w:rsidR="008D2AB8" w:rsidRDefault="008D2AB8" w:rsidP="008D2AB8">
      <w:pPr>
        <w:pStyle w:val="Tekstpodstawowy"/>
      </w:pPr>
      <w:r>
        <w:t>Powyższa cena zawiera podatek VAT w wysokości .......... % tj.</w:t>
      </w:r>
      <w:r w:rsidR="00BB2254">
        <w:t xml:space="preserve"> </w:t>
      </w:r>
      <w:r>
        <w:t>…………………….</w:t>
      </w:r>
      <w:r w:rsidR="00BB2254">
        <w:t xml:space="preserve"> </w:t>
      </w:r>
      <w:r>
        <w:t>PLN</w:t>
      </w:r>
    </w:p>
    <w:p w14:paraId="03196A46" w14:textId="3F9F717F" w:rsidR="00FE545C" w:rsidRDefault="00BB2254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>model zaoferowane</w:t>
      </w:r>
      <w:r>
        <w:t xml:space="preserve">j suszarki: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010EBC20" w14:textId="754DB7A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BB2254">
        <w:rPr>
          <w:b/>
          <w:bCs/>
        </w:rPr>
        <w:t>………</w:t>
      </w:r>
      <w:r w:rsidR="00BB2254" w:rsidRPr="00BB2254">
        <w:rPr>
          <w:b/>
          <w:bCs/>
        </w:rPr>
        <w:t xml:space="preserve"> dni od daty podpisania umowy</w:t>
      </w:r>
      <w:r w:rsidR="00BB2254">
        <w:t xml:space="preserve"> </w:t>
      </w:r>
      <w:r w:rsidR="00BB2254" w:rsidRPr="00BB2254">
        <w:rPr>
          <w:highlight w:val="yellow"/>
        </w:rPr>
        <w:t>(</w:t>
      </w:r>
      <w:r w:rsidRPr="00BB2254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2D53D00D" w14:textId="515FCEF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BB2254">
        <w:rPr>
          <w:b/>
          <w:bCs/>
        </w:rPr>
        <w:t>……………</w:t>
      </w:r>
      <w:r w:rsidR="00BB2254" w:rsidRPr="00BB2254">
        <w:rPr>
          <w:b/>
          <w:bCs/>
        </w:rPr>
        <w:t xml:space="preserve"> miesięcy</w:t>
      </w:r>
    </w:p>
    <w:p w14:paraId="03614495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5089A3" w14:textId="77777777" w:rsidR="00AC574B" w:rsidRPr="00C411F0" w:rsidRDefault="008D2AB8" w:rsidP="00AC574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C574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590C1DC" w14:textId="62BD0502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D6A002E" w14:textId="77777777" w:rsidR="008D2AB8" w:rsidRDefault="008D2AB8" w:rsidP="008D2AB8">
      <w:pPr>
        <w:jc w:val="both"/>
        <w:rPr>
          <w:sz w:val="18"/>
          <w:szCs w:val="18"/>
        </w:rPr>
      </w:pPr>
    </w:p>
    <w:p w14:paraId="4D2AFF87" w14:textId="0166A6E3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86DE9B9" w14:textId="77777777" w:rsidR="00F75B02" w:rsidRDefault="00F75B02" w:rsidP="00F75B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BAC288A" w14:textId="77777777" w:rsidR="00F75B02" w:rsidRDefault="00F75B02" w:rsidP="00F75B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69BF0CD" w14:textId="77777777" w:rsidR="00F75B02" w:rsidRDefault="00F75B02" w:rsidP="00F75B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771CAEE" w14:textId="77777777" w:rsidR="00F75B02" w:rsidRDefault="00F75B02" w:rsidP="00F75B0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82D9DE" w14:textId="77777777" w:rsidR="00F75B02" w:rsidRDefault="00F75B02" w:rsidP="00F75B0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ECBF1D" w14:textId="77777777" w:rsidR="00F75B02" w:rsidRDefault="00F75B02" w:rsidP="00F75B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5B02" w14:paraId="11495C00" w14:textId="77777777" w:rsidTr="00791F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C8E7C" w14:textId="77777777" w:rsidR="00F75B02" w:rsidRDefault="00F75B02" w:rsidP="00791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2E171" w14:textId="77777777" w:rsidR="00F75B02" w:rsidRDefault="00F75B02" w:rsidP="00791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4AFA750" w14:textId="77777777" w:rsidR="00F75B02" w:rsidRDefault="00F75B02" w:rsidP="00791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253E5" w14:textId="77777777" w:rsidR="00F75B02" w:rsidRDefault="00F75B02" w:rsidP="00791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75B02" w14:paraId="33C1634E" w14:textId="77777777" w:rsidTr="00791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B1D61" w14:textId="77777777" w:rsidR="00F75B02" w:rsidRDefault="00F75B02" w:rsidP="00791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2E09D" w14:textId="77777777" w:rsidR="00F75B02" w:rsidRDefault="00F75B02" w:rsidP="00791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FC0BA" w14:textId="77777777" w:rsidR="00F75B02" w:rsidRDefault="00F75B02" w:rsidP="00791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75B02" w14:paraId="4F697E91" w14:textId="77777777" w:rsidTr="00791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B88F8" w14:textId="77777777" w:rsidR="00F75B02" w:rsidRDefault="00F75B02" w:rsidP="00791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25F91" w14:textId="77777777" w:rsidR="00F75B02" w:rsidRDefault="00F75B02" w:rsidP="00791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936D6" w14:textId="77777777" w:rsidR="00F75B02" w:rsidRDefault="00F75B02" w:rsidP="00791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D295DD0" w14:textId="77777777" w:rsidR="00F75B02" w:rsidRDefault="00F75B02" w:rsidP="00F75B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700C5EF" w14:textId="77777777" w:rsidR="00F75B02" w:rsidRDefault="00F75B02" w:rsidP="00F75B0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3B645B4" w14:textId="77777777" w:rsidR="00F75B02" w:rsidRDefault="00F75B02" w:rsidP="00F75B0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29CE91A" w14:textId="77777777" w:rsidR="00F75B02" w:rsidRDefault="00F75B02" w:rsidP="00F75B0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8A754B3" w14:textId="77777777" w:rsidR="00F75B02" w:rsidRDefault="00F75B02" w:rsidP="00F75B0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6693118" w14:textId="77777777" w:rsidR="00F75B02" w:rsidRDefault="00F75B02" w:rsidP="00F75B0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C8D25EE" w14:textId="77777777" w:rsidR="00F75B02" w:rsidRDefault="00F75B02" w:rsidP="00F75B0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DF50EDA" w14:textId="77777777" w:rsidR="00F75B02" w:rsidRDefault="00F75B02" w:rsidP="00F75B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D47908B" w14:textId="77777777" w:rsidR="00F75B02" w:rsidRDefault="00F75B02" w:rsidP="00F75B0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D810C0C" w14:textId="77777777" w:rsidR="00F75B02" w:rsidRDefault="00F75B02" w:rsidP="00F75B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AB8033F" w14:textId="77777777" w:rsidR="00F75B02" w:rsidRDefault="00F75B02" w:rsidP="00F75B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0616E64" w14:textId="77777777" w:rsidR="00F75B02" w:rsidRDefault="00F75B02" w:rsidP="00F75B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4D4B863" w14:textId="77777777" w:rsidR="00F75B02" w:rsidRDefault="00F75B02" w:rsidP="00F75B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FB28170" w14:textId="77777777" w:rsidR="00F75B02" w:rsidRDefault="00F75B02" w:rsidP="00F75B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E1C6680" w14:textId="77777777" w:rsidR="00F75B02" w:rsidRPr="00C411F0" w:rsidRDefault="00F75B02" w:rsidP="00F75B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2951AE9" w14:textId="77777777" w:rsidR="00F75B02" w:rsidRDefault="00F75B02" w:rsidP="00F75B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1D363164" w14:textId="77777777" w:rsidR="00F75B02" w:rsidRPr="00C411F0" w:rsidRDefault="00F75B02" w:rsidP="00F75B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3118D83" w14:textId="77777777" w:rsidR="00F75B02" w:rsidRDefault="00F75B02" w:rsidP="00F75B02">
      <w:pPr>
        <w:rPr>
          <w:b/>
          <w:sz w:val="22"/>
          <w:szCs w:val="22"/>
          <w:u w:val="single"/>
        </w:rPr>
      </w:pPr>
    </w:p>
    <w:p w14:paraId="136EBFAC" w14:textId="77777777" w:rsidR="00F75B02" w:rsidRDefault="00F75B02" w:rsidP="00F75B02">
      <w:pPr>
        <w:jc w:val="right"/>
        <w:rPr>
          <w:sz w:val="20"/>
          <w:szCs w:val="20"/>
        </w:rPr>
      </w:pPr>
    </w:p>
    <w:p w14:paraId="5A1D12FA" w14:textId="77777777" w:rsidR="00F75B02" w:rsidRDefault="00F75B02" w:rsidP="00FE545C">
      <w:pPr>
        <w:rPr>
          <w:b/>
          <w:sz w:val="22"/>
          <w:szCs w:val="22"/>
          <w:u w:val="single"/>
        </w:rPr>
      </w:pPr>
    </w:p>
    <w:sectPr w:rsidR="00F75B0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D38DB" w14:textId="77777777" w:rsidR="00B84F7E" w:rsidRDefault="00B84F7E">
      <w:r>
        <w:separator/>
      </w:r>
    </w:p>
  </w:endnote>
  <w:endnote w:type="continuationSeparator" w:id="0">
    <w:p w14:paraId="56318393" w14:textId="77777777" w:rsidR="00B84F7E" w:rsidRDefault="00B84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953F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B479D" w14:textId="77777777" w:rsidR="00B84F7E" w:rsidRDefault="00B84F7E">
      <w:r>
        <w:separator/>
      </w:r>
    </w:p>
  </w:footnote>
  <w:footnote w:type="continuationSeparator" w:id="0">
    <w:p w14:paraId="045F127E" w14:textId="77777777" w:rsidR="00B84F7E" w:rsidRDefault="00B84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0F159" w14:textId="1550FBE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EDC86FC" w14:textId="4F7C16A0" w:rsidR="00422DAC" w:rsidRDefault="00422DAC">
    <w:pPr>
      <w:pStyle w:val="Nagwek"/>
      <w:rPr>
        <w:sz w:val="22"/>
      </w:rPr>
    </w:pPr>
    <w:r w:rsidRPr="000B5E63">
      <w:rPr>
        <w:noProof/>
      </w:rPr>
      <w:pict w14:anchorId="1C6AFD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Fundusze europejskie - infrastruktura i środowisko" style="width:453.75pt;height:69.75pt;visibility:visible;mso-wrap-style:square">
          <v:imagedata r:id="rId1" o:title="Fundusze europejskie - infrastruktura i środowisk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F7E"/>
    <w:rsid w:val="00012286"/>
    <w:rsid w:val="00057198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22DAC"/>
    <w:rsid w:val="004B7300"/>
    <w:rsid w:val="004C1EFB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574B"/>
    <w:rsid w:val="00B774DC"/>
    <w:rsid w:val="00B84F7E"/>
    <w:rsid w:val="00BB225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5B0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0F772"/>
  <w15:chartTrackingRefBased/>
  <w15:docId w15:val="{DE032D9F-82CE-4644-B5D4-C78FDA27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487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2021-11-24T10:34:00Z</dcterms:created>
  <dcterms:modified xsi:type="dcterms:W3CDTF">2021-11-24T10:34:00Z</dcterms:modified>
</cp:coreProperties>
</file>