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E9557" w14:textId="77777777" w:rsidR="008D2AB8" w:rsidRPr="00240E71" w:rsidRDefault="000442F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3FF15EC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293EB6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BB464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E840CE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AEFBE1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A5CD08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5B87FD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20E43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846865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A221E8">
        <w:rPr>
          <w:sz w:val="22"/>
          <w:lang w:val="en-US"/>
        </w:rPr>
        <w:t>……………………………………………………………………………………………..</w:t>
      </w:r>
    </w:p>
    <w:p w14:paraId="749C3FD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A221E8">
        <w:rPr>
          <w:sz w:val="22"/>
          <w:lang w:val="en-US"/>
        </w:rPr>
        <w:t>…………………………………………………………………………………………….</w:t>
      </w:r>
    </w:p>
    <w:p w14:paraId="294A40E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0A9768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34D5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5FE2BD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2E406A2" w14:textId="77777777" w:rsidR="00254066" w:rsidRPr="00254066" w:rsidRDefault="00254066" w:rsidP="008D2AB8">
      <w:pPr>
        <w:ind w:right="-110"/>
        <w:rPr>
          <w:b/>
        </w:rPr>
      </w:pPr>
      <w:r w:rsidRPr="00254066">
        <w:rPr>
          <w:b/>
        </w:rPr>
        <w:t>Akademia Górniczo - Hutnicza</w:t>
      </w:r>
    </w:p>
    <w:p w14:paraId="20DF4B8C" w14:textId="77777777" w:rsidR="00254066" w:rsidRPr="00254066" w:rsidRDefault="00254066" w:rsidP="008D2AB8">
      <w:pPr>
        <w:ind w:right="-110"/>
        <w:rPr>
          <w:b/>
        </w:rPr>
      </w:pPr>
      <w:r w:rsidRPr="00254066">
        <w:rPr>
          <w:b/>
        </w:rPr>
        <w:t>im. Stanisława Staszica w Krakowie</w:t>
      </w:r>
    </w:p>
    <w:p w14:paraId="3161F368" w14:textId="77777777" w:rsidR="008D2AB8" w:rsidRDefault="00254066" w:rsidP="008D2AB8">
      <w:pPr>
        <w:ind w:right="-110"/>
        <w:rPr>
          <w:b/>
        </w:rPr>
      </w:pPr>
      <w:r w:rsidRPr="0025406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D61E48B" w14:textId="0224C9DC" w:rsidR="008D2AB8" w:rsidRDefault="00254066" w:rsidP="00A221E8">
      <w:pPr>
        <w:ind w:right="-110"/>
        <w:rPr>
          <w:b/>
        </w:rPr>
      </w:pPr>
      <w:r w:rsidRPr="00254066">
        <w:rPr>
          <w:b/>
        </w:rPr>
        <w:t>Al. Mickiewicza</w:t>
      </w:r>
      <w:r w:rsidR="008D2AB8">
        <w:rPr>
          <w:b/>
        </w:rPr>
        <w:t xml:space="preserve"> </w:t>
      </w:r>
      <w:r w:rsidRPr="00254066">
        <w:rPr>
          <w:b/>
        </w:rPr>
        <w:t>30</w:t>
      </w:r>
      <w:r w:rsidR="00A221E8">
        <w:rPr>
          <w:b/>
        </w:rPr>
        <w:t xml:space="preserve">, </w:t>
      </w:r>
      <w:r w:rsidRPr="00254066">
        <w:rPr>
          <w:b/>
        </w:rPr>
        <w:t>30-059</w:t>
      </w:r>
      <w:r w:rsidR="008D2AB8">
        <w:rPr>
          <w:b/>
        </w:rPr>
        <w:t xml:space="preserve"> </w:t>
      </w:r>
      <w:r w:rsidRPr="00254066">
        <w:rPr>
          <w:b/>
        </w:rPr>
        <w:t>Kraków</w:t>
      </w:r>
      <w:r w:rsidR="008D2AB8">
        <w:rPr>
          <w:b/>
        </w:rPr>
        <w:t xml:space="preserve">,  </w:t>
      </w:r>
    </w:p>
    <w:p w14:paraId="7F896EB3" w14:textId="77777777" w:rsidR="008D2AB8" w:rsidRDefault="008D2AB8" w:rsidP="008D2AB8">
      <w:pPr>
        <w:ind w:firstLine="3969"/>
        <w:rPr>
          <w:b/>
        </w:rPr>
      </w:pPr>
    </w:p>
    <w:p w14:paraId="5668D0CC" w14:textId="02FE83F2" w:rsidR="008D2AB8" w:rsidRPr="000442F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0442FC">
        <w:rPr>
          <w:sz w:val="22"/>
          <w:szCs w:val="22"/>
        </w:rPr>
        <w:t xml:space="preserve">Przystępując do postępowania o udzielenie zamówienia publicznego, którego przedmiotem jest </w:t>
      </w:r>
      <w:r w:rsidR="00254066" w:rsidRPr="000442FC">
        <w:rPr>
          <w:b/>
          <w:sz w:val="22"/>
          <w:szCs w:val="22"/>
        </w:rPr>
        <w:t>dostawa kamery termowizyjnej dla WIMIC - KC-zp.272-681/21</w:t>
      </w:r>
      <w:r w:rsidRPr="000442FC">
        <w:rPr>
          <w:b/>
          <w:sz w:val="22"/>
          <w:szCs w:val="22"/>
        </w:rPr>
        <w:t xml:space="preserve">, </w:t>
      </w:r>
      <w:r w:rsidRPr="000442FC">
        <w:rPr>
          <w:sz w:val="22"/>
          <w:szCs w:val="22"/>
        </w:rPr>
        <w:t>oferuję realizację przedmiotu zamówienia , zgodnie z zasadami określonymi w specyfikacji istotnych warunków zamówienia</w:t>
      </w:r>
    </w:p>
    <w:p w14:paraId="0E1F010C" w14:textId="77777777" w:rsidR="008D2AB8" w:rsidRPr="000442F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53BE7C0" w14:textId="77777777" w:rsidR="00A221E8" w:rsidRPr="000442FC" w:rsidRDefault="00A221E8" w:rsidP="00A221E8">
      <w:pPr>
        <w:widowControl w:val="0"/>
        <w:ind w:right="1"/>
        <w:rPr>
          <w:b/>
          <w:sz w:val="22"/>
          <w:szCs w:val="22"/>
        </w:rPr>
      </w:pPr>
      <w:r w:rsidRPr="000442FC">
        <w:rPr>
          <w:b/>
          <w:sz w:val="22"/>
          <w:szCs w:val="22"/>
        </w:rPr>
        <w:t>Cena netto za całość przedmiotu zamówienia:   .............................................................PLN</w:t>
      </w:r>
    </w:p>
    <w:p w14:paraId="1636B813" w14:textId="77777777" w:rsidR="00A221E8" w:rsidRPr="000442FC" w:rsidRDefault="00A221E8" w:rsidP="00A221E8">
      <w:pPr>
        <w:widowControl w:val="0"/>
        <w:ind w:right="1"/>
        <w:rPr>
          <w:b/>
          <w:sz w:val="22"/>
          <w:szCs w:val="22"/>
        </w:rPr>
      </w:pPr>
    </w:p>
    <w:p w14:paraId="4C40662D" w14:textId="77777777" w:rsidR="00A221E8" w:rsidRPr="00670BE8" w:rsidRDefault="00A221E8" w:rsidP="00A221E8">
      <w:pPr>
        <w:widowControl w:val="0"/>
        <w:ind w:right="1"/>
        <w:rPr>
          <w:b/>
          <w:sz w:val="22"/>
          <w:szCs w:val="22"/>
        </w:rPr>
      </w:pPr>
      <w:r w:rsidRPr="00670BE8"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D9CABCE" w14:textId="77777777" w:rsidR="00A221E8" w:rsidRPr="00670BE8" w:rsidRDefault="00A221E8" w:rsidP="00A221E8">
      <w:pPr>
        <w:widowControl w:val="0"/>
        <w:ind w:right="1"/>
        <w:jc w:val="both"/>
        <w:rPr>
          <w:b/>
          <w:sz w:val="22"/>
          <w:szCs w:val="22"/>
        </w:rPr>
      </w:pPr>
    </w:p>
    <w:p w14:paraId="5E77E769" w14:textId="77777777" w:rsidR="00A221E8" w:rsidRPr="00670BE8" w:rsidRDefault="00A221E8" w:rsidP="00A221E8">
      <w:pPr>
        <w:widowControl w:val="0"/>
        <w:ind w:right="1"/>
        <w:jc w:val="both"/>
        <w:rPr>
          <w:sz w:val="22"/>
          <w:szCs w:val="22"/>
        </w:rPr>
      </w:pPr>
      <w:r w:rsidRPr="00670BE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8F57E5D" w14:textId="77777777" w:rsidR="00A221E8" w:rsidRPr="00670BE8" w:rsidRDefault="00A221E8" w:rsidP="00A221E8">
      <w:pPr>
        <w:pStyle w:val="Tekstpodstawowy"/>
        <w:spacing w:line="240" w:lineRule="auto"/>
        <w:rPr>
          <w:sz w:val="22"/>
          <w:szCs w:val="22"/>
        </w:rPr>
      </w:pPr>
    </w:p>
    <w:p w14:paraId="3CFD79BF" w14:textId="77777777" w:rsidR="00A221E8" w:rsidRPr="00670BE8" w:rsidRDefault="00A221E8" w:rsidP="00A221E8">
      <w:pPr>
        <w:pStyle w:val="Tekstpodstawowy"/>
        <w:spacing w:line="240" w:lineRule="auto"/>
        <w:rPr>
          <w:sz w:val="22"/>
          <w:szCs w:val="22"/>
        </w:rPr>
      </w:pPr>
      <w:r w:rsidRPr="00670BE8">
        <w:rPr>
          <w:sz w:val="22"/>
          <w:szCs w:val="22"/>
        </w:rPr>
        <w:t>Powyższa cena zawiera podatek VAT w wysokości .......... % tj.…………………….PLN</w:t>
      </w:r>
    </w:p>
    <w:p w14:paraId="6334648F" w14:textId="77777777" w:rsidR="00A221E8" w:rsidRDefault="00A221E8" w:rsidP="00A221E8">
      <w:pPr>
        <w:widowControl w:val="0"/>
        <w:ind w:right="1"/>
        <w:jc w:val="both"/>
        <w:rPr>
          <w:sz w:val="22"/>
          <w:szCs w:val="22"/>
        </w:rPr>
      </w:pPr>
    </w:p>
    <w:p w14:paraId="6C02A96C" w14:textId="0B673303" w:rsidR="00A221E8" w:rsidRDefault="00A221E8" w:rsidP="00A221E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</w:t>
      </w:r>
    </w:p>
    <w:p w14:paraId="06515238" w14:textId="77777777" w:rsidR="000442FC" w:rsidRDefault="000442FC" w:rsidP="00A221E8">
      <w:pPr>
        <w:widowControl w:val="0"/>
        <w:ind w:right="1"/>
        <w:jc w:val="both"/>
        <w:rPr>
          <w:sz w:val="22"/>
          <w:szCs w:val="22"/>
        </w:rPr>
      </w:pPr>
    </w:p>
    <w:p w14:paraId="111CA9F9" w14:textId="0683B8B3" w:rsidR="00574025" w:rsidRPr="00670BE8" w:rsidRDefault="00574025" w:rsidP="00A221E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Producent/nazwa zaoferowanego oprogramowania: ……………………………….</w:t>
      </w:r>
    </w:p>
    <w:p w14:paraId="3D2A8E85" w14:textId="77777777" w:rsidR="00A221E8" w:rsidRPr="00140C50" w:rsidRDefault="00A221E8" w:rsidP="00A221E8">
      <w:pPr>
        <w:widowControl w:val="0"/>
        <w:ind w:right="1"/>
        <w:jc w:val="both"/>
        <w:rPr>
          <w:b/>
          <w:sz w:val="22"/>
          <w:szCs w:val="22"/>
        </w:rPr>
      </w:pPr>
    </w:p>
    <w:p w14:paraId="24AA4894" w14:textId="2EA5E946" w:rsidR="00A221E8" w:rsidRPr="00140C50" w:rsidRDefault="00A221E8" w:rsidP="00A221E8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 xml:space="preserve">do </w:t>
      </w:r>
      <w:r w:rsidR="00A573C3">
        <w:rPr>
          <w:sz w:val="22"/>
          <w:szCs w:val="22"/>
        </w:rPr>
        <w:t>14 dni</w:t>
      </w:r>
      <w:r w:rsidRPr="00140C50">
        <w:rPr>
          <w:sz w:val="22"/>
          <w:szCs w:val="22"/>
        </w:rPr>
        <w:t xml:space="preserve"> od daty podpisania umowy</w:t>
      </w:r>
      <w:r w:rsidR="00A573C3">
        <w:rPr>
          <w:sz w:val="22"/>
          <w:szCs w:val="22"/>
        </w:rPr>
        <w:t>.</w:t>
      </w:r>
      <w:r w:rsidRPr="00140C50">
        <w:rPr>
          <w:sz w:val="22"/>
          <w:szCs w:val="22"/>
        </w:rPr>
        <w:t xml:space="preserve"> </w:t>
      </w:r>
    </w:p>
    <w:p w14:paraId="33AF1B73" w14:textId="77777777" w:rsidR="00A221E8" w:rsidRDefault="00A221E8" w:rsidP="00A221E8">
      <w:pPr>
        <w:widowControl w:val="0"/>
        <w:ind w:right="1"/>
        <w:jc w:val="both"/>
        <w:rPr>
          <w:b/>
          <w:sz w:val="22"/>
          <w:szCs w:val="22"/>
        </w:rPr>
      </w:pPr>
    </w:p>
    <w:p w14:paraId="5FBCE1C4" w14:textId="77777777" w:rsidR="00A221E8" w:rsidRPr="00140C50" w:rsidRDefault="00A221E8" w:rsidP="00A221E8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Okres udzielonej gwarancji wynosi:</w:t>
      </w:r>
      <w:r w:rsidRPr="00140C5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……….. miesięcy </w:t>
      </w:r>
      <w:r w:rsidRPr="00140C50">
        <w:rPr>
          <w:i/>
          <w:sz w:val="22"/>
          <w:szCs w:val="22"/>
          <w:highlight w:val="yellow"/>
        </w:rPr>
        <w:t>(kryterium oceny ofert)</w:t>
      </w:r>
    </w:p>
    <w:p w14:paraId="6C2E17FB" w14:textId="77777777" w:rsidR="00A221E8" w:rsidRDefault="00A221E8" w:rsidP="00A221E8">
      <w:pPr>
        <w:tabs>
          <w:tab w:val="left" w:pos="426"/>
        </w:tabs>
        <w:jc w:val="both"/>
        <w:rPr>
          <w:sz w:val="22"/>
          <w:szCs w:val="22"/>
        </w:rPr>
      </w:pPr>
    </w:p>
    <w:p w14:paraId="3F5AFB15" w14:textId="77777777" w:rsidR="00A221E8" w:rsidRPr="00140C50" w:rsidRDefault="00A221E8" w:rsidP="00A221E8">
      <w:pPr>
        <w:tabs>
          <w:tab w:val="left" w:pos="426"/>
        </w:tabs>
        <w:jc w:val="both"/>
        <w:rPr>
          <w:b/>
          <w:sz w:val="22"/>
          <w:szCs w:val="22"/>
        </w:rPr>
      </w:pPr>
      <w:r w:rsidRPr="00140C5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40C50">
        <w:rPr>
          <w:b/>
          <w:sz w:val="22"/>
          <w:szCs w:val="22"/>
        </w:rPr>
        <w:t xml:space="preserve"> TAK/NIE</w:t>
      </w:r>
    </w:p>
    <w:p w14:paraId="205F3B0F" w14:textId="77777777" w:rsidR="00A221E8" w:rsidRDefault="00A221E8" w:rsidP="00A221E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0696D8B" w14:textId="77777777" w:rsidR="00A221E8" w:rsidRPr="00140C50" w:rsidRDefault="00A221E8" w:rsidP="00A221E8">
      <w:pPr>
        <w:tabs>
          <w:tab w:val="left" w:pos="426"/>
        </w:tabs>
        <w:jc w:val="both"/>
        <w:rPr>
          <w:sz w:val="22"/>
          <w:szCs w:val="22"/>
        </w:rPr>
      </w:pPr>
      <w:r w:rsidRPr="00140C50">
        <w:rPr>
          <w:b/>
          <w:sz w:val="22"/>
          <w:szCs w:val="22"/>
        </w:rPr>
        <w:t xml:space="preserve">Termin płatności: </w:t>
      </w:r>
      <w:r w:rsidRPr="00140C5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9C1EB9" w14:textId="77777777" w:rsidR="00A221E8" w:rsidRDefault="00A221E8" w:rsidP="00A221E8">
      <w:pPr>
        <w:jc w:val="both"/>
        <w:rPr>
          <w:sz w:val="18"/>
          <w:szCs w:val="18"/>
        </w:rPr>
      </w:pPr>
    </w:p>
    <w:p w14:paraId="40A02717" w14:textId="77777777" w:rsidR="000442FC" w:rsidRDefault="000442FC" w:rsidP="00A221E8">
      <w:pPr>
        <w:rPr>
          <w:b/>
          <w:sz w:val="22"/>
          <w:szCs w:val="22"/>
          <w:u w:val="single"/>
        </w:rPr>
      </w:pPr>
    </w:p>
    <w:p w14:paraId="6B538602" w14:textId="78CBE1BE" w:rsidR="00A221E8" w:rsidRDefault="00A221E8" w:rsidP="00A221E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E48EB0A" w14:textId="77777777" w:rsidR="00A221E8" w:rsidRDefault="00A221E8" w:rsidP="00A221E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E6DE9A0" w14:textId="77777777" w:rsidR="00A221E8" w:rsidRDefault="00A221E8" w:rsidP="00A221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9A876DD" w14:textId="77777777" w:rsidR="00A221E8" w:rsidRDefault="00A221E8" w:rsidP="00A221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E4F105" w14:textId="77777777" w:rsidR="00A221E8" w:rsidRDefault="00A221E8" w:rsidP="00A221E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FF4CDF" w14:textId="77777777" w:rsidR="00A221E8" w:rsidRDefault="00A221E8" w:rsidP="00A221E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34CAD2" w14:textId="77777777" w:rsidR="00A221E8" w:rsidRDefault="00A221E8" w:rsidP="00A221E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21E8" w14:paraId="1C2B6055" w14:textId="77777777" w:rsidTr="008E4DD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55C2E4" w14:textId="77777777" w:rsidR="00A221E8" w:rsidRDefault="00A221E8" w:rsidP="008E4D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226E2F" w14:textId="77777777" w:rsidR="00A221E8" w:rsidRDefault="00A221E8" w:rsidP="008E4D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8E9D43F" w14:textId="77777777" w:rsidR="00A221E8" w:rsidRDefault="00A221E8" w:rsidP="008E4D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04030" w14:textId="77777777" w:rsidR="00A221E8" w:rsidRDefault="00A221E8" w:rsidP="008E4DD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221E8" w14:paraId="05E2BB5B" w14:textId="77777777" w:rsidTr="008E4DD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B7020" w14:textId="77777777" w:rsidR="00A221E8" w:rsidRDefault="00A221E8" w:rsidP="008E4DD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94DE6" w14:textId="77777777" w:rsidR="00A221E8" w:rsidRDefault="00A221E8" w:rsidP="008E4D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E34F7" w14:textId="77777777" w:rsidR="00A221E8" w:rsidRDefault="00A221E8" w:rsidP="008E4D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21E8" w14:paraId="23F46F85" w14:textId="77777777" w:rsidTr="008E4DD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A5172" w14:textId="77777777" w:rsidR="00A221E8" w:rsidRDefault="00A221E8" w:rsidP="008E4DD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375E0" w14:textId="77777777" w:rsidR="00A221E8" w:rsidRDefault="00A221E8" w:rsidP="008E4D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E0F0F" w14:textId="77777777" w:rsidR="00A221E8" w:rsidRDefault="00A221E8" w:rsidP="008E4DD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366F637" w14:textId="77777777" w:rsidR="00A221E8" w:rsidRDefault="00A221E8" w:rsidP="00A221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0007EF6" w14:textId="77777777" w:rsidR="00A221E8" w:rsidRDefault="00A221E8" w:rsidP="00A221E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E137B42" w14:textId="77777777" w:rsidR="00A221E8" w:rsidRDefault="00A221E8" w:rsidP="00A221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C6C6F4B" w14:textId="77777777" w:rsidR="00A221E8" w:rsidRDefault="00A221E8" w:rsidP="00A221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6F63B55" w14:textId="77777777" w:rsidR="00A221E8" w:rsidRDefault="00A221E8" w:rsidP="00A221E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F4EF05E" w14:textId="77777777" w:rsidR="00A221E8" w:rsidRDefault="00A221E8" w:rsidP="00A221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267FA60" w14:textId="77777777" w:rsidR="00A221E8" w:rsidRDefault="00A221E8" w:rsidP="00A221E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FCFF81" w14:textId="77777777" w:rsidR="00A221E8" w:rsidRDefault="00A221E8" w:rsidP="00A221E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9E2CE67" w14:textId="77777777" w:rsidR="00A221E8" w:rsidRDefault="00A221E8" w:rsidP="00A221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153DC0" w14:textId="77777777" w:rsidR="00A221E8" w:rsidRDefault="00A221E8" w:rsidP="00A221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2EEE403" w14:textId="77777777" w:rsidR="00A221E8" w:rsidRDefault="00A221E8" w:rsidP="00A221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AE2B46" w14:textId="77777777" w:rsidR="00A221E8" w:rsidRDefault="00A221E8" w:rsidP="00A221E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BC9945D" w14:textId="2B92C5E2" w:rsidR="00A221E8" w:rsidRPr="00A221E8" w:rsidRDefault="00A221E8" w:rsidP="00A221E8">
      <w:pPr>
        <w:tabs>
          <w:tab w:val="left" w:pos="0"/>
        </w:tabs>
        <w:ind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 podpisem elektronicznym lub podpisem zaufanym lub podpisem osobistym.</w:t>
      </w:r>
    </w:p>
    <w:p w14:paraId="5F6332A7" w14:textId="77777777" w:rsidR="00A221E8" w:rsidRDefault="00A221E8" w:rsidP="00A221E8">
      <w:pPr>
        <w:widowControl w:val="0"/>
        <w:spacing w:line="264" w:lineRule="auto"/>
        <w:ind w:right="1"/>
        <w:rPr>
          <w:sz w:val="20"/>
          <w:szCs w:val="20"/>
        </w:rPr>
      </w:pPr>
    </w:p>
    <w:p w14:paraId="4A85A45B" w14:textId="77777777" w:rsidR="00FE545C" w:rsidRDefault="00FE545C" w:rsidP="00A221E8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F04AB" w14:textId="77777777" w:rsidR="00FD1447" w:rsidRDefault="00FD1447">
      <w:r>
        <w:separator/>
      </w:r>
    </w:p>
  </w:endnote>
  <w:endnote w:type="continuationSeparator" w:id="0">
    <w:p w14:paraId="522DCC1F" w14:textId="77777777" w:rsidR="00FD1447" w:rsidRDefault="00FD1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7270B" w14:textId="77777777" w:rsidR="00254066" w:rsidRDefault="002540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9D0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BE35A" w14:textId="77777777" w:rsidR="00254066" w:rsidRDefault="002540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8B08F" w14:textId="77777777" w:rsidR="00FD1447" w:rsidRDefault="00FD1447">
      <w:r>
        <w:separator/>
      </w:r>
    </w:p>
  </w:footnote>
  <w:footnote w:type="continuationSeparator" w:id="0">
    <w:p w14:paraId="41E73DAE" w14:textId="77777777" w:rsidR="00FD1447" w:rsidRDefault="00FD1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AA8D6" w14:textId="77777777" w:rsidR="00254066" w:rsidRDefault="00254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3FED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00A97" w14:textId="77777777" w:rsidR="00254066" w:rsidRDefault="002540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447"/>
    <w:rsid w:val="00012286"/>
    <w:rsid w:val="000442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4066"/>
    <w:rsid w:val="002723B0"/>
    <w:rsid w:val="00315A4A"/>
    <w:rsid w:val="004B7300"/>
    <w:rsid w:val="004C6753"/>
    <w:rsid w:val="0057402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21E8"/>
    <w:rsid w:val="00A346FE"/>
    <w:rsid w:val="00A47B4D"/>
    <w:rsid w:val="00A573C3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D144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6E100A2"/>
  <w15:chartTrackingRefBased/>
  <w15:docId w15:val="{FA8995C6-67BD-4BF8-8476-60AFF612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2021-11-30T10:42:00Z</cp:lastPrinted>
  <dcterms:created xsi:type="dcterms:W3CDTF">2021-11-30T10:42:00Z</dcterms:created>
  <dcterms:modified xsi:type="dcterms:W3CDTF">2021-11-30T10:42:00Z</dcterms:modified>
</cp:coreProperties>
</file>