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01109" w14:textId="77777777" w:rsidR="00FB7F50" w:rsidRPr="002245BE" w:rsidRDefault="007D166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D166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D1669">
        <w:rPr>
          <w:sz w:val="22"/>
          <w:szCs w:val="22"/>
        </w:rPr>
        <w:t>2021-11-30</w:t>
      </w:r>
    </w:p>
    <w:p w14:paraId="44CA6A1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812A96A" w14:textId="77777777" w:rsidR="003E73BB" w:rsidRDefault="007D1669" w:rsidP="00FB7F50">
      <w:pPr>
        <w:spacing w:after="40"/>
        <w:rPr>
          <w:b/>
          <w:bCs/>
          <w:sz w:val="22"/>
          <w:szCs w:val="22"/>
        </w:rPr>
      </w:pPr>
      <w:r w:rsidRPr="007D1669">
        <w:rPr>
          <w:b/>
          <w:bCs/>
          <w:sz w:val="22"/>
          <w:szCs w:val="22"/>
        </w:rPr>
        <w:t xml:space="preserve">Szpital Specjalistyczny im. Stefana Żeromskiego </w:t>
      </w:r>
    </w:p>
    <w:p w14:paraId="4F8D2618" w14:textId="77777777" w:rsidR="003E73BB" w:rsidRDefault="007D1669" w:rsidP="00FB7F50">
      <w:pPr>
        <w:spacing w:after="40"/>
        <w:rPr>
          <w:b/>
          <w:bCs/>
          <w:sz w:val="22"/>
          <w:szCs w:val="22"/>
        </w:rPr>
      </w:pPr>
      <w:r w:rsidRPr="007D1669">
        <w:rPr>
          <w:b/>
          <w:bCs/>
          <w:sz w:val="22"/>
          <w:szCs w:val="22"/>
        </w:rPr>
        <w:t xml:space="preserve">SP ZOZ w Krakowie </w:t>
      </w:r>
    </w:p>
    <w:p w14:paraId="245432A5" w14:textId="2EFA3342" w:rsidR="00FB7F50" w:rsidRPr="002245BE" w:rsidRDefault="007D1669" w:rsidP="00FB7F50">
      <w:pPr>
        <w:spacing w:after="40"/>
        <w:rPr>
          <w:b/>
          <w:bCs/>
          <w:sz w:val="22"/>
          <w:szCs w:val="22"/>
        </w:rPr>
      </w:pPr>
      <w:r w:rsidRPr="007D1669">
        <w:rPr>
          <w:b/>
          <w:bCs/>
          <w:sz w:val="22"/>
          <w:szCs w:val="22"/>
        </w:rPr>
        <w:t>Sekcja Zamówień Publicznych</w:t>
      </w:r>
    </w:p>
    <w:p w14:paraId="4D27B251" w14:textId="77777777" w:rsidR="00FB7F50" w:rsidRPr="002245BE" w:rsidRDefault="007D1669" w:rsidP="00FB7F50">
      <w:pPr>
        <w:rPr>
          <w:sz w:val="22"/>
          <w:szCs w:val="22"/>
        </w:rPr>
      </w:pPr>
      <w:r w:rsidRPr="007D166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D1669">
        <w:rPr>
          <w:sz w:val="22"/>
          <w:szCs w:val="22"/>
        </w:rPr>
        <w:t>66</w:t>
      </w:r>
    </w:p>
    <w:p w14:paraId="06F0A71E" w14:textId="77777777" w:rsidR="00FB7F50" w:rsidRPr="002245BE" w:rsidRDefault="007D1669" w:rsidP="00FB7F50">
      <w:pPr>
        <w:rPr>
          <w:sz w:val="22"/>
          <w:szCs w:val="22"/>
        </w:rPr>
      </w:pPr>
      <w:r w:rsidRPr="007D166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D1669">
        <w:rPr>
          <w:sz w:val="22"/>
          <w:szCs w:val="22"/>
        </w:rPr>
        <w:t>Kraków</w:t>
      </w:r>
    </w:p>
    <w:p w14:paraId="7B578A79" w14:textId="77777777" w:rsidR="00FB7F50" w:rsidRPr="002245BE" w:rsidRDefault="00FB7F50" w:rsidP="00FB7F50">
      <w:pPr>
        <w:rPr>
          <w:sz w:val="22"/>
          <w:szCs w:val="22"/>
        </w:rPr>
      </w:pPr>
    </w:p>
    <w:p w14:paraId="68683925" w14:textId="152A7805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C2462D">
        <w:rPr>
          <w:b/>
          <w:bCs/>
          <w:sz w:val="22"/>
          <w:szCs w:val="22"/>
        </w:rPr>
        <w:t>S</w:t>
      </w:r>
      <w:r w:rsidR="007D1669" w:rsidRPr="007D1669">
        <w:rPr>
          <w:bCs/>
          <w:sz w:val="22"/>
          <w:szCs w:val="22"/>
        </w:rPr>
        <w:t>ZP</w:t>
      </w:r>
      <w:r w:rsidR="00C2462D">
        <w:rPr>
          <w:bCs/>
          <w:sz w:val="22"/>
          <w:szCs w:val="22"/>
        </w:rPr>
        <w:t>.271.</w:t>
      </w:r>
      <w:r w:rsidR="00C733F9">
        <w:rPr>
          <w:bCs/>
          <w:sz w:val="22"/>
          <w:szCs w:val="22"/>
        </w:rPr>
        <w:t>875</w:t>
      </w:r>
      <w:r w:rsidR="007D1669" w:rsidRPr="007D1669">
        <w:rPr>
          <w:bCs/>
          <w:sz w:val="22"/>
          <w:szCs w:val="22"/>
        </w:rPr>
        <w:t>/28/2021</w:t>
      </w:r>
    </w:p>
    <w:p w14:paraId="016534A9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22A1E04F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726F0EC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BF551E1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D53197A" w14:textId="05CBB69C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3E73BB">
        <w:rPr>
          <w:b/>
          <w:sz w:val="28"/>
        </w:rPr>
        <w:t xml:space="preserve"> w grupie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D1669" w:rsidRPr="00607F9B" w14:paraId="203D2111" w14:textId="77777777" w:rsidTr="00315C83">
        <w:trPr>
          <w:trHeight w:val="638"/>
        </w:trPr>
        <w:tc>
          <w:tcPr>
            <w:tcW w:w="959" w:type="dxa"/>
            <w:shd w:val="clear" w:color="auto" w:fill="auto"/>
          </w:tcPr>
          <w:p w14:paraId="38053729" w14:textId="77777777" w:rsidR="007D1669" w:rsidRPr="00607F9B" w:rsidRDefault="007D1669" w:rsidP="00315C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21F191" w14:textId="77777777" w:rsidR="007D1669" w:rsidRPr="00607F9B" w:rsidRDefault="007D1669" w:rsidP="00315C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D166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D1669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Zamawiającego, zgodnie z opisem przedmiotu zamówienia w zał. nr 1 do SWZ.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D1669">
              <w:rPr>
                <w:b/>
                <w:sz w:val="22"/>
                <w:szCs w:val="22"/>
              </w:rPr>
              <w:t>ZP/28/2021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2A5766" w14:textId="732923E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D1669" w:rsidRPr="007D1669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D1669" w:rsidRPr="007D1669">
        <w:rPr>
          <w:sz w:val="22"/>
          <w:szCs w:val="22"/>
        </w:rPr>
        <w:t>(</w:t>
      </w:r>
      <w:proofErr w:type="spellStart"/>
      <w:r w:rsidR="007D1669" w:rsidRPr="007D1669">
        <w:rPr>
          <w:sz w:val="22"/>
          <w:szCs w:val="22"/>
        </w:rPr>
        <w:t>t.j</w:t>
      </w:r>
      <w:proofErr w:type="spellEnd"/>
      <w:r w:rsidR="007D1669" w:rsidRPr="007D1669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D1669" w14:paraId="001F8881" w14:textId="77777777" w:rsidTr="00315C83">
        <w:trPr>
          <w:cantSplit/>
        </w:trPr>
        <w:tc>
          <w:tcPr>
            <w:tcW w:w="9498" w:type="dxa"/>
          </w:tcPr>
          <w:p w14:paraId="364090EC" w14:textId="77777777" w:rsidR="007D1669" w:rsidRPr="00D26ED6" w:rsidRDefault="007D1669" w:rsidP="00315C8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D1669">
              <w:rPr>
                <w:b/>
                <w:sz w:val="22"/>
                <w:szCs w:val="22"/>
              </w:rPr>
              <w:t>Stiegelmeyer</w:t>
            </w:r>
            <w:proofErr w:type="spellEnd"/>
            <w:r w:rsidRPr="007D1669">
              <w:rPr>
                <w:b/>
                <w:sz w:val="22"/>
                <w:szCs w:val="22"/>
              </w:rPr>
              <w:t xml:space="preserve"> Sp. z o.o.</w:t>
            </w:r>
          </w:p>
          <w:p w14:paraId="660471B1" w14:textId="77777777" w:rsidR="007D1669" w:rsidRPr="009F0E5C" w:rsidRDefault="007D1669" w:rsidP="00315C83">
            <w:pPr>
              <w:jc w:val="both"/>
              <w:rPr>
                <w:bCs/>
                <w:sz w:val="22"/>
                <w:szCs w:val="22"/>
              </w:rPr>
            </w:pPr>
            <w:r w:rsidRPr="007D1669">
              <w:rPr>
                <w:bCs/>
                <w:sz w:val="22"/>
                <w:szCs w:val="22"/>
              </w:rPr>
              <w:t>Grubno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D1669">
              <w:rPr>
                <w:bCs/>
                <w:sz w:val="22"/>
                <w:szCs w:val="22"/>
              </w:rPr>
              <w:t>63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38A89D6" w14:textId="77777777" w:rsidR="007D1669" w:rsidRPr="009F0E5C" w:rsidRDefault="007D1669" w:rsidP="00315C83">
            <w:pPr>
              <w:jc w:val="both"/>
              <w:rPr>
                <w:bCs/>
                <w:sz w:val="22"/>
                <w:szCs w:val="22"/>
              </w:rPr>
            </w:pPr>
            <w:r w:rsidRPr="007D1669">
              <w:rPr>
                <w:bCs/>
                <w:sz w:val="22"/>
                <w:szCs w:val="22"/>
              </w:rPr>
              <w:t>86-212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D1669">
              <w:rPr>
                <w:bCs/>
                <w:sz w:val="22"/>
                <w:szCs w:val="22"/>
              </w:rPr>
              <w:t>Stolno</w:t>
            </w:r>
          </w:p>
          <w:p w14:paraId="04D6BE39" w14:textId="77777777" w:rsidR="007D1669" w:rsidRDefault="007D1669" w:rsidP="00315C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4C3E44" w14:textId="77777777" w:rsidR="007D1669" w:rsidRPr="00211A34" w:rsidRDefault="007D1669" w:rsidP="00315C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D1669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D1669">
              <w:rPr>
                <w:sz w:val="22"/>
                <w:szCs w:val="22"/>
              </w:rPr>
              <w:t xml:space="preserve">Zakup i dostawa wraz z uruchomieniem 2 </w:t>
            </w:r>
            <w:proofErr w:type="spellStart"/>
            <w:r w:rsidRPr="007D1669">
              <w:rPr>
                <w:sz w:val="22"/>
                <w:szCs w:val="22"/>
              </w:rPr>
              <w:t>szt</w:t>
            </w:r>
            <w:proofErr w:type="spellEnd"/>
            <w:r w:rsidRPr="007D1669">
              <w:rPr>
                <w:sz w:val="22"/>
                <w:szCs w:val="22"/>
              </w:rPr>
              <w:t xml:space="preserve"> łóżek elektrycznych z szafką przyłóżkową wraz przeszkoleniem pracowników Zamawiającego zgodnie z zestawieniem warunków i parametrów wymaganych  stanowiącym załącznik nr 1 do specyfikacji.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D1669">
              <w:rPr>
                <w:b/>
                <w:sz w:val="22"/>
                <w:szCs w:val="22"/>
              </w:rPr>
              <w:t>30 067.20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FD7AF7" w14:textId="77777777" w:rsidR="007D1669" w:rsidRPr="00D26ED6" w:rsidRDefault="007D1669" w:rsidP="00315C8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631B6B" w14:textId="59880FE9" w:rsidR="007D1669" w:rsidRPr="007D1669" w:rsidRDefault="00C2462D" w:rsidP="00315C8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kryterium cena - 60 %; wydłużenie terminu gwarancji 40%</w:t>
            </w:r>
          </w:p>
        </w:tc>
      </w:tr>
    </w:tbl>
    <w:p w14:paraId="1CC8D09A" w14:textId="77777777" w:rsidR="00C2462D" w:rsidRDefault="00C2462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403C355" w14:textId="77777777" w:rsidR="00C2462D" w:rsidRDefault="00C2462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DF5D73B" w14:textId="77777777" w:rsidR="00C2462D" w:rsidRDefault="00C2462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FD8DC49" w14:textId="77777777" w:rsidR="00C2462D" w:rsidRDefault="00C2462D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606430D3" w14:textId="5B4EF9FA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43031C5" w14:textId="77777777" w:rsidTr="00596EA3">
        <w:tc>
          <w:tcPr>
            <w:tcW w:w="2169" w:type="dxa"/>
            <w:shd w:val="clear" w:color="auto" w:fill="F3F3F3"/>
          </w:tcPr>
          <w:p w14:paraId="7EB1F58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C2524F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80716C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301B95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D1669" w:rsidRPr="00834EF4" w14:paraId="6A784A64" w14:textId="77777777" w:rsidTr="00315C83">
        <w:tc>
          <w:tcPr>
            <w:tcW w:w="2169" w:type="dxa"/>
            <w:shd w:val="clear" w:color="auto" w:fill="auto"/>
          </w:tcPr>
          <w:p w14:paraId="07F23361" w14:textId="77777777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1669">
              <w:rPr>
                <w:sz w:val="20"/>
                <w:szCs w:val="20"/>
              </w:rPr>
              <w:t xml:space="preserve">Zakup i dostawa wraz z uruchomieniem 3 </w:t>
            </w:r>
            <w:proofErr w:type="spellStart"/>
            <w:r w:rsidRPr="007D1669">
              <w:rPr>
                <w:sz w:val="20"/>
                <w:szCs w:val="20"/>
              </w:rPr>
              <w:t>szt</w:t>
            </w:r>
            <w:proofErr w:type="spellEnd"/>
            <w:r w:rsidRPr="007D1669">
              <w:rPr>
                <w:sz w:val="20"/>
                <w:szCs w:val="20"/>
              </w:rPr>
              <w:t xml:space="preserve"> lamp do fototerapii kocykowych wraz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71A9B76C" w14:textId="77777777" w:rsidR="007D1669" w:rsidRPr="00211A34" w:rsidRDefault="007D1669" w:rsidP="00315C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1669">
              <w:rPr>
                <w:b/>
                <w:bCs/>
                <w:sz w:val="20"/>
                <w:szCs w:val="20"/>
              </w:rPr>
              <w:t>PROMED S.A.</w:t>
            </w:r>
          </w:p>
          <w:p w14:paraId="16EEAA5D" w14:textId="77777777" w:rsidR="007D1669" w:rsidRPr="00211A34" w:rsidRDefault="007D1669" w:rsidP="00315C83">
            <w:pPr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56</w:t>
            </w:r>
          </w:p>
          <w:p w14:paraId="5D0A7CA3" w14:textId="77777777" w:rsidR="007D1669" w:rsidRPr="00211A34" w:rsidRDefault="007D1669" w:rsidP="00315C83">
            <w:pPr>
              <w:spacing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65C64A9" w14:textId="77777777" w:rsidR="007D1669" w:rsidRPr="007D1669" w:rsidRDefault="007D1669" w:rsidP="00315C83">
            <w:pPr>
              <w:spacing w:before="40" w:after="40"/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1 - Cena - 60.00</w:t>
            </w:r>
          </w:p>
          <w:p w14:paraId="518E935E" w14:textId="3D87CF03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2 - wydłużenie terminu gwarancji - </w:t>
            </w:r>
            <w:r w:rsidR="00C2462D">
              <w:rPr>
                <w:sz w:val="20"/>
                <w:szCs w:val="20"/>
              </w:rPr>
              <w:t>4</w:t>
            </w:r>
            <w:r w:rsidRPr="007D166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B84D3F" w14:textId="14B3FC36" w:rsidR="007D1669" w:rsidRPr="00211A34" w:rsidRDefault="007D1669" w:rsidP="00315C83">
            <w:pPr>
              <w:jc w:val="center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  </w:t>
            </w:r>
            <w:r w:rsidR="00C2462D">
              <w:rPr>
                <w:sz w:val="20"/>
                <w:szCs w:val="20"/>
              </w:rPr>
              <w:t>10</w:t>
            </w:r>
            <w:r w:rsidRPr="007D1669">
              <w:rPr>
                <w:sz w:val="20"/>
                <w:szCs w:val="20"/>
              </w:rPr>
              <w:t>0,00</w:t>
            </w:r>
          </w:p>
        </w:tc>
      </w:tr>
      <w:tr w:rsidR="007D1669" w:rsidRPr="00834EF4" w14:paraId="6A3AA8B4" w14:textId="77777777" w:rsidTr="00315C83">
        <w:tc>
          <w:tcPr>
            <w:tcW w:w="2169" w:type="dxa"/>
            <w:shd w:val="clear" w:color="auto" w:fill="auto"/>
          </w:tcPr>
          <w:p w14:paraId="23CADCBC" w14:textId="77777777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1669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7D1669">
              <w:rPr>
                <w:sz w:val="20"/>
                <w:szCs w:val="20"/>
              </w:rPr>
              <w:t>szt</w:t>
            </w:r>
            <w:proofErr w:type="spellEnd"/>
            <w:r w:rsidRPr="007D1669">
              <w:rPr>
                <w:sz w:val="20"/>
                <w:szCs w:val="20"/>
              </w:rPr>
              <w:t xml:space="preserve"> lampy do fototerapii statywowej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3882DC2F" w14:textId="77777777" w:rsidR="007D1669" w:rsidRPr="00211A34" w:rsidRDefault="007D1669" w:rsidP="00315C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1669">
              <w:rPr>
                <w:b/>
                <w:bCs/>
                <w:sz w:val="20"/>
                <w:szCs w:val="20"/>
              </w:rPr>
              <w:t>PROMED S.A.</w:t>
            </w:r>
          </w:p>
          <w:p w14:paraId="0F45C048" w14:textId="77777777" w:rsidR="007D1669" w:rsidRPr="00211A34" w:rsidRDefault="007D1669" w:rsidP="00315C83">
            <w:pPr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56</w:t>
            </w:r>
          </w:p>
          <w:p w14:paraId="01EE4F65" w14:textId="77777777" w:rsidR="007D1669" w:rsidRPr="00211A34" w:rsidRDefault="007D1669" w:rsidP="00315C83">
            <w:pPr>
              <w:spacing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E6882E0" w14:textId="77777777" w:rsidR="007D1669" w:rsidRPr="007D1669" w:rsidRDefault="007D1669" w:rsidP="00315C83">
            <w:pPr>
              <w:spacing w:before="40" w:after="40"/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1 - Cena - 60.00</w:t>
            </w:r>
          </w:p>
          <w:p w14:paraId="7A719328" w14:textId="1E1D6E8C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2 - wydłużenie terminu gwarancji - </w:t>
            </w:r>
            <w:r w:rsidR="00C2462D">
              <w:rPr>
                <w:sz w:val="20"/>
                <w:szCs w:val="20"/>
              </w:rPr>
              <w:t>4</w:t>
            </w:r>
            <w:r w:rsidRPr="007D166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2756D2" w14:textId="7BA167C4" w:rsidR="007D1669" w:rsidRPr="00211A34" w:rsidRDefault="007D1669" w:rsidP="00315C83">
            <w:pPr>
              <w:jc w:val="center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 </w:t>
            </w:r>
            <w:r w:rsidR="00C2462D">
              <w:rPr>
                <w:sz w:val="20"/>
                <w:szCs w:val="20"/>
              </w:rPr>
              <w:t>10</w:t>
            </w:r>
            <w:r w:rsidRPr="007D1669">
              <w:rPr>
                <w:sz w:val="20"/>
                <w:szCs w:val="20"/>
              </w:rPr>
              <w:t>0,00</w:t>
            </w:r>
          </w:p>
        </w:tc>
      </w:tr>
      <w:tr w:rsidR="007D1669" w:rsidRPr="00834EF4" w14:paraId="49AB3328" w14:textId="77777777" w:rsidTr="00315C83">
        <w:tc>
          <w:tcPr>
            <w:tcW w:w="2169" w:type="dxa"/>
            <w:shd w:val="clear" w:color="auto" w:fill="auto"/>
          </w:tcPr>
          <w:p w14:paraId="6766E950" w14:textId="77777777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1669">
              <w:rPr>
                <w:sz w:val="20"/>
                <w:szCs w:val="20"/>
              </w:rPr>
              <w:t xml:space="preserve">Zakup i dostawa wraz z uruchomieniem 2 </w:t>
            </w:r>
            <w:proofErr w:type="spellStart"/>
            <w:r w:rsidRPr="007D1669">
              <w:rPr>
                <w:sz w:val="20"/>
                <w:szCs w:val="20"/>
              </w:rPr>
              <w:t>szt</w:t>
            </w:r>
            <w:proofErr w:type="spellEnd"/>
            <w:r w:rsidRPr="007D1669">
              <w:rPr>
                <w:sz w:val="20"/>
                <w:szCs w:val="20"/>
              </w:rPr>
              <w:t xml:space="preserve"> łóżek elektrycznych z szafką przyłóżkową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72119FCA" w14:textId="77777777" w:rsidR="007D1669" w:rsidRPr="00211A34" w:rsidRDefault="007D1669" w:rsidP="00315C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1669">
              <w:rPr>
                <w:b/>
                <w:bCs/>
                <w:sz w:val="20"/>
                <w:szCs w:val="20"/>
              </w:rPr>
              <w:t>Stiegelmeyer</w:t>
            </w:r>
            <w:proofErr w:type="spellEnd"/>
            <w:r w:rsidRPr="007D166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92C00A5" w14:textId="77777777" w:rsidR="007D1669" w:rsidRPr="00211A34" w:rsidRDefault="007D1669" w:rsidP="00315C83">
            <w:pPr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Grubno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63</w:t>
            </w:r>
          </w:p>
          <w:p w14:paraId="182181F3" w14:textId="77777777" w:rsidR="007D1669" w:rsidRPr="00211A34" w:rsidRDefault="007D1669" w:rsidP="00315C83">
            <w:pPr>
              <w:spacing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86-212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Stolno</w:t>
            </w:r>
          </w:p>
        </w:tc>
        <w:tc>
          <w:tcPr>
            <w:tcW w:w="2976" w:type="dxa"/>
            <w:shd w:val="clear" w:color="auto" w:fill="auto"/>
          </w:tcPr>
          <w:p w14:paraId="5883101B" w14:textId="77777777" w:rsidR="007D1669" w:rsidRPr="007D1669" w:rsidRDefault="007D1669" w:rsidP="00315C83">
            <w:pPr>
              <w:spacing w:before="40" w:after="40"/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1 - Cena - 60.00</w:t>
            </w:r>
          </w:p>
          <w:p w14:paraId="370DCAEE" w14:textId="7A16C801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2 - wydłużenie terminu gwarancji - </w:t>
            </w:r>
            <w:r w:rsidR="00C2462D">
              <w:rPr>
                <w:sz w:val="20"/>
                <w:szCs w:val="20"/>
              </w:rPr>
              <w:t>4</w:t>
            </w:r>
            <w:r w:rsidRPr="007D166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2ECE40" w14:textId="3F37B2E8" w:rsidR="007D1669" w:rsidRPr="00211A34" w:rsidRDefault="007D1669" w:rsidP="00315C83">
            <w:pPr>
              <w:jc w:val="center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  </w:t>
            </w:r>
            <w:r w:rsidR="00C2462D">
              <w:rPr>
                <w:sz w:val="20"/>
                <w:szCs w:val="20"/>
              </w:rPr>
              <w:t>10</w:t>
            </w:r>
            <w:r w:rsidRPr="007D1669">
              <w:rPr>
                <w:sz w:val="20"/>
                <w:szCs w:val="20"/>
              </w:rPr>
              <w:t>0,00</w:t>
            </w:r>
          </w:p>
        </w:tc>
      </w:tr>
      <w:tr w:rsidR="007D1669" w:rsidRPr="00834EF4" w14:paraId="76361BAA" w14:textId="77777777" w:rsidTr="00315C83">
        <w:tc>
          <w:tcPr>
            <w:tcW w:w="2169" w:type="dxa"/>
            <w:shd w:val="clear" w:color="auto" w:fill="auto"/>
          </w:tcPr>
          <w:p w14:paraId="47D6716E" w14:textId="77777777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1669">
              <w:rPr>
                <w:sz w:val="20"/>
                <w:szCs w:val="20"/>
              </w:rPr>
              <w:t xml:space="preserve">Zakup i dostawa wraz z uruchomieniem 6 </w:t>
            </w:r>
            <w:proofErr w:type="spellStart"/>
            <w:r w:rsidRPr="007D1669">
              <w:rPr>
                <w:sz w:val="20"/>
                <w:szCs w:val="20"/>
              </w:rPr>
              <w:t>szt</w:t>
            </w:r>
            <w:proofErr w:type="spellEnd"/>
            <w:r w:rsidRPr="007D1669">
              <w:rPr>
                <w:sz w:val="20"/>
                <w:szCs w:val="20"/>
              </w:rPr>
              <w:t xml:space="preserve"> defibrylatorów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8CA5205" w14:textId="77777777" w:rsidR="007D1669" w:rsidRPr="00211A34" w:rsidRDefault="007D1669" w:rsidP="00315C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1669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7D1669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54B9411D" w14:textId="77777777" w:rsidR="007D1669" w:rsidRPr="00211A34" w:rsidRDefault="007D1669" w:rsidP="00315C83">
            <w:pPr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35</w:t>
            </w:r>
          </w:p>
          <w:p w14:paraId="6203D152" w14:textId="77777777" w:rsidR="007D1669" w:rsidRPr="00211A34" w:rsidRDefault="007D1669" w:rsidP="00315C83">
            <w:pPr>
              <w:spacing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782242F" w14:textId="77777777" w:rsidR="007D1669" w:rsidRPr="007D1669" w:rsidRDefault="007D1669" w:rsidP="00315C83">
            <w:pPr>
              <w:spacing w:before="40" w:after="40"/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1 - Cena - 60.00</w:t>
            </w:r>
          </w:p>
          <w:p w14:paraId="66B30067" w14:textId="56D733E3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2 - wydłużenie terminu gwarancji - </w:t>
            </w:r>
            <w:r w:rsidR="00C2462D">
              <w:rPr>
                <w:sz w:val="20"/>
                <w:szCs w:val="20"/>
              </w:rPr>
              <w:t>4</w:t>
            </w:r>
            <w:r w:rsidRPr="007D166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236DBE" w14:textId="23CA4576" w:rsidR="007D1669" w:rsidRPr="00211A34" w:rsidRDefault="007D1669" w:rsidP="00315C83">
            <w:pPr>
              <w:jc w:val="center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  </w:t>
            </w:r>
            <w:r w:rsidR="00C2462D">
              <w:rPr>
                <w:sz w:val="20"/>
                <w:szCs w:val="20"/>
              </w:rPr>
              <w:t>10</w:t>
            </w:r>
            <w:r w:rsidRPr="007D1669">
              <w:rPr>
                <w:sz w:val="20"/>
                <w:szCs w:val="20"/>
              </w:rPr>
              <w:t>0,00</w:t>
            </w:r>
          </w:p>
        </w:tc>
      </w:tr>
      <w:tr w:rsidR="007D1669" w:rsidRPr="00834EF4" w14:paraId="62018649" w14:textId="77777777" w:rsidTr="00315C83">
        <w:tc>
          <w:tcPr>
            <w:tcW w:w="2169" w:type="dxa"/>
            <w:shd w:val="clear" w:color="auto" w:fill="auto"/>
          </w:tcPr>
          <w:p w14:paraId="14D03C86" w14:textId="77777777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1669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7D1669">
              <w:rPr>
                <w:sz w:val="20"/>
                <w:szCs w:val="20"/>
              </w:rPr>
              <w:t>szt</w:t>
            </w:r>
            <w:proofErr w:type="spellEnd"/>
            <w:r w:rsidRPr="007D1669">
              <w:rPr>
                <w:sz w:val="20"/>
                <w:szCs w:val="20"/>
              </w:rPr>
              <w:t xml:space="preserve"> aparatu </w:t>
            </w:r>
            <w:proofErr w:type="spellStart"/>
            <w:r w:rsidRPr="007D1669">
              <w:rPr>
                <w:sz w:val="20"/>
                <w:szCs w:val="20"/>
              </w:rPr>
              <w:t>usg</w:t>
            </w:r>
            <w:proofErr w:type="spellEnd"/>
            <w:r w:rsidRPr="007D1669">
              <w:rPr>
                <w:sz w:val="20"/>
                <w:szCs w:val="20"/>
              </w:rPr>
              <w:t xml:space="preserve"> z kompletem głowic wraz </w:t>
            </w:r>
            <w:r w:rsidRPr="007D1669">
              <w:rPr>
                <w:sz w:val="20"/>
                <w:szCs w:val="20"/>
              </w:rPr>
              <w:lastRenderedPageBreak/>
              <w:t>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13AEAC96" w14:textId="77777777" w:rsidR="007D1669" w:rsidRPr="00211A34" w:rsidRDefault="007D1669" w:rsidP="00315C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D1669">
              <w:rPr>
                <w:b/>
                <w:bCs/>
                <w:sz w:val="20"/>
                <w:szCs w:val="20"/>
              </w:rPr>
              <w:lastRenderedPageBreak/>
              <w:t>MIRO Sp. z o.o.</w:t>
            </w:r>
          </w:p>
          <w:p w14:paraId="2F1FAA0B" w14:textId="77777777" w:rsidR="007D1669" w:rsidRPr="00211A34" w:rsidRDefault="007D1669" w:rsidP="00315C83">
            <w:pPr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Mińska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25B/U1</w:t>
            </w:r>
          </w:p>
          <w:p w14:paraId="6CCB40A2" w14:textId="77777777" w:rsidR="007D1669" w:rsidRPr="00211A34" w:rsidRDefault="007D1669" w:rsidP="00315C83">
            <w:pPr>
              <w:spacing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03-808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C7B827C" w14:textId="77777777" w:rsidR="007D1669" w:rsidRPr="007D1669" w:rsidRDefault="007D1669" w:rsidP="00315C83">
            <w:pPr>
              <w:spacing w:before="40" w:after="40"/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1 - Cena - 60.00</w:t>
            </w:r>
          </w:p>
          <w:p w14:paraId="39499DCC" w14:textId="21D78361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2 - wydłużenie terminu gwarancji - </w:t>
            </w:r>
            <w:r w:rsidR="00C2462D">
              <w:rPr>
                <w:sz w:val="20"/>
                <w:szCs w:val="20"/>
              </w:rPr>
              <w:t>4</w:t>
            </w:r>
            <w:r w:rsidRPr="007D166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377147" w14:textId="44D247B6" w:rsidR="007D1669" w:rsidRPr="00211A34" w:rsidRDefault="007D1669" w:rsidP="00315C83">
            <w:pPr>
              <w:jc w:val="center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  </w:t>
            </w:r>
            <w:r w:rsidR="00C2462D">
              <w:rPr>
                <w:sz w:val="20"/>
                <w:szCs w:val="20"/>
              </w:rPr>
              <w:t>10</w:t>
            </w:r>
            <w:r w:rsidRPr="007D1669">
              <w:rPr>
                <w:sz w:val="20"/>
                <w:szCs w:val="20"/>
              </w:rPr>
              <w:t>0,00</w:t>
            </w:r>
          </w:p>
        </w:tc>
      </w:tr>
      <w:tr w:rsidR="007D1669" w:rsidRPr="00834EF4" w14:paraId="71A7D6F0" w14:textId="77777777" w:rsidTr="00315C83">
        <w:tc>
          <w:tcPr>
            <w:tcW w:w="2169" w:type="dxa"/>
            <w:shd w:val="clear" w:color="auto" w:fill="auto"/>
          </w:tcPr>
          <w:p w14:paraId="6F898206" w14:textId="77777777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D1669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7D1669">
              <w:rPr>
                <w:sz w:val="20"/>
                <w:szCs w:val="20"/>
              </w:rPr>
              <w:t>szt</w:t>
            </w:r>
            <w:proofErr w:type="spellEnd"/>
            <w:r w:rsidRPr="007D1669">
              <w:rPr>
                <w:sz w:val="20"/>
                <w:szCs w:val="20"/>
              </w:rPr>
              <w:t xml:space="preserve"> mikroskopu operacyjnego do stosowania w chirurgii kręgosłupa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94E026A" w14:textId="77777777" w:rsidR="007D1669" w:rsidRPr="00211A34" w:rsidRDefault="007D1669" w:rsidP="00315C8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D1669">
              <w:rPr>
                <w:b/>
                <w:bCs/>
                <w:sz w:val="20"/>
                <w:szCs w:val="20"/>
              </w:rPr>
              <w:t>Belamed</w:t>
            </w:r>
            <w:proofErr w:type="spellEnd"/>
            <w:r w:rsidRPr="007D1669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0BF5515" w14:textId="77777777" w:rsidR="007D1669" w:rsidRPr="00211A34" w:rsidRDefault="007D1669" w:rsidP="00315C83">
            <w:pPr>
              <w:rPr>
                <w:sz w:val="20"/>
                <w:szCs w:val="20"/>
              </w:rPr>
            </w:pPr>
            <w:proofErr w:type="spellStart"/>
            <w:r w:rsidRPr="007D1669">
              <w:rPr>
                <w:sz w:val="20"/>
                <w:szCs w:val="20"/>
              </w:rPr>
              <w:t>Okoniowa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9</w:t>
            </w:r>
          </w:p>
          <w:p w14:paraId="172FBF6D" w14:textId="77777777" w:rsidR="007D1669" w:rsidRPr="00211A34" w:rsidRDefault="007D1669" w:rsidP="00315C83">
            <w:pPr>
              <w:spacing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40-748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D1669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DCF864D" w14:textId="77777777" w:rsidR="007D1669" w:rsidRPr="007D1669" w:rsidRDefault="007D1669" w:rsidP="00315C83">
            <w:pPr>
              <w:spacing w:before="40" w:after="40"/>
              <w:rPr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>1 - Cena - 60.00</w:t>
            </w:r>
          </w:p>
          <w:p w14:paraId="3D5FF950" w14:textId="5215EAA8" w:rsidR="007D1669" w:rsidRPr="00211A34" w:rsidRDefault="007D1669" w:rsidP="00315C8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2 - wydłużenie terminu gwarancji - </w:t>
            </w:r>
            <w:r w:rsidR="00C2462D">
              <w:rPr>
                <w:sz w:val="20"/>
                <w:szCs w:val="20"/>
              </w:rPr>
              <w:t>4</w:t>
            </w:r>
            <w:r w:rsidRPr="007D1669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EC3487" w14:textId="26E7F993" w:rsidR="007D1669" w:rsidRPr="00211A34" w:rsidRDefault="007D1669" w:rsidP="00315C83">
            <w:pPr>
              <w:jc w:val="center"/>
              <w:rPr>
                <w:color w:val="000000"/>
                <w:sz w:val="20"/>
                <w:szCs w:val="20"/>
              </w:rPr>
            </w:pPr>
            <w:r w:rsidRPr="007D1669">
              <w:rPr>
                <w:sz w:val="20"/>
                <w:szCs w:val="20"/>
              </w:rPr>
              <w:t xml:space="preserve">  </w:t>
            </w:r>
            <w:r w:rsidR="00C2462D">
              <w:rPr>
                <w:sz w:val="20"/>
                <w:szCs w:val="20"/>
              </w:rPr>
              <w:t>10</w:t>
            </w:r>
            <w:r w:rsidRPr="007D1669">
              <w:rPr>
                <w:sz w:val="20"/>
                <w:szCs w:val="20"/>
              </w:rPr>
              <w:t>0,00</w:t>
            </w:r>
          </w:p>
        </w:tc>
      </w:tr>
    </w:tbl>
    <w:p w14:paraId="4EEDA25C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827FE0A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640142C" w14:textId="368EAB6A" w:rsidR="00F960D7" w:rsidRPr="00F33C66" w:rsidRDefault="00A029B8" w:rsidP="00C2462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C2462D">
        <w:rPr>
          <w:sz w:val="22"/>
          <w:szCs w:val="22"/>
        </w:rPr>
        <w:t>3 grudnia 2021 r.</w:t>
      </w:r>
    </w:p>
    <w:p w14:paraId="1352DD50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D010D51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2DAA3DE" w14:textId="77777777" w:rsidR="00C733F9" w:rsidRDefault="007D1669" w:rsidP="00C733F9">
      <w:pPr>
        <w:jc w:val="right"/>
        <w:rPr>
          <w:sz w:val="22"/>
          <w:szCs w:val="22"/>
        </w:rPr>
      </w:pPr>
      <w:r w:rsidRPr="007D1669">
        <w:rPr>
          <w:sz w:val="22"/>
          <w:szCs w:val="22"/>
        </w:rPr>
        <w:t xml:space="preserve">  </w:t>
      </w:r>
      <w:bookmarkEnd w:id="0"/>
      <w:r w:rsidR="00C733F9">
        <w:rPr>
          <w:sz w:val="22"/>
          <w:szCs w:val="22"/>
        </w:rPr>
        <w:t>Z-ca Dyrektora ds. Finansowych</w:t>
      </w:r>
    </w:p>
    <w:p w14:paraId="3C668F83" w14:textId="18CD368B" w:rsidR="00C733F9" w:rsidRPr="00B464D3" w:rsidRDefault="00C733F9" w:rsidP="00C733F9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26FDB5AC" w14:textId="44113F4E" w:rsidR="00C2462D" w:rsidRPr="00B464D3" w:rsidRDefault="00C2462D" w:rsidP="00C2462D">
      <w:pPr>
        <w:jc w:val="right"/>
        <w:rPr>
          <w:bCs/>
          <w:sz w:val="22"/>
          <w:szCs w:val="22"/>
        </w:rPr>
      </w:pPr>
    </w:p>
    <w:sectPr w:rsidR="00C2462D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009CA" w14:textId="77777777" w:rsidR="00C67E74" w:rsidRDefault="00C67E74">
      <w:r>
        <w:separator/>
      </w:r>
    </w:p>
  </w:endnote>
  <w:endnote w:type="continuationSeparator" w:id="0">
    <w:p w14:paraId="493BD18B" w14:textId="77777777" w:rsidR="00C67E74" w:rsidRDefault="00C67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9AF7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68D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66113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AE541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CEF9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9FE82" w14:textId="77777777" w:rsidR="00C67E74" w:rsidRDefault="00C67E74">
      <w:r>
        <w:separator/>
      </w:r>
    </w:p>
  </w:footnote>
  <w:footnote w:type="continuationSeparator" w:id="0">
    <w:p w14:paraId="7B667F18" w14:textId="77777777" w:rsidR="00C67E74" w:rsidRDefault="00C67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9834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6330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F9D0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3A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73BB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166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2462D"/>
    <w:rsid w:val="00C423DD"/>
    <w:rsid w:val="00C60D7B"/>
    <w:rsid w:val="00C65E53"/>
    <w:rsid w:val="00C67E74"/>
    <w:rsid w:val="00C733F9"/>
    <w:rsid w:val="00CA0B33"/>
    <w:rsid w:val="00CA3511"/>
    <w:rsid w:val="00D01E5B"/>
    <w:rsid w:val="00D04203"/>
    <w:rsid w:val="00D26ED6"/>
    <w:rsid w:val="00D42C90"/>
    <w:rsid w:val="00D8427E"/>
    <w:rsid w:val="00D903A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681826"/>
  <w15:chartTrackingRefBased/>
  <w15:docId w15:val="{0DCB5177-1E5C-4E0F-BD22-6EDCCF07A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2021-11-30T12:21:00Z</cp:lastPrinted>
  <dcterms:created xsi:type="dcterms:W3CDTF">2021-11-30T12:21:00Z</dcterms:created>
  <dcterms:modified xsi:type="dcterms:W3CDTF">2021-11-30T12:21:00Z</dcterms:modified>
</cp:coreProperties>
</file>