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655B461E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252E6">
        <w:rPr>
          <w:bCs/>
          <w:i w:val="0"/>
          <w:sz w:val="22"/>
          <w:szCs w:val="22"/>
        </w:rPr>
        <w:t>8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0C01AED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590D35">
        <w:rPr>
          <w:b/>
          <w:sz w:val="22"/>
          <w:szCs w:val="22"/>
        </w:rPr>
        <w:t>33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799DE1A2" w14:textId="77777777" w:rsidR="00A252E6" w:rsidRPr="005E622E" w:rsidRDefault="00A252E6" w:rsidP="00A252E6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bookmarkStart w:id="0" w:name="_GoBack"/>
      <w:r>
        <w:rPr>
          <w:b/>
          <w:sz w:val="22"/>
          <w:szCs w:val="22"/>
        </w:rPr>
        <w:t xml:space="preserve">Świadczenie usług pralniczych </w:t>
      </w:r>
      <w:bookmarkEnd w:id="0"/>
      <w:r>
        <w:rPr>
          <w:b/>
          <w:sz w:val="22"/>
          <w:szCs w:val="22"/>
        </w:rPr>
        <w:t>wraz usługami logistycznymi oraz dzierżawą asortymentu</w:t>
      </w:r>
    </w:p>
    <w:p w14:paraId="30AF3B6C" w14:textId="77777777" w:rsidR="00F11547" w:rsidRDefault="00F11547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DEA7D7" w14:textId="77777777" w:rsidR="001E4627" w:rsidRDefault="001E4627">
      <w:r>
        <w:separator/>
      </w:r>
    </w:p>
  </w:endnote>
  <w:endnote w:type="continuationSeparator" w:id="0">
    <w:p w14:paraId="35326196" w14:textId="77777777" w:rsidR="001E4627" w:rsidRDefault="001E4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F8236A" w14:textId="77777777" w:rsidR="001E4627" w:rsidRDefault="001E4627">
      <w:r>
        <w:separator/>
      </w:r>
    </w:p>
  </w:footnote>
  <w:footnote w:type="continuationSeparator" w:id="0">
    <w:p w14:paraId="0B37FE6A" w14:textId="77777777" w:rsidR="001E4627" w:rsidRDefault="001E46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17559"/>
    <w:rsid w:val="00147532"/>
    <w:rsid w:val="001614BA"/>
    <w:rsid w:val="00172A06"/>
    <w:rsid w:val="001A1C3F"/>
    <w:rsid w:val="001E4627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90D3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148A64-ECD2-44C5-AF03-E835F5C2D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4</cp:revision>
  <cp:lastPrinted>2010-01-07T09:39:00Z</cp:lastPrinted>
  <dcterms:created xsi:type="dcterms:W3CDTF">2021-05-04T11:33:00Z</dcterms:created>
  <dcterms:modified xsi:type="dcterms:W3CDTF">2021-11-29T10:53:00Z</dcterms:modified>
</cp:coreProperties>
</file>