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7D199" w14:textId="085CA12F" w:rsidR="008D2AB8" w:rsidRPr="00346FA6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46FA6">
        <w:rPr>
          <w:rFonts w:ascii="Times New Roman" w:hAnsi="Times New Roman"/>
          <w:sz w:val="20"/>
          <w:szCs w:val="20"/>
        </w:rPr>
        <w:t>1</w:t>
      </w:r>
    </w:p>
    <w:p w14:paraId="3590A6A3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9557CB5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FORMULARZ OFERTY</w:t>
      </w:r>
    </w:p>
    <w:p w14:paraId="2F9DD5CA" w14:textId="77777777" w:rsidR="008D2AB8" w:rsidRPr="00346FA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E16CBC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NAZWA WYKONAWCY:……………………………………………………………………..</w:t>
      </w:r>
    </w:p>
    <w:p w14:paraId="5B93E05D" w14:textId="77777777" w:rsidR="000B1FA0" w:rsidRPr="00346FA6" w:rsidRDefault="000B1FA0" w:rsidP="000B1FA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3133889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ADRES:…………………………………………………………………………………………</w:t>
      </w:r>
    </w:p>
    <w:p w14:paraId="236CB710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1CB7ABBE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TEL.</w:t>
      </w:r>
      <w:r w:rsidRPr="00346FA6">
        <w:rPr>
          <w:sz w:val="20"/>
          <w:szCs w:val="20"/>
        </w:rPr>
        <w:t>……………………………………………………………………………………………..</w:t>
      </w:r>
    </w:p>
    <w:p w14:paraId="4D44641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 xml:space="preserve">FAX </w:t>
      </w:r>
      <w:r w:rsidRPr="00346FA6">
        <w:rPr>
          <w:sz w:val="20"/>
          <w:szCs w:val="20"/>
        </w:rPr>
        <w:t>…………………………………………………………………………………………….</w:t>
      </w:r>
    </w:p>
    <w:p w14:paraId="53C014C1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E90084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  <w:lang w:val="de-DE"/>
        </w:rPr>
        <w:t xml:space="preserve">NIP…………………………………. </w:t>
      </w:r>
      <w:r w:rsidRPr="00346FA6">
        <w:rPr>
          <w:sz w:val="20"/>
          <w:szCs w:val="20"/>
        </w:rPr>
        <w:t>REGON:………………………………………………...</w:t>
      </w:r>
    </w:p>
    <w:p w14:paraId="19A02DFA" w14:textId="27C5779C" w:rsidR="008D2AB8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BANK/ NR KONTA ……………………………………………………………………………</w:t>
      </w:r>
    </w:p>
    <w:p w14:paraId="311098A7" w14:textId="77777777" w:rsidR="008D2AB8" w:rsidRPr="00346FA6" w:rsidRDefault="008D2AB8" w:rsidP="008D2AB8">
      <w:pPr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Do: Nazwa i siedziba Zamawiającego:</w:t>
      </w:r>
    </w:p>
    <w:p w14:paraId="64BD076C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Akademia Górniczo - Hutnicza</w:t>
      </w:r>
    </w:p>
    <w:p w14:paraId="42D2A263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im. Stanisława Staszica w Krakowie</w:t>
      </w:r>
    </w:p>
    <w:p w14:paraId="25AC75E0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Dział Zamówień Publicznych</w:t>
      </w:r>
      <w:r w:rsidR="008D2AB8" w:rsidRPr="00346FA6">
        <w:rPr>
          <w:b/>
          <w:sz w:val="20"/>
          <w:szCs w:val="20"/>
        </w:rPr>
        <w:t xml:space="preserve">  </w:t>
      </w:r>
    </w:p>
    <w:p w14:paraId="6432D7E8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Al. Mickiewicza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30</w:t>
      </w:r>
      <w:r w:rsidR="008D2AB8" w:rsidRPr="00346FA6">
        <w:rPr>
          <w:b/>
          <w:sz w:val="20"/>
          <w:szCs w:val="20"/>
        </w:rPr>
        <w:t xml:space="preserve"> </w:t>
      </w:r>
    </w:p>
    <w:p w14:paraId="0D91CEB4" w14:textId="77777777" w:rsidR="008D2AB8" w:rsidRPr="00346FA6" w:rsidRDefault="000E715A" w:rsidP="008D2AB8">
      <w:pPr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30-059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Kraków</w:t>
      </w:r>
      <w:r w:rsidR="008D2AB8" w:rsidRPr="00346FA6">
        <w:rPr>
          <w:b/>
          <w:sz w:val="20"/>
          <w:szCs w:val="20"/>
        </w:rPr>
        <w:t xml:space="preserve">,  </w:t>
      </w:r>
    </w:p>
    <w:p w14:paraId="2DB386B0" w14:textId="77777777" w:rsidR="008D2AB8" w:rsidRPr="00346FA6" w:rsidRDefault="008D2AB8" w:rsidP="008D2AB8">
      <w:pPr>
        <w:ind w:firstLine="3969"/>
        <w:rPr>
          <w:b/>
          <w:sz w:val="20"/>
          <w:szCs w:val="20"/>
        </w:rPr>
      </w:pPr>
    </w:p>
    <w:p w14:paraId="5B42E9B9" w14:textId="6AA550FD" w:rsidR="008D2AB8" w:rsidRPr="00346FA6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Przystępując do postępowania o udzielenie zamówienia publicznego, którego przedmiotem jest </w:t>
      </w:r>
      <w:r w:rsidR="00424618" w:rsidRPr="00424618">
        <w:rPr>
          <w:b/>
          <w:sz w:val="20"/>
          <w:szCs w:val="20"/>
        </w:rPr>
        <w:t>dostawa komputera przenośnego i tabletu dla Biura ds. Osób Niepełnosprawnych AGH - KC-zp.272-579/21</w:t>
      </w:r>
      <w:r w:rsidRPr="00346FA6">
        <w:rPr>
          <w:b/>
          <w:sz w:val="20"/>
          <w:szCs w:val="20"/>
        </w:rPr>
        <w:t xml:space="preserve">, </w:t>
      </w:r>
      <w:r w:rsidRPr="00346FA6">
        <w:rPr>
          <w:sz w:val="20"/>
          <w:szCs w:val="20"/>
        </w:rPr>
        <w:t>oferuję realizację przedmiotu zamówienia, zgodnie z zasadami określonymi w specyfikacji warunków zamówienia.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44"/>
        <w:gridCol w:w="2062"/>
        <w:gridCol w:w="1576"/>
        <w:gridCol w:w="984"/>
        <w:gridCol w:w="1403"/>
        <w:gridCol w:w="1012"/>
        <w:gridCol w:w="998"/>
        <w:gridCol w:w="1131"/>
      </w:tblGrid>
      <w:tr w:rsidR="00CE43E2" w:rsidRPr="00346FA6" w14:paraId="7207B523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B271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B51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E003" w14:textId="333725B6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Producent, </w:t>
            </w:r>
            <w:r w:rsidR="00730AE5" w:rsidRPr="00346FA6">
              <w:rPr>
                <w:b/>
                <w:sz w:val="20"/>
                <w:szCs w:val="20"/>
              </w:rPr>
              <w:t xml:space="preserve">typ, </w:t>
            </w:r>
            <w:r w:rsidRPr="00346FA6"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B6D1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671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A37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A6C2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11FA4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brutto</w:t>
            </w:r>
          </w:p>
        </w:tc>
      </w:tr>
      <w:tr w:rsidR="00CE43E2" w:rsidRPr="00346FA6" w14:paraId="5B279E57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A80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A75A" w14:textId="1F53A2A4" w:rsidR="00CE43E2" w:rsidRPr="00E3148B" w:rsidRDefault="00E3148B" w:rsidP="00D90DC7">
            <w:pPr>
              <w:widowControl w:val="0"/>
              <w:spacing w:line="264" w:lineRule="auto"/>
              <w:ind w:right="1"/>
              <w:rPr>
                <w:bCs/>
                <w:sz w:val="20"/>
                <w:szCs w:val="20"/>
              </w:rPr>
            </w:pPr>
            <w:r w:rsidRPr="00E3148B">
              <w:rPr>
                <w:bCs/>
                <w:sz w:val="20"/>
                <w:szCs w:val="20"/>
              </w:rPr>
              <w:t xml:space="preserve">Komputer przenośny 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F1E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F179" w14:textId="74BB66BD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734A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D0E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DA6D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5D6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E3148B" w:rsidRPr="00346FA6" w14:paraId="1E974BD3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E7F5" w14:textId="5EA77DC5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8BE1" w14:textId="58798B99" w:rsidR="00E3148B" w:rsidRPr="00E3148B" w:rsidRDefault="00DF5A09" w:rsidP="00D90DC7">
            <w:pPr>
              <w:widowControl w:val="0"/>
              <w:spacing w:line="264" w:lineRule="auto"/>
              <w:ind w:right="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</w:t>
            </w:r>
            <w:r w:rsidR="00E3148B">
              <w:rPr>
                <w:bCs/>
                <w:sz w:val="20"/>
                <w:szCs w:val="20"/>
              </w:rPr>
              <w:t>ablet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038B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A5F2" w14:textId="104FB54D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1szt.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DC1B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AB35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0153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844C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E3148B" w:rsidRPr="00346FA6" w14:paraId="39C2614F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493C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45B5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1275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0D4F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84BC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15DB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7289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D4E7" w14:textId="77777777" w:rsidR="00E3148B" w:rsidRPr="00346FA6" w:rsidRDefault="00E3148B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4D2212C7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67B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B7D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  <w:p w14:paraId="22767D3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4CBF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03D7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41BE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</w:tbl>
    <w:p w14:paraId="310D4B9B" w14:textId="77777777" w:rsidR="008D2AB8" w:rsidRPr="00346FA6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04021E8D" w14:textId="29C86189" w:rsidR="008D2AB8" w:rsidRPr="00E3148B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3148B">
        <w:rPr>
          <w:b/>
          <w:sz w:val="20"/>
          <w:szCs w:val="20"/>
        </w:rPr>
        <w:t xml:space="preserve">Termin realizacji umowy: </w:t>
      </w:r>
      <w:r w:rsidR="00E3148B" w:rsidRPr="00E3148B">
        <w:rPr>
          <w:b/>
          <w:sz w:val="20"/>
          <w:szCs w:val="20"/>
        </w:rPr>
        <w:t>………………….</w:t>
      </w:r>
      <w:r w:rsidR="00916925" w:rsidRPr="00E3148B">
        <w:rPr>
          <w:b/>
          <w:bCs/>
          <w:sz w:val="20"/>
          <w:szCs w:val="20"/>
        </w:rPr>
        <w:t>dni od daty podpisania umowy</w:t>
      </w:r>
      <w:r w:rsidR="00E3148B" w:rsidRPr="00E3148B">
        <w:rPr>
          <w:b/>
          <w:bCs/>
          <w:sz w:val="20"/>
          <w:szCs w:val="20"/>
        </w:rPr>
        <w:t>.</w:t>
      </w:r>
      <w:r w:rsidR="00916925" w:rsidRPr="00E3148B">
        <w:rPr>
          <w:sz w:val="20"/>
          <w:szCs w:val="20"/>
        </w:rPr>
        <w:t xml:space="preserve"> </w:t>
      </w:r>
    </w:p>
    <w:p w14:paraId="3D2B8717" w14:textId="3D03CA29" w:rsidR="00CE43E2" w:rsidRPr="00E3148B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</w:p>
    <w:p w14:paraId="75CEAC08" w14:textId="1EABC8C7" w:rsidR="00CE43E2" w:rsidRPr="00E3148B" w:rsidRDefault="008D2AB8" w:rsidP="00E3148B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3148B">
        <w:rPr>
          <w:b/>
          <w:sz w:val="20"/>
          <w:szCs w:val="20"/>
        </w:rPr>
        <w:t>Okres udzielonej gwarancji wynosi:</w:t>
      </w:r>
      <w:r w:rsidRPr="00E3148B">
        <w:rPr>
          <w:b/>
          <w:bCs/>
          <w:sz w:val="20"/>
          <w:szCs w:val="20"/>
        </w:rPr>
        <w:t>…………</w:t>
      </w:r>
      <w:r w:rsidR="00916925" w:rsidRPr="00E3148B">
        <w:rPr>
          <w:b/>
          <w:bCs/>
          <w:sz w:val="20"/>
          <w:szCs w:val="20"/>
        </w:rPr>
        <w:t xml:space="preserve"> miesięcy</w:t>
      </w:r>
      <w:r w:rsidR="00916925" w:rsidRPr="00E3148B">
        <w:rPr>
          <w:sz w:val="20"/>
          <w:szCs w:val="20"/>
        </w:rPr>
        <w:t xml:space="preserve"> </w:t>
      </w:r>
      <w:r w:rsidRPr="00E3148B">
        <w:rPr>
          <w:sz w:val="20"/>
          <w:szCs w:val="20"/>
        </w:rPr>
        <w:t>(</w:t>
      </w:r>
      <w:r w:rsidRPr="00E3148B">
        <w:rPr>
          <w:i/>
          <w:sz w:val="20"/>
          <w:szCs w:val="20"/>
        </w:rPr>
        <w:t>kryterium oceny ofert)</w:t>
      </w:r>
    </w:p>
    <w:p w14:paraId="699CEF8C" w14:textId="77777777" w:rsidR="00CE43E2" w:rsidRPr="00346FA6" w:rsidRDefault="00CE43E2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617BB6A" w14:textId="77777777" w:rsidR="008D2AB8" w:rsidRPr="00346FA6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46FA6">
        <w:rPr>
          <w:sz w:val="20"/>
          <w:szCs w:val="20"/>
        </w:rPr>
        <w:t xml:space="preserve">Oświadczamy, że zgodnie z ustawą z dnia </w:t>
      </w:r>
      <w:r w:rsidR="00A0022B" w:rsidRPr="00346FA6">
        <w:rPr>
          <w:sz w:val="20"/>
          <w:szCs w:val="20"/>
        </w:rPr>
        <w:t>6 marca 2018 r</w:t>
      </w:r>
      <w:r w:rsidRPr="00346FA6">
        <w:rPr>
          <w:sz w:val="20"/>
          <w:szCs w:val="20"/>
        </w:rPr>
        <w:t>.</w:t>
      </w:r>
      <w:r w:rsidR="00A0022B" w:rsidRPr="00346FA6">
        <w:rPr>
          <w:sz w:val="20"/>
          <w:szCs w:val="20"/>
        </w:rPr>
        <w:t xml:space="preserve"> Prawo przedsiębiorców, </w:t>
      </w:r>
      <w:r w:rsidRPr="00346FA6">
        <w:rPr>
          <w:sz w:val="20"/>
          <w:szCs w:val="20"/>
        </w:rPr>
        <w:t>należymy do małych lub średnich przedsiębiorców:</w:t>
      </w:r>
      <w:r w:rsidRPr="00346FA6">
        <w:rPr>
          <w:b/>
          <w:sz w:val="20"/>
          <w:szCs w:val="20"/>
        </w:rPr>
        <w:t xml:space="preserve"> TAK/NIE</w:t>
      </w:r>
    </w:p>
    <w:p w14:paraId="277D9159" w14:textId="79519AFF" w:rsidR="008D2AB8" w:rsidRPr="00346FA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346FA6">
        <w:rPr>
          <w:b/>
          <w:sz w:val="20"/>
          <w:szCs w:val="20"/>
        </w:rPr>
        <w:t xml:space="preserve">Termin płatności: </w:t>
      </w:r>
      <w:r w:rsidR="008F032C" w:rsidRPr="00346FA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3DD3E2" w14:textId="77777777" w:rsidR="008D2AB8" w:rsidRPr="00346FA6" w:rsidRDefault="008D2AB8" w:rsidP="008D2AB8">
      <w:pPr>
        <w:jc w:val="both"/>
        <w:rPr>
          <w:sz w:val="20"/>
          <w:szCs w:val="20"/>
        </w:rPr>
      </w:pPr>
    </w:p>
    <w:p w14:paraId="2212D943" w14:textId="1DC72EA3" w:rsidR="008053BC" w:rsidRPr="00346FA6" w:rsidRDefault="008D2AB8" w:rsidP="00FE545C">
      <w:pPr>
        <w:rPr>
          <w:b/>
          <w:sz w:val="20"/>
          <w:szCs w:val="20"/>
          <w:u w:val="single"/>
        </w:rPr>
      </w:pPr>
      <w:r w:rsidRPr="00346FA6">
        <w:rPr>
          <w:sz w:val="20"/>
          <w:szCs w:val="20"/>
        </w:rPr>
        <w:br w:type="page"/>
      </w:r>
      <w:r w:rsidR="00FE545C" w:rsidRPr="00346FA6">
        <w:rPr>
          <w:b/>
          <w:sz w:val="20"/>
          <w:szCs w:val="20"/>
          <w:u w:val="single"/>
        </w:rPr>
        <w:lastRenderedPageBreak/>
        <w:t>Jednocześnie oświadczamy, że:</w:t>
      </w:r>
    </w:p>
    <w:p w14:paraId="482593F0" w14:textId="376920C8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 xml:space="preserve">Oświadczamy, że jesteśmy związani niniejszą ofertą </w:t>
      </w:r>
      <w:r w:rsidR="00C11DF2">
        <w:rPr>
          <w:color w:val="000000"/>
          <w:sz w:val="20"/>
          <w:szCs w:val="20"/>
          <w:lang w:eastAsia="ar-SA"/>
        </w:rPr>
        <w:t xml:space="preserve">od upływu terminu składania ofert do dnia </w:t>
      </w:r>
      <w:bookmarkStart w:id="0" w:name="_GoBack"/>
      <w:bookmarkEnd w:id="0"/>
      <w:r w:rsidR="00C11DF2">
        <w:rPr>
          <w:color w:val="000000"/>
          <w:sz w:val="20"/>
          <w:szCs w:val="20"/>
          <w:lang w:eastAsia="ar-SA"/>
        </w:rPr>
        <w:t xml:space="preserve">wskazanego </w:t>
      </w:r>
      <w:r w:rsidRPr="00346FA6">
        <w:rPr>
          <w:color w:val="000000"/>
          <w:sz w:val="20"/>
          <w:szCs w:val="20"/>
          <w:lang w:eastAsia="ar-SA"/>
        </w:rPr>
        <w:t xml:space="preserve"> w SWZ.</w:t>
      </w:r>
    </w:p>
    <w:p w14:paraId="64A94BA8" w14:textId="272C1B74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46FA6">
        <w:rPr>
          <w:color w:val="000000"/>
          <w:sz w:val="20"/>
          <w:szCs w:val="20"/>
        </w:rPr>
        <w:t xml:space="preserve"> i nie wnosimy do nich żadnych zastrzeżeń.</w:t>
      </w:r>
    </w:p>
    <w:p w14:paraId="4DC85455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5814BA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FE0DC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024817" w14:textId="77777777" w:rsidR="008053BC" w:rsidRPr="00346FA6" w:rsidRDefault="008053BC" w:rsidP="008053B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3BC" w:rsidRPr="00346FA6" w14:paraId="7D831CA6" w14:textId="77777777" w:rsidTr="00D90D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470F9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D966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 xml:space="preserve">Opis części zamówienia, którą wykonawca </w:t>
            </w:r>
          </w:p>
          <w:p w14:paraId="48A6E8D5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F17DC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Nazwa podwykonawcy</w:t>
            </w:r>
            <w:r w:rsidRPr="00346FA6">
              <w:rPr>
                <w:sz w:val="20"/>
                <w:szCs w:val="20"/>
              </w:rPr>
              <w:br/>
              <w:t>(o ile jest znana)</w:t>
            </w:r>
          </w:p>
        </w:tc>
      </w:tr>
      <w:tr w:rsidR="008053BC" w:rsidRPr="00346FA6" w14:paraId="7E7FD873" w14:textId="77777777" w:rsidTr="00D90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0252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8BA9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9F7B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053BC" w:rsidRPr="00346FA6" w14:paraId="3D2934AF" w14:textId="77777777" w:rsidTr="00D90DC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8DB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4D73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0ED6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0D6EAAC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Umocowanymi do reprezentowania naszej firmy są następujące osoby:</w:t>
      </w:r>
    </w:p>
    <w:p w14:paraId="7FF5C529" w14:textId="77777777" w:rsidR="008053BC" w:rsidRPr="00346FA6" w:rsidRDefault="008053BC" w:rsidP="008053B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346FA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</w:p>
    <w:p w14:paraId="1299BFB1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</w:t>
      </w:r>
    </w:p>
    <w:p w14:paraId="2F5B9E47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.</w:t>
      </w:r>
    </w:p>
    <w:p w14:paraId="68D3CD60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Umocowanie dla powyżej wskazanych osób wynika z następującego (</w:t>
      </w:r>
      <w:proofErr w:type="spellStart"/>
      <w:r w:rsidRPr="00346FA6">
        <w:rPr>
          <w:sz w:val="20"/>
          <w:szCs w:val="20"/>
        </w:rPr>
        <w:t>ych</w:t>
      </w:r>
      <w:proofErr w:type="spellEnd"/>
      <w:r w:rsidRPr="00346FA6">
        <w:rPr>
          <w:sz w:val="20"/>
          <w:szCs w:val="20"/>
        </w:rPr>
        <w:t>) dokumentu(ów)</w:t>
      </w:r>
    </w:p>
    <w:p w14:paraId="207AD5EF" w14:textId="77777777" w:rsidR="008053BC" w:rsidRPr="00346FA6" w:rsidRDefault="008053BC" w:rsidP="008053BC">
      <w:p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36E078B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załącznikami do niniejszej oferty są:</w:t>
      </w:r>
    </w:p>
    <w:p w14:paraId="4F24318B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………………………………………………………………………………………….</w:t>
      </w:r>
    </w:p>
    <w:p w14:paraId="3A8D775D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……………………………………………..……………………………………………</w:t>
      </w:r>
    </w:p>
    <w:p w14:paraId="60290AC4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218EF532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0461398A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  <w:r w:rsidRPr="00346FA6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20E9035B" w14:textId="77777777" w:rsidR="008053BC" w:rsidRPr="00346FA6" w:rsidRDefault="008053BC" w:rsidP="008053B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6327195" w14:textId="77777777" w:rsidR="008053BC" w:rsidRPr="00346FA6" w:rsidRDefault="008053BC" w:rsidP="008053BC">
      <w:pPr>
        <w:rPr>
          <w:b/>
          <w:sz w:val="20"/>
          <w:szCs w:val="20"/>
          <w:u w:val="single"/>
        </w:rPr>
      </w:pPr>
    </w:p>
    <w:p w14:paraId="3FADFE91" w14:textId="77777777" w:rsidR="00FE545C" w:rsidRPr="00346FA6" w:rsidRDefault="00FE545C" w:rsidP="00FE545C">
      <w:pPr>
        <w:jc w:val="right"/>
        <w:rPr>
          <w:sz w:val="20"/>
          <w:szCs w:val="20"/>
        </w:rPr>
      </w:pPr>
    </w:p>
    <w:sectPr w:rsidR="00FE545C" w:rsidRPr="00346F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FDBE6" w14:textId="77777777" w:rsidR="00BF67AD" w:rsidRDefault="00BF67AD">
      <w:r>
        <w:separator/>
      </w:r>
    </w:p>
  </w:endnote>
  <w:endnote w:type="continuationSeparator" w:id="0">
    <w:p w14:paraId="3CFF3AB0" w14:textId="77777777" w:rsidR="00BF67AD" w:rsidRDefault="00BF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9F33D" w14:textId="77777777" w:rsidR="000E715A" w:rsidRDefault="000E71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B80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FCD3B" w14:textId="77777777" w:rsidR="000E715A" w:rsidRDefault="000E7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240BB" w14:textId="77777777" w:rsidR="00BF67AD" w:rsidRDefault="00BF67AD">
      <w:r>
        <w:separator/>
      </w:r>
    </w:p>
  </w:footnote>
  <w:footnote w:type="continuationSeparator" w:id="0">
    <w:p w14:paraId="176606F5" w14:textId="77777777" w:rsidR="00BF67AD" w:rsidRDefault="00BF6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DDB7B" w14:textId="77777777" w:rsidR="000E715A" w:rsidRDefault="000E7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D53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98874" w14:textId="77777777" w:rsidR="000E715A" w:rsidRDefault="000E71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6A"/>
    <w:rsid w:val="00012286"/>
    <w:rsid w:val="00071CCC"/>
    <w:rsid w:val="000B1FA0"/>
    <w:rsid w:val="000B731D"/>
    <w:rsid w:val="000D6134"/>
    <w:rsid w:val="000E09C7"/>
    <w:rsid w:val="000E715A"/>
    <w:rsid w:val="000F6589"/>
    <w:rsid w:val="00106636"/>
    <w:rsid w:val="00116EC6"/>
    <w:rsid w:val="001801DD"/>
    <w:rsid w:val="001D4612"/>
    <w:rsid w:val="00207E98"/>
    <w:rsid w:val="002723B0"/>
    <w:rsid w:val="00315A4A"/>
    <w:rsid w:val="00346FA6"/>
    <w:rsid w:val="0042461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2E47"/>
    <w:rsid w:val="00730AE5"/>
    <w:rsid w:val="007748F0"/>
    <w:rsid w:val="007A4321"/>
    <w:rsid w:val="008053BC"/>
    <w:rsid w:val="00833933"/>
    <w:rsid w:val="00853083"/>
    <w:rsid w:val="008B2F0C"/>
    <w:rsid w:val="008B4928"/>
    <w:rsid w:val="008D2AB8"/>
    <w:rsid w:val="008F032C"/>
    <w:rsid w:val="008F1C66"/>
    <w:rsid w:val="00916925"/>
    <w:rsid w:val="00970FE4"/>
    <w:rsid w:val="00A0022B"/>
    <w:rsid w:val="00A06C6A"/>
    <w:rsid w:val="00A346FE"/>
    <w:rsid w:val="00A47B4D"/>
    <w:rsid w:val="00A83018"/>
    <w:rsid w:val="00B774DC"/>
    <w:rsid w:val="00BF67AD"/>
    <w:rsid w:val="00C11DF2"/>
    <w:rsid w:val="00C969A6"/>
    <w:rsid w:val="00CA7D36"/>
    <w:rsid w:val="00CE43E2"/>
    <w:rsid w:val="00D24208"/>
    <w:rsid w:val="00D60C38"/>
    <w:rsid w:val="00D66893"/>
    <w:rsid w:val="00D90ACB"/>
    <w:rsid w:val="00DC1500"/>
    <w:rsid w:val="00DF5A09"/>
    <w:rsid w:val="00E3148B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7E722"/>
  <w15:chartTrackingRefBased/>
  <w15:docId w15:val="{03B62081-BF65-4CCC-81A4-240F2CBB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E43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F6743-C530-49BE-A0A2-EB1455726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478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2021-11-17T08:44:00Z</cp:lastPrinted>
  <dcterms:created xsi:type="dcterms:W3CDTF">2021-11-17T08:44:00Z</dcterms:created>
  <dcterms:modified xsi:type="dcterms:W3CDTF">2021-11-17T08:46:00Z</dcterms:modified>
</cp:coreProperties>
</file>