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686801DF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F814D8">
        <w:rPr>
          <w:b/>
          <w:sz w:val="24"/>
        </w:rPr>
        <w:t>6</w:t>
      </w:r>
      <w:r w:rsidR="00E1022E">
        <w:rPr>
          <w:b/>
          <w:sz w:val="24"/>
        </w:rPr>
        <w:t>62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B18E271" w:rsidR="001B2C00" w:rsidRDefault="00E1022E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dostawa i montaż mebli biurowych i kuchennych oraz wyposażenia do budynku C-</w:t>
      </w:r>
      <w:r w:rsidR="00B06839">
        <w:rPr>
          <w:b/>
        </w:rPr>
        <w:t>1</w:t>
      </w:r>
      <w:r>
        <w:rPr>
          <w:b/>
        </w:rPr>
        <w:t xml:space="preserve"> AGH w Krakowie dla potrzeb CTT i DWAG - KC-zp.272-662/21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34FD266F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5E7FB" w14:textId="77777777" w:rsidR="009A1DC8" w:rsidRDefault="009A1DC8">
      <w:r>
        <w:separator/>
      </w:r>
    </w:p>
  </w:endnote>
  <w:endnote w:type="continuationSeparator" w:id="0">
    <w:p w14:paraId="6D312FC8" w14:textId="77777777" w:rsidR="009A1DC8" w:rsidRDefault="009A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9877C" w14:textId="77777777" w:rsidR="009A1DC8" w:rsidRDefault="009A1DC8">
      <w:r>
        <w:separator/>
      </w:r>
    </w:p>
  </w:footnote>
  <w:footnote w:type="continuationSeparator" w:id="0">
    <w:p w14:paraId="20FF7C48" w14:textId="77777777" w:rsidR="009A1DC8" w:rsidRDefault="009A1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640D1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2696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1DC8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E72A6"/>
    <w:rsid w:val="00B06839"/>
    <w:rsid w:val="00B26102"/>
    <w:rsid w:val="00B45ED4"/>
    <w:rsid w:val="00B54FB4"/>
    <w:rsid w:val="00BE6092"/>
    <w:rsid w:val="00BE710C"/>
    <w:rsid w:val="00C33407"/>
    <w:rsid w:val="00C527C7"/>
    <w:rsid w:val="00C606B9"/>
    <w:rsid w:val="00CB6204"/>
    <w:rsid w:val="00CC527A"/>
    <w:rsid w:val="00CF642A"/>
    <w:rsid w:val="00D725D2"/>
    <w:rsid w:val="00D74F94"/>
    <w:rsid w:val="00DD482A"/>
    <w:rsid w:val="00DE0396"/>
    <w:rsid w:val="00DE0405"/>
    <w:rsid w:val="00DE252B"/>
    <w:rsid w:val="00E1022E"/>
    <w:rsid w:val="00E37A20"/>
    <w:rsid w:val="00EB5766"/>
    <w:rsid w:val="00EC667E"/>
    <w:rsid w:val="00F46593"/>
    <w:rsid w:val="00F568D6"/>
    <w:rsid w:val="00F70072"/>
    <w:rsid w:val="00F8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801E-1C11-4265-827F-1B0F60F6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2021-11-17T11:38:00Z</dcterms:created>
  <dcterms:modified xsi:type="dcterms:W3CDTF">2021-11-17T11:38:00Z</dcterms:modified>
</cp:coreProperties>
</file>