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9B0C9" w14:textId="30E3282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58FF9B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9D4EB1F" w14:textId="77777777" w:rsidR="008D2AB8" w:rsidRPr="00AC726A" w:rsidRDefault="008D2AB8" w:rsidP="00AC726A">
      <w:pPr>
        <w:tabs>
          <w:tab w:val="right" w:pos="9000"/>
        </w:tabs>
        <w:rPr>
          <w:sz w:val="22"/>
          <w:szCs w:val="22"/>
        </w:rPr>
      </w:pPr>
      <w:r w:rsidRPr="00AC726A">
        <w:rPr>
          <w:sz w:val="22"/>
          <w:szCs w:val="22"/>
        </w:rPr>
        <w:t>NAZWA WYKONAWCY:……………………………………………………………………..</w:t>
      </w:r>
    </w:p>
    <w:p w14:paraId="284CEE10" w14:textId="77777777" w:rsidR="008D2AB8" w:rsidRPr="00AC726A" w:rsidRDefault="008D2AB8" w:rsidP="00AC726A">
      <w:pPr>
        <w:tabs>
          <w:tab w:val="right" w:pos="9000"/>
        </w:tabs>
        <w:rPr>
          <w:sz w:val="22"/>
          <w:szCs w:val="22"/>
        </w:rPr>
      </w:pPr>
      <w:r w:rsidRPr="00AC726A">
        <w:rPr>
          <w:sz w:val="22"/>
          <w:szCs w:val="22"/>
        </w:rPr>
        <w:t>FORMA PROWADZONEJ DZIAŁALNOŚCI: .........................................................................</w:t>
      </w:r>
    </w:p>
    <w:p w14:paraId="2A55A193" w14:textId="77777777" w:rsidR="008D2AB8" w:rsidRPr="00AC726A" w:rsidRDefault="008D2AB8" w:rsidP="00AC726A">
      <w:pPr>
        <w:tabs>
          <w:tab w:val="right" w:pos="9000"/>
        </w:tabs>
        <w:rPr>
          <w:sz w:val="22"/>
          <w:szCs w:val="22"/>
        </w:rPr>
      </w:pPr>
      <w:r w:rsidRPr="00AC726A">
        <w:rPr>
          <w:sz w:val="22"/>
          <w:szCs w:val="22"/>
        </w:rPr>
        <w:t>ADRES:…………………………………………………………………………………………</w:t>
      </w:r>
    </w:p>
    <w:p w14:paraId="32243C00" w14:textId="77777777" w:rsidR="008D2AB8" w:rsidRPr="00AC726A" w:rsidRDefault="008D2AB8" w:rsidP="00AC726A">
      <w:pPr>
        <w:tabs>
          <w:tab w:val="right" w:pos="9000"/>
        </w:tabs>
        <w:rPr>
          <w:sz w:val="22"/>
          <w:szCs w:val="22"/>
        </w:rPr>
      </w:pPr>
      <w:r w:rsidRPr="00AC726A">
        <w:rPr>
          <w:sz w:val="22"/>
          <w:szCs w:val="22"/>
        </w:rPr>
        <w:t>POWIAT:…………………………………WOJEWÓDZTWO …………………………….....</w:t>
      </w:r>
    </w:p>
    <w:p w14:paraId="331E9D4C" w14:textId="77777777" w:rsidR="008D2AB8" w:rsidRPr="00AC726A" w:rsidRDefault="008D2AB8" w:rsidP="00AC726A">
      <w:pPr>
        <w:tabs>
          <w:tab w:val="right" w:pos="9000"/>
        </w:tabs>
        <w:rPr>
          <w:sz w:val="22"/>
          <w:szCs w:val="22"/>
          <w:lang w:val="de-DE"/>
        </w:rPr>
      </w:pPr>
      <w:r w:rsidRPr="00AC726A">
        <w:rPr>
          <w:sz w:val="22"/>
          <w:szCs w:val="22"/>
          <w:lang w:val="de-DE"/>
        </w:rPr>
        <w:t>TEL.</w:t>
      </w:r>
      <w:r w:rsidRPr="00AC726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38854985" w14:textId="77777777" w:rsidR="008D2AB8" w:rsidRPr="00AC726A" w:rsidRDefault="008D2AB8" w:rsidP="00AC726A">
      <w:pPr>
        <w:tabs>
          <w:tab w:val="right" w:pos="9000"/>
        </w:tabs>
        <w:rPr>
          <w:sz w:val="22"/>
          <w:szCs w:val="22"/>
          <w:lang w:val="de-DE"/>
        </w:rPr>
      </w:pPr>
      <w:r w:rsidRPr="00AC726A">
        <w:rPr>
          <w:sz w:val="22"/>
          <w:szCs w:val="22"/>
          <w:lang w:val="de-DE"/>
        </w:rPr>
        <w:t xml:space="preserve">FAX </w:t>
      </w:r>
      <w:r w:rsidRPr="00AC726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6C625625" w14:textId="77777777" w:rsidR="008D2AB8" w:rsidRPr="00AC726A" w:rsidRDefault="008D2AB8" w:rsidP="00AC726A">
      <w:pPr>
        <w:tabs>
          <w:tab w:val="right" w:pos="9000"/>
        </w:tabs>
        <w:rPr>
          <w:sz w:val="22"/>
          <w:szCs w:val="22"/>
          <w:lang w:val="de-DE"/>
        </w:rPr>
      </w:pPr>
      <w:r w:rsidRPr="00AC726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38FB9B0" w14:textId="77777777" w:rsidR="008D2AB8" w:rsidRPr="00AC726A" w:rsidRDefault="008D2AB8" w:rsidP="00AC726A">
      <w:pPr>
        <w:tabs>
          <w:tab w:val="right" w:pos="9000"/>
        </w:tabs>
        <w:rPr>
          <w:sz w:val="22"/>
          <w:szCs w:val="22"/>
        </w:rPr>
      </w:pPr>
      <w:r w:rsidRPr="00AC726A">
        <w:rPr>
          <w:sz w:val="22"/>
          <w:szCs w:val="22"/>
          <w:lang w:val="de-DE"/>
        </w:rPr>
        <w:t xml:space="preserve">NIP…………………………………. </w:t>
      </w:r>
      <w:r w:rsidRPr="00AC726A">
        <w:rPr>
          <w:sz w:val="22"/>
          <w:szCs w:val="22"/>
        </w:rPr>
        <w:t>REGON:………………………………………………...</w:t>
      </w:r>
    </w:p>
    <w:p w14:paraId="0BD34C50" w14:textId="77777777" w:rsidR="008D2AB8" w:rsidRPr="00AC726A" w:rsidRDefault="008D2AB8" w:rsidP="00AC726A">
      <w:pPr>
        <w:tabs>
          <w:tab w:val="right" w:pos="9000"/>
        </w:tabs>
        <w:rPr>
          <w:sz w:val="22"/>
          <w:szCs w:val="22"/>
        </w:rPr>
      </w:pPr>
      <w:r w:rsidRPr="00AC726A">
        <w:rPr>
          <w:sz w:val="22"/>
          <w:szCs w:val="22"/>
        </w:rPr>
        <w:t>BANK/ NR KONTA ……………………………………………………………………………</w:t>
      </w:r>
    </w:p>
    <w:p w14:paraId="44235574" w14:textId="77777777" w:rsidR="008D2AB8" w:rsidRPr="00AC726A" w:rsidRDefault="008D2AB8" w:rsidP="00AC726A">
      <w:pPr>
        <w:rPr>
          <w:sz w:val="22"/>
          <w:szCs w:val="22"/>
        </w:rPr>
      </w:pPr>
      <w:r w:rsidRPr="00AC726A">
        <w:rPr>
          <w:sz w:val="22"/>
          <w:szCs w:val="22"/>
        </w:rPr>
        <w:t>Do: Nazwa i siedziba Zamawiającego:</w:t>
      </w:r>
    </w:p>
    <w:p w14:paraId="74BEC036" w14:textId="20514999" w:rsidR="006965BD" w:rsidRPr="00AC726A" w:rsidRDefault="006965BD" w:rsidP="00AC726A">
      <w:pPr>
        <w:ind w:right="-110"/>
        <w:rPr>
          <w:b/>
          <w:sz w:val="22"/>
          <w:szCs w:val="22"/>
        </w:rPr>
      </w:pPr>
      <w:r w:rsidRPr="00AC726A">
        <w:rPr>
          <w:b/>
          <w:sz w:val="22"/>
          <w:szCs w:val="22"/>
        </w:rPr>
        <w:t xml:space="preserve">Akademia Górniczo </w:t>
      </w:r>
      <w:r w:rsidR="001F3C23">
        <w:rPr>
          <w:b/>
          <w:sz w:val="22"/>
          <w:szCs w:val="22"/>
        </w:rPr>
        <w:t>–</w:t>
      </w:r>
      <w:r w:rsidRPr="00AC726A">
        <w:rPr>
          <w:b/>
          <w:sz w:val="22"/>
          <w:szCs w:val="22"/>
        </w:rPr>
        <w:t xml:space="preserve"> Hutnicza</w:t>
      </w:r>
      <w:r w:rsidR="001F3C23">
        <w:rPr>
          <w:b/>
          <w:sz w:val="22"/>
          <w:szCs w:val="22"/>
        </w:rPr>
        <w:t xml:space="preserve"> </w:t>
      </w:r>
      <w:r w:rsidRPr="00AC726A">
        <w:rPr>
          <w:b/>
          <w:sz w:val="22"/>
          <w:szCs w:val="22"/>
        </w:rPr>
        <w:t>im. Stanisława Staszica w Krakowie</w:t>
      </w:r>
    </w:p>
    <w:p w14:paraId="54E0D26C" w14:textId="77777777" w:rsidR="008D2AB8" w:rsidRPr="00AC726A" w:rsidRDefault="006965BD" w:rsidP="00AC726A">
      <w:pPr>
        <w:ind w:right="-110"/>
        <w:rPr>
          <w:b/>
          <w:sz w:val="22"/>
          <w:szCs w:val="22"/>
        </w:rPr>
      </w:pPr>
      <w:r w:rsidRPr="00AC726A">
        <w:rPr>
          <w:b/>
          <w:sz w:val="22"/>
          <w:szCs w:val="22"/>
        </w:rPr>
        <w:t>Dział Zamówień Publicznych</w:t>
      </w:r>
      <w:r w:rsidR="008D2AB8" w:rsidRPr="00AC726A">
        <w:rPr>
          <w:b/>
          <w:sz w:val="22"/>
          <w:szCs w:val="22"/>
        </w:rPr>
        <w:t xml:space="preserve">  </w:t>
      </w:r>
    </w:p>
    <w:p w14:paraId="15972281" w14:textId="0D3BAB7C" w:rsidR="008D2AB8" w:rsidRPr="00AC726A" w:rsidRDefault="006965BD" w:rsidP="00AC726A">
      <w:pPr>
        <w:ind w:right="-110"/>
        <w:rPr>
          <w:b/>
          <w:sz w:val="22"/>
          <w:szCs w:val="22"/>
        </w:rPr>
      </w:pPr>
      <w:r w:rsidRPr="00AC726A">
        <w:rPr>
          <w:b/>
          <w:sz w:val="22"/>
          <w:szCs w:val="22"/>
        </w:rPr>
        <w:t>Al. Mickiewicza</w:t>
      </w:r>
      <w:r w:rsidR="008D2AB8" w:rsidRPr="00AC726A">
        <w:rPr>
          <w:b/>
          <w:sz w:val="22"/>
          <w:szCs w:val="22"/>
        </w:rPr>
        <w:t xml:space="preserve"> </w:t>
      </w:r>
      <w:r w:rsidRPr="00AC726A">
        <w:rPr>
          <w:b/>
          <w:sz w:val="22"/>
          <w:szCs w:val="22"/>
        </w:rPr>
        <w:t>30</w:t>
      </w:r>
      <w:r w:rsidR="00AC726A" w:rsidRPr="00AC726A">
        <w:rPr>
          <w:b/>
          <w:sz w:val="22"/>
          <w:szCs w:val="22"/>
        </w:rPr>
        <w:t xml:space="preserve">, </w:t>
      </w:r>
      <w:r w:rsidRPr="00AC726A">
        <w:rPr>
          <w:b/>
          <w:sz w:val="22"/>
          <w:szCs w:val="22"/>
        </w:rPr>
        <w:t>30-059</w:t>
      </w:r>
      <w:r w:rsidR="008D2AB8" w:rsidRPr="00AC726A">
        <w:rPr>
          <w:b/>
          <w:sz w:val="22"/>
          <w:szCs w:val="22"/>
        </w:rPr>
        <w:t xml:space="preserve"> </w:t>
      </w:r>
      <w:r w:rsidRPr="00AC726A">
        <w:rPr>
          <w:b/>
          <w:sz w:val="22"/>
          <w:szCs w:val="22"/>
        </w:rPr>
        <w:t>Kraków</w:t>
      </w:r>
      <w:r w:rsidR="008D2AB8" w:rsidRPr="00AC726A">
        <w:rPr>
          <w:b/>
          <w:sz w:val="22"/>
          <w:szCs w:val="22"/>
        </w:rPr>
        <w:t xml:space="preserve">,  </w:t>
      </w:r>
    </w:p>
    <w:p w14:paraId="62135DFE" w14:textId="77777777" w:rsidR="008D2AB8" w:rsidRPr="00AC726A" w:rsidRDefault="008D2AB8" w:rsidP="00AC726A">
      <w:pPr>
        <w:ind w:firstLine="3969"/>
        <w:rPr>
          <w:b/>
          <w:sz w:val="22"/>
          <w:szCs w:val="22"/>
        </w:rPr>
      </w:pPr>
    </w:p>
    <w:p w14:paraId="1C09BCC8" w14:textId="30F17CE8" w:rsidR="008D2AB8" w:rsidRPr="00AC726A" w:rsidRDefault="008D2AB8" w:rsidP="00AC726A">
      <w:pPr>
        <w:widowControl w:val="0"/>
        <w:ind w:right="1"/>
        <w:jc w:val="both"/>
        <w:rPr>
          <w:sz w:val="22"/>
          <w:szCs w:val="22"/>
        </w:rPr>
      </w:pPr>
      <w:r w:rsidRPr="00AC726A">
        <w:rPr>
          <w:sz w:val="22"/>
          <w:szCs w:val="22"/>
        </w:rPr>
        <w:t xml:space="preserve">Przystępując do postępowania o udzielenie zamówienia publicznego, którego przedmiotem jest </w:t>
      </w:r>
      <w:r w:rsidR="006965BD" w:rsidRPr="00AC726A">
        <w:rPr>
          <w:b/>
          <w:sz w:val="22"/>
          <w:szCs w:val="22"/>
        </w:rPr>
        <w:t>dostawa i montaż mebli biurowych i kuchennych oraz wyposażenia do budynku C-</w:t>
      </w:r>
      <w:r w:rsidR="00D57E12">
        <w:rPr>
          <w:b/>
          <w:sz w:val="22"/>
          <w:szCs w:val="22"/>
        </w:rPr>
        <w:t>1</w:t>
      </w:r>
      <w:r w:rsidR="006965BD" w:rsidRPr="00AC726A">
        <w:rPr>
          <w:b/>
          <w:sz w:val="22"/>
          <w:szCs w:val="22"/>
        </w:rPr>
        <w:t xml:space="preserve"> AGH w Krakowie dla potrzeb CTT i DWAG - KC-zp.272-662/21</w:t>
      </w:r>
      <w:r w:rsidRPr="00AC726A">
        <w:rPr>
          <w:b/>
          <w:sz w:val="22"/>
          <w:szCs w:val="22"/>
        </w:rPr>
        <w:t xml:space="preserve">, </w:t>
      </w:r>
      <w:r w:rsidRPr="00AC726A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033DC5F6" w14:textId="77777777" w:rsidR="00AC726A" w:rsidRPr="00AC726A" w:rsidRDefault="00AC726A" w:rsidP="00AC726A">
      <w:pPr>
        <w:widowControl w:val="0"/>
        <w:ind w:right="1"/>
        <w:jc w:val="both"/>
        <w:rPr>
          <w:sz w:val="22"/>
          <w:szCs w:val="22"/>
        </w:rPr>
      </w:pPr>
    </w:p>
    <w:tbl>
      <w:tblPr>
        <w:tblW w:w="548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3211"/>
        <w:gridCol w:w="1700"/>
        <w:gridCol w:w="529"/>
        <w:gridCol w:w="1783"/>
        <w:gridCol w:w="808"/>
        <w:gridCol w:w="664"/>
        <w:gridCol w:w="940"/>
      </w:tblGrid>
      <w:tr w:rsidR="002A39C5" w:rsidRPr="00A309EB" w14:paraId="07A914C7" w14:textId="77777777" w:rsidTr="00B936A2">
        <w:trPr>
          <w:trHeight w:val="645"/>
        </w:trPr>
        <w:tc>
          <w:tcPr>
            <w:tcW w:w="229" w:type="pc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01A92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590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859AF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84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58F13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Producent, Model / Wyrób własny*</w:t>
            </w:r>
          </w:p>
        </w:tc>
        <w:tc>
          <w:tcPr>
            <w:tcW w:w="26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EB985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83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7019A2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Cena jedn. zł NETTO</w:t>
            </w:r>
          </w:p>
        </w:tc>
        <w:tc>
          <w:tcPr>
            <w:tcW w:w="400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940823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Wartość zł NETTO</w:t>
            </w:r>
          </w:p>
        </w:tc>
        <w:tc>
          <w:tcPr>
            <w:tcW w:w="329" w:type="pc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8E79B" w14:textId="77777777" w:rsidR="00AC726A" w:rsidRPr="00A309EB" w:rsidRDefault="00AC726A" w:rsidP="00BF6878">
            <w:pPr>
              <w:ind w:left="-390" w:firstLine="390"/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VAT zł</w:t>
            </w:r>
          </w:p>
        </w:tc>
        <w:tc>
          <w:tcPr>
            <w:tcW w:w="46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9E452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Wartość zł BRUTTO</w:t>
            </w:r>
          </w:p>
        </w:tc>
      </w:tr>
      <w:tr w:rsidR="00062FA6" w:rsidRPr="00A309EB" w14:paraId="653525FD" w14:textId="77777777" w:rsidTr="00E55856">
        <w:trPr>
          <w:trHeight w:val="361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F135F20" w14:textId="429E0BA7" w:rsidR="00062FA6" w:rsidRPr="00A309EB" w:rsidRDefault="00062FA6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  <w:highlight w:val="yellow"/>
              </w:rPr>
              <w:t xml:space="preserve">ZAKRES </w:t>
            </w:r>
            <w:r w:rsidR="00EA0206">
              <w:rPr>
                <w:color w:val="000000"/>
                <w:sz w:val="20"/>
                <w:szCs w:val="20"/>
                <w:highlight w:val="yellow"/>
              </w:rPr>
              <w:t>I</w:t>
            </w:r>
            <w:r w:rsidRPr="00062FA6">
              <w:rPr>
                <w:color w:val="000000"/>
                <w:sz w:val="20"/>
                <w:szCs w:val="20"/>
                <w:highlight w:val="yellow"/>
              </w:rPr>
              <w:t xml:space="preserve"> - DWGA</w:t>
            </w:r>
          </w:p>
        </w:tc>
      </w:tr>
      <w:tr w:rsidR="00AC726A" w:rsidRPr="00A309EB" w14:paraId="0F6EBEC1" w14:textId="77777777" w:rsidTr="00E55856">
        <w:trPr>
          <w:trHeight w:val="280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C8EDAD9" w14:textId="53315CB1" w:rsidR="00AC726A" w:rsidRPr="00276C9A" w:rsidRDefault="00276C9A" w:rsidP="00BF68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76C9A">
              <w:rPr>
                <w:b/>
                <w:bCs/>
                <w:color w:val="000000"/>
                <w:sz w:val="20"/>
                <w:szCs w:val="20"/>
              </w:rPr>
              <w:t>SALA KONFERENCYJNA  NR 206</w:t>
            </w:r>
          </w:p>
        </w:tc>
      </w:tr>
      <w:tr w:rsidR="002A39C5" w:rsidRPr="00A309EB" w14:paraId="3729FC81" w14:textId="77777777" w:rsidTr="00B936A2">
        <w:trPr>
          <w:trHeight w:val="47"/>
        </w:trPr>
        <w:tc>
          <w:tcPr>
            <w:tcW w:w="22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8B8C6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9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5426B" w14:textId="2DF0DA03" w:rsidR="00AC726A" w:rsidRPr="00A309EB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>STÓŁ KONFERENCYJNY</w:t>
            </w:r>
          </w:p>
        </w:tc>
        <w:tc>
          <w:tcPr>
            <w:tcW w:w="84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EF72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BA375" w14:textId="0BE5EF65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9E70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D0DD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90B8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BC482F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4323F706" w14:textId="77777777" w:rsidTr="00B936A2">
        <w:trPr>
          <w:trHeight w:val="133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8BB00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ADC8C" w14:textId="361F8351" w:rsidR="00AC726A" w:rsidRPr="00A309EB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>WIESZAK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BAFC5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2C1ED" w14:textId="0F1DA37A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68521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E0959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96451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8A27C2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0F159E46" w14:textId="77777777" w:rsidTr="00B936A2">
        <w:trPr>
          <w:trHeight w:val="13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867D6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4619A" w14:textId="70F50E41" w:rsidR="00AC726A" w:rsidRPr="00A309EB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>ZESTAW SZAF AKTOWYCH 2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0F0CA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256C9" w14:textId="7F15321E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86252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09CA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6D410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724D8A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7C143FBC" w14:textId="77777777" w:rsidTr="00B936A2">
        <w:trPr>
          <w:trHeight w:val="18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58FB6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7205F" w14:textId="2F4D9571" w:rsidR="00AC726A" w:rsidRPr="00A309EB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>KRZESŁO BIUROWE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19B87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85AAB" w14:textId="45B4521B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B16AF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1F2C5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B3613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F64DD1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732C09" w:rsidRPr="00A309EB" w14:paraId="12B66383" w14:textId="77777777" w:rsidTr="00E55856">
        <w:trPr>
          <w:trHeight w:val="215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515EFF" w14:textId="5263E26C" w:rsidR="00732C09" w:rsidRPr="00732C09" w:rsidRDefault="00732C09" w:rsidP="00732C0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32C09">
              <w:rPr>
                <w:b/>
                <w:bCs/>
                <w:color w:val="000000"/>
                <w:sz w:val="20"/>
                <w:szCs w:val="20"/>
              </w:rPr>
              <w:t>Pomieszczenia 209 - 214</w:t>
            </w:r>
          </w:p>
        </w:tc>
      </w:tr>
      <w:tr w:rsidR="002A39C5" w:rsidRPr="00A309EB" w14:paraId="19381330" w14:textId="77777777" w:rsidTr="00B936A2">
        <w:trPr>
          <w:trHeight w:val="8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E1652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B078D" w14:textId="295C0303" w:rsidR="00AC726A" w:rsidRPr="00A309EB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>DOSTAWKA DO BIURKA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D9C2B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CDF7C" w14:textId="7A3492AF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664ED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A9982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00005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ED99F5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0E7F2CC5" w14:textId="77777777" w:rsidTr="00B936A2">
        <w:trPr>
          <w:trHeight w:val="13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4E158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5BCB1" w14:textId="23918AEB" w:rsidR="00AC726A" w:rsidRPr="00A309EB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>KONTENER BIUROWY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4B654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3A129" w14:textId="7859246C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A8A46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753E1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9BE46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054D9C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380C3839" w14:textId="77777777" w:rsidTr="00B936A2">
        <w:trPr>
          <w:trHeight w:val="5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545E7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36470" w14:textId="77777777" w:rsidR="002A39C5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 xml:space="preserve">BIURKO NA STELAŻU </w:t>
            </w:r>
          </w:p>
          <w:p w14:paraId="59B77B92" w14:textId="618016B1" w:rsidR="00AC726A" w:rsidRPr="00A309EB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>METALOWYM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C62E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B5A70" w14:textId="70A52FA4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953C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FD202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872F7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AF3836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7DD57B45" w14:textId="77777777" w:rsidTr="00B936A2">
        <w:trPr>
          <w:trHeight w:val="5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5BCEC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D77E2" w14:textId="49E7B083" w:rsidR="00AC726A" w:rsidRPr="00A309EB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>NADSTAWKA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D0440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8DB80" w14:textId="7E78E179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98594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674ED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0931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37E83E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77F851E4" w14:textId="77777777" w:rsidTr="00B936A2">
        <w:trPr>
          <w:trHeight w:val="5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703BA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69B37" w14:textId="549AB639" w:rsidR="00AC726A" w:rsidRPr="00A309EB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>SZAFA AKTOWO-UBRANIOWA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D39A4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91CF3" w14:textId="605BA03A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85DFC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A5FDE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CA0E4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350B1D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5B654A01" w14:textId="77777777" w:rsidTr="00B936A2">
        <w:trPr>
          <w:trHeight w:val="7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A897F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995BD" w14:textId="20D7C0AB" w:rsidR="00AC726A" w:rsidRPr="00A309EB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>SZAFA AKTOWA Z PÓŁKAMI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2743D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2164F" w14:textId="361EC549" w:rsidR="00AC726A" w:rsidRPr="00A309EB" w:rsidRDefault="00716E5A" w:rsidP="00716E5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EBFD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2B815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CC5B5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59A6EB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60FCD780" w14:textId="77777777" w:rsidTr="00B936A2">
        <w:trPr>
          <w:trHeight w:val="5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4F0E3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A1D38" w14:textId="12EE25BE" w:rsidR="00AC726A" w:rsidRPr="00A309EB" w:rsidRDefault="00276C9A" w:rsidP="00BF6878">
            <w:pPr>
              <w:rPr>
                <w:color w:val="000000"/>
                <w:sz w:val="20"/>
                <w:szCs w:val="20"/>
              </w:rPr>
            </w:pPr>
            <w:r w:rsidRPr="00276C9A">
              <w:rPr>
                <w:color w:val="000000"/>
                <w:sz w:val="20"/>
                <w:szCs w:val="20"/>
              </w:rPr>
              <w:t>SZAFA AKTOWA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F9E46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7AE5C" w14:textId="29BF5C55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8CB79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2C8CE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E7D9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352C9A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2A4FEFD2" w14:textId="77777777" w:rsidTr="00B936A2">
        <w:trPr>
          <w:trHeight w:val="15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4353F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B935E" w14:textId="22B7AD82" w:rsidR="00AC726A" w:rsidRPr="00A309EB" w:rsidRDefault="00732C09" w:rsidP="00BF6878">
            <w:pPr>
              <w:rPr>
                <w:color w:val="000000"/>
                <w:sz w:val="20"/>
                <w:szCs w:val="20"/>
              </w:rPr>
            </w:pPr>
            <w:r w:rsidRPr="00732C09">
              <w:rPr>
                <w:color w:val="000000"/>
                <w:sz w:val="20"/>
                <w:szCs w:val="20"/>
              </w:rPr>
              <w:t>SZAFKA AKTOWA NISKA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1630D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1C4C3" w14:textId="2D45E187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63AEA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F072F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390A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B15D2A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6419ADB0" w14:textId="77777777" w:rsidTr="00B936A2">
        <w:trPr>
          <w:trHeight w:val="6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023C7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976FE" w14:textId="3F58A903" w:rsidR="00AC726A" w:rsidRPr="00A309EB" w:rsidRDefault="00732C09" w:rsidP="00BF6878">
            <w:pPr>
              <w:rPr>
                <w:color w:val="000000"/>
                <w:sz w:val="20"/>
                <w:szCs w:val="20"/>
              </w:rPr>
            </w:pPr>
            <w:r w:rsidRPr="00732C09">
              <w:rPr>
                <w:color w:val="000000"/>
                <w:sz w:val="20"/>
                <w:szCs w:val="20"/>
              </w:rPr>
              <w:t>STÓŁ KONFERENCYJNY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69EC0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51999" w14:textId="6CE9B7CE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3C0FF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FDC3D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0F5B0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3E3F92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1984B6A4" w14:textId="77777777" w:rsidTr="00B936A2">
        <w:trPr>
          <w:trHeight w:val="5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91746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EA634" w14:textId="1C8E528F" w:rsidR="00AC726A" w:rsidRPr="00A309EB" w:rsidRDefault="00732C09" w:rsidP="00BF6878">
            <w:pPr>
              <w:rPr>
                <w:color w:val="000000"/>
                <w:sz w:val="20"/>
                <w:szCs w:val="20"/>
              </w:rPr>
            </w:pPr>
            <w:r w:rsidRPr="00732C09">
              <w:rPr>
                <w:color w:val="000000"/>
                <w:sz w:val="20"/>
                <w:szCs w:val="20"/>
              </w:rPr>
              <w:t>SZAFA AKTOWA DZIELONA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B0790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DDDBA" w14:textId="13443F85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00E2D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C9384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3E727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E7967A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7855E935" w14:textId="77777777" w:rsidTr="00B936A2">
        <w:trPr>
          <w:trHeight w:val="5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F6FC6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FA943" w14:textId="5AD05927" w:rsidR="00AC726A" w:rsidRPr="00A309EB" w:rsidRDefault="00732C09" w:rsidP="00BF6878">
            <w:pPr>
              <w:rPr>
                <w:color w:val="000000"/>
                <w:sz w:val="20"/>
                <w:szCs w:val="20"/>
              </w:rPr>
            </w:pPr>
            <w:r w:rsidRPr="00732C09">
              <w:rPr>
                <w:color w:val="000000"/>
                <w:sz w:val="20"/>
                <w:szCs w:val="20"/>
              </w:rPr>
              <w:t>KONTENER SZAFKA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D613B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7F1DF" w14:textId="3C459E32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6BEE4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62A97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C9CC6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B7416F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4E07B7C4" w14:textId="77777777" w:rsidTr="00B936A2">
        <w:trPr>
          <w:trHeight w:val="19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084B4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F96FA" w14:textId="347E6B6F" w:rsidR="00AC726A" w:rsidRPr="00A309EB" w:rsidRDefault="00732C09" w:rsidP="00BF6878">
            <w:pPr>
              <w:rPr>
                <w:color w:val="000000"/>
                <w:sz w:val="20"/>
                <w:szCs w:val="20"/>
              </w:rPr>
            </w:pPr>
            <w:r w:rsidRPr="00732C09">
              <w:rPr>
                <w:color w:val="000000"/>
                <w:sz w:val="20"/>
                <w:szCs w:val="20"/>
              </w:rPr>
              <w:t>SZAFKA POD DRUKARKĘ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FC764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1279C" w14:textId="55D2A593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9752C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0E93C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06AE2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F1098A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401C1796" w14:textId="77777777" w:rsidTr="00B936A2">
        <w:trPr>
          <w:trHeight w:val="5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1C2BB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84252" w14:textId="263949A7" w:rsidR="00AC726A" w:rsidRPr="00A309EB" w:rsidRDefault="00732C09" w:rsidP="00BF6878">
            <w:pPr>
              <w:rPr>
                <w:color w:val="000000"/>
                <w:sz w:val="20"/>
                <w:szCs w:val="20"/>
              </w:rPr>
            </w:pPr>
            <w:r w:rsidRPr="00732C09">
              <w:rPr>
                <w:color w:val="000000"/>
                <w:sz w:val="20"/>
                <w:szCs w:val="20"/>
              </w:rPr>
              <w:t>SZAFA AKTOWA DZIELONA 2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51B14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CBF8F" w14:textId="0D26E833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D9D00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CF0D9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0AB99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C3BC51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6E822EA9" w14:textId="77777777" w:rsidTr="00B936A2">
        <w:trPr>
          <w:trHeight w:val="5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1BD1F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109C1" w14:textId="71173E52" w:rsidR="00AC726A" w:rsidRPr="00A309EB" w:rsidRDefault="00732C09" w:rsidP="00BF6878">
            <w:pPr>
              <w:rPr>
                <w:color w:val="000000"/>
                <w:sz w:val="20"/>
                <w:szCs w:val="20"/>
              </w:rPr>
            </w:pPr>
            <w:r w:rsidRPr="00732C09">
              <w:rPr>
                <w:color w:val="000000"/>
                <w:sz w:val="20"/>
                <w:szCs w:val="20"/>
              </w:rPr>
              <w:t>STOLIK</w:t>
            </w:r>
            <w:r>
              <w:rPr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0137F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8B5A5" w14:textId="28A6A04E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D51DD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A335F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1A42A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53EB99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569113B4" w14:textId="77777777" w:rsidTr="00B936A2">
        <w:trPr>
          <w:trHeight w:val="5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500AF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7F3A4" w14:textId="0B820547" w:rsidR="00AC726A" w:rsidRPr="00A309EB" w:rsidRDefault="00732C09" w:rsidP="00BF6878">
            <w:pPr>
              <w:rPr>
                <w:color w:val="000000"/>
                <w:sz w:val="20"/>
                <w:szCs w:val="20"/>
              </w:rPr>
            </w:pPr>
            <w:r w:rsidRPr="00732C09">
              <w:rPr>
                <w:color w:val="000000"/>
                <w:sz w:val="20"/>
                <w:szCs w:val="20"/>
              </w:rPr>
              <w:t>STOLIK 2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AD203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7AB76" w14:textId="1B609785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996B2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719C9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4F5CE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C6CC1C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0409CB46" w14:textId="77777777" w:rsidTr="00B936A2">
        <w:trPr>
          <w:trHeight w:val="5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DCFD0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A15DD" w14:textId="40E0AEA0" w:rsidR="00AC726A" w:rsidRPr="00A309EB" w:rsidRDefault="00732C09" w:rsidP="00BF6878">
            <w:pPr>
              <w:rPr>
                <w:color w:val="000000"/>
                <w:sz w:val="20"/>
                <w:szCs w:val="20"/>
              </w:rPr>
            </w:pPr>
            <w:r w:rsidRPr="00732C09">
              <w:rPr>
                <w:color w:val="000000"/>
                <w:sz w:val="20"/>
                <w:szCs w:val="20"/>
              </w:rPr>
              <w:t>KRZESŁO BIUROWE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574B6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B3125" w14:textId="63A19238" w:rsidR="00AC726A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96022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9F6C1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C3470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147CF0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095247AB" w14:textId="77777777" w:rsidTr="00B936A2">
        <w:trPr>
          <w:trHeight w:val="5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18978" w14:textId="2F5E5CAA" w:rsidR="00732C09" w:rsidRPr="00A309EB" w:rsidRDefault="00732C09" w:rsidP="00BF68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39378" w14:textId="1C86C016" w:rsidR="00732C09" w:rsidRPr="00732C09" w:rsidRDefault="002A39C5" w:rsidP="00BF68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</w:t>
            </w:r>
            <w:r w:rsidR="00942B48">
              <w:rPr>
                <w:color w:val="000000"/>
                <w:sz w:val="20"/>
                <w:szCs w:val="20"/>
              </w:rPr>
              <w:t>otel biurowy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D1206" w14:textId="77777777" w:rsidR="00732C09" w:rsidRPr="00A309EB" w:rsidRDefault="00732C09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94932" w14:textId="0DE0B3FE" w:rsidR="00732C09" w:rsidRPr="00A309EB" w:rsidRDefault="00716E5A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9D4EA" w14:textId="77777777" w:rsidR="00732C09" w:rsidRPr="00A309EB" w:rsidRDefault="00732C09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9CF01" w14:textId="77777777" w:rsidR="00732C09" w:rsidRPr="00A309EB" w:rsidRDefault="00732C09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72378" w14:textId="77777777" w:rsidR="00732C09" w:rsidRPr="00A309EB" w:rsidRDefault="00732C09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E87EBA" w14:textId="77777777" w:rsidR="00732C09" w:rsidRPr="00A309EB" w:rsidRDefault="00732C09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AC726A" w:rsidRPr="00A309EB" w14:paraId="122AC4AF" w14:textId="77777777" w:rsidTr="00E55856">
        <w:trPr>
          <w:trHeight w:val="215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7E5DE" w14:textId="77777777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771" w:type="pct"/>
            <w:gridSpan w:val="7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CA3A49" w14:textId="156A7055" w:rsidR="00AC726A" w:rsidRPr="00C70A07" w:rsidRDefault="00732C09" w:rsidP="00BF68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POMIESZCZENIE SOCJALNE</w:t>
            </w:r>
            <w:r w:rsidRPr="00732C09">
              <w:rPr>
                <w:b/>
                <w:bCs/>
                <w:color w:val="000000"/>
                <w:sz w:val="20"/>
                <w:szCs w:val="20"/>
              </w:rPr>
              <w:t xml:space="preserve"> 214 A</w:t>
            </w:r>
          </w:p>
        </w:tc>
      </w:tr>
      <w:tr w:rsidR="002A39C5" w:rsidRPr="00A309EB" w14:paraId="63CC9142" w14:textId="77777777" w:rsidTr="00B936A2">
        <w:trPr>
          <w:trHeight w:val="40"/>
        </w:trPr>
        <w:tc>
          <w:tcPr>
            <w:tcW w:w="22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82FF7" w14:textId="36F48724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  <w:r w:rsidR="00942B48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9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4C7A8" w14:textId="3E87E98C" w:rsidR="00AC726A" w:rsidRPr="00A309EB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>Zlewozmywak 1</w:t>
            </w:r>
          </w:p>
        </w:tc>
        <w:tc>
          <w:tcPr>
            <w:tcW w:w="84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C6954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16134" w14:textId="3C138D26" w:rsidR="00AC726A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AEFBD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C1C6C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B3153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40320B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55992D9A" w14:textId="77777777" w:rsidTr="00B936A2">
        <w:trPr>
          <w:trHeight w:val="4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D72D5" w14:textId="0A4669B9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  <w:r w:rsidR="00942B4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B37C2" w14:textId="51889C05" w:rsidR="00AC726A" w:rsidRPr="00A309EB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>Blaty kuchenne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6FA45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C1F61" w14:textId="551ACC96" w:rsidR="00AC726A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C9EE3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82B5A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40113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BA0687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081E162B" w14:textId="77777777" w:rsidTr="00B936A2">
        <w:trPr>
          <w:trHeight w:val="48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74E80" w14:textId="5C8939CC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  <w:r w:rsidR="00942B48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B715F" w14:textId="0F41A29D" w:rsidR="00AC726A" w:rsidRPr="00A309EB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>Bateria kuchenna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92081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0CA48" w14:textId="002771E9" w:rsidR="00AC726A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D08B2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354A7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3692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C5D8E1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276FF79C" w14:textId="77777777" w:rsidTr="00B936A2">
        <w:trPr>
          <w:trHeight w:val="4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52ECA" w14:textId="6B440995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  <w:r w:rsidR="00942B48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0B394" w14:textId="2D3D834D" w:rsidR="00AC726A" w:rsidRPr="00A309EB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>Szafka dolna pod zlewozmywak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61772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E52B9" w14:textId="04499BD7" w:rsidR="00AC726A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42AD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2948E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9DDC9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7E2575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4F8B6835" w14:textId="77777777" w:rsidTr="00B936A2">
        <w:trPr>
          <w:trHeight w:val="40"/>
        </w:trPr>
        <w:tc>
          <w:tcPr>
            <w:tcW w:w="2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AEA0D" w14:textId="5DF03536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lastRenderedPageBreak/>
              <w:t>2</w:t>
            </w:r>
            <w:r w:rsidR="00942B48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1A80D" w14:textId="3142C547" w:rsidR="00AC726A" w:rsidRPr="00A309EB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>Szafka dolna narożna</w:t>
            </w:r>
          </w:p>
        </w:tc>
        <w:tc>
          <w:tcPr>
            <w:tcW w:w="8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8BE76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F7023" w14:textId="16EC3052" w:rsidR="00AC726A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DBC30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9769A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79A6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EB64EB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62834657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9951E" w14:textId="35B57093" w:rsidR="00AC726A" w:rsidRPr="00A309EB" w:rsidRDefault="00AC726A" w:rsidP="00BF6878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  <w:r w:rsidR="00942B48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A6DE7" w14:textId="2A625F3C" w:rsidR="00AC726A" w:rsidRPr="00A309EB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>Szafka dolna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6EDC4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C508D" w14:textId="7E0677E3" w:rsidR="00AC726A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AD2A4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FB7DF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DABC6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138288" w14:textId="77777777" w:rsidR="00AC726A" w:rsidRPr="00A309EB" w:rsidRDefault="00AC726A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3DDFBFEF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C2E5D" w14:textId="776A4AD6" w:rsidR="00942B48" w:rsidRPr="00A309EB" w:rsidRDefault="00942B48" w:rsidP="00BF68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B54FE" w14:textId="43A14963" w:rsidR="00942B48" w:rsidRPr="00942B48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>Stół do jadalni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85862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39CB7" w14:textId="59323F07" w:rsidR="00942B48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FEEB9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60BAB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A7E81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C3FD79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516F648C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862C6" w14:textId="1B8E43B4" w:rsidR="00942B48" w:rsidRPr="00A309EB" w:rsidRDefault="00942B48" w:rsidP="00BF68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239D8" w14:textId="61CF61F1" w:rsidR="00942B48" w:rsidRPr="00942B48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>Szafka górna wisząca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1ED3C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6E180" w14:textId="77A8E600" w:rsidR="00942B48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5C903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D45F0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0FDD4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D66863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2CF1329B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AAD29" w14:textId="02B0D42E" w:rsidR="00942B48" w:rsidRPr="00A309EB" w:rsidRDefault="00942B48" w:rsidP="00BF68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1E885" w14:textId="37699CFC" w:rsidR="00942B48" w:rsidRPr="00942B48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>Szafka górna narożna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1FC00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D62FE" w14:textId="258C94DF" w:rsidR="00942B48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B7FB1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E85D6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14918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EDFC35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2B90CD72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E5DED" w14:textId="75A85537" w:rsidR="00942B48" w:rsidRDefault="00942B48" w:rsidP="00BF68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A31B1" w14:textId="77777777" w:rsidR="00E55856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>Szafka górna wisząca z półką na</w:t>
            </w:r>
          </w:p>
          <w:p w14:paraId="74363F83" w14:textId="3135E8A1" w:rsidR="00942B48" w:rsidRPr="00942B48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 xml:space="preserve"> kuchenk</w:t>
            </w:r>
            <w:r>
              <w:rPr>
                <w:color w:val="000000"/>
                <w:sz w:val="20"/>
                <w:szCs w:val="20"/>
              </w:rPr>
              <w:t>ę</w:t>
            </w:r>
            <w:r w:rsidRPr="00942B48">
              <w:rPr>
                <w:color w:val="000000"/>
                <w:sz w:val="20"/>
                <w:szCs w:val="20"/>
              </w:rPr>
              <w:t xml:space="preserve"> mikrofalową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F6C70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FFB9A" w14:textId="1D38070E" w:rsidR="00942B48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40088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56D72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49AFC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4A9707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40594CA7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A5C7F" w14:textId="27BDCFEF" w:rsidR="00942B48" w:rsidRDefault="00942B48" w:rsidP="00BF68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B57DF" w14:textId="47B6923F" w:rsidR="00942B48" w:rsidRPr="00942B48" w:rsidRDefault="00942B48" w:rsidP="00BF687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Krzesło do jadalni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6B06C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AF1BC" w14:textId="21DD2650" w:rsidR="00942B48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86C3F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D9A83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D3D2E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30B9EB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609B8684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F87FA" w14:textId="76EB6DFA" w:rsidR="00942B48" w:rsidRDefault="00942B48" w:rsidP="00BF687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04B8E" w14:textId="393AE866" w:rsidR="00942B48" w:rsidRPr="00942B48" w:rsidRDefault="00942B48" w:rsidP="00BF6878">
            <w:pPr>
              <w:rPr>
                <w:color w:val="000000"/>
                <w:sz w:val="20"/>
                <w:szCs w:val="20"/>
              </w:rPr>
            </w:pPr>
            <w:r w:rsidRPr="00942B48">
              <w:rPr>
                <w:color w:val="000000"/>
                <w:sz w:val="20"/>
                <w:szCs w:val="20"/>
              </w:rPr>
              <w:t>Półka wisząca z 3 półkami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F46E1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ED35E" w14:textId="097367FA" w:rsidR="00942B48" w:rsidRPr="00A309EB" w:rsidRDefault="00B936A2" w:rsidP="00BF6878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FAEBE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F7097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F01DC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C73DD2" w14:textId="77777777" w:rsidR="00942B48" w:rsidRPr="00A309EB" w:rsidRDefault="00942B48" w:rsidP="00BF6878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7894F99A" w14:textId="77777777" w:rsidTr="00B936A2">
        <w:trPr>
          <w:trHeight w:val="143"/>
        </w:trPr>
        <w:tc>
          <w:tcPr>
            <w:tcW w:w="3806" w:type="pct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674A7" w14:textId="0172B72B" w:rsidR="00062FA6" w:rsidRPr="00E55856" w:rsidRDefault="00062FA6" w:rsidP="00062FA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55856">
              <w:rPr>
                <w:b/>
                <w:bCs/>
                <w:color w:val="000000"/>
                <w:sz w:val="20"/>
                <w:szCs w:val="20"/>
              </w:rPr>
              <w:t>SUMA zakresu I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5FB71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BF08C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08042D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062FA6" w:rsidRPr="00A309EB" w14:paraId="27438F46" w14:textId="77777777" w:rsidTr="0088768A">
        <w:trPr>
          <w:trHeight w:val="14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EC674C" w14:textId="28641692" w:rsidR="00062FA6" w:rsidRPr="00A309EB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  <w:highlight w:val="yellow"/>
              </w:rPr>
              <w:t xml:space="preserve">ZAKRES </w:t>
            </w:r>
            <w:r w:rsidR="00EA0206">
              <w:rPr>
                <w:color w:val="000000"/>
                <w:sz w:val="20"/>
                <w:szCs w:val="20"/>
                <w:highlight w:val="yellow"/>
              </w:rPr>
              <w:t>II</w:t>
            </w:r>
            <w:r w:rsidRPr="00062FA6">
              <w:rPr>
                <w:color w:val="000000"/>
                <w:sz w:val="20"/>
                <w:szCs w:val="20"/>
                <w:highlight w:val="yellow"/>
              </w:rPr>
              <w:t xml:space="preserve"> - CTT</w:t>
            </w:r>
          </w:p>
        </w:tc>
      </w:tr>
      <w:tr w:rsidR="00062FA6" w:rsidRPr="00A309EB" w14:paraId="045D56F5" w14:textId="77777777" w:rsidTr="0088768A">
        <w:trPr>
          <w:trHeight w:val="14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FE3C56" w14:textId="29611454" w:rsidR="00062FA6" w:rsidRPr="00942B48" w:rsidRDefault="00062FA6" w:rsidP="00062F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</w:t>
            </w:r>
            <w:r w:rsidRPr="00942B48">
              <w:rPr>
                <w:b/>
                <w:bCs/>
                <w:color w:val="000000"/>
                <w:sz w:val="20"/>
                <w:szCs w:val="20"/>
              </w:rPr>
              <w:t>omieszczenia nr 202-204, 207-208, 215-220</w:t>
            </w:r>
          </w:p>
        </w:tc>
      </w:tr>
      <w:tr w:rsidR="002A39C5" w:rsidRPr="00A309EB" w14:paraId="514DEAA0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5799E" w14:textId="684F3EF4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7550C" w14:textId="340828CE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DOSTAWKA DO BIURKA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6A579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6CCF3" w14:textId="63B632FD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176BF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54983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21568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7C296C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3A39F334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B138F" w14:textId="7E0E0AD9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A22DF" w14:textId="5894E3D4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KONTENER BIUROWY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8C19E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8A6DD" w14:textId="2551F913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6254F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203F1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E0FE4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A4616A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1E4D7E97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BAF31" w14:textId="07CBE0E2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 w:rsidRPr="00A309E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786BC" w14:textId="77777777" w:rsidR="002A39C5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 xml:space="preserve">BIURKO NA STELAŻU </w:t>
            </w:r>
          </w:p>
          <w:p w14:paraId="34CCAF5C" w14:textId="2ED2807A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METALOWYM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03DFB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68CB2" w14:textId="57CBF722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03937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FE7CC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C377B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C93045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2043E77F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E613E" w14:textId="037EE0A5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55C0C" w14:textId="14B5EF78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NADSTAWKA</w:t>
            </w:r>
            <w:r>
              <w:rPr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8E7A4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B49A8" w14:textId="69FEEBB6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58C05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97B6C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0D5BF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74CF5C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0CC4D4CB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BA3CF" w14:textId="357CCAA5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8264C" w14:textId="06229E13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SZAFA AKTOWO-UBRANIOWA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2133F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8FF01" w14:textId="2F7D093F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B75CD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2F8F0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4E342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8F2D2D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79A97F5C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C5E50" w14:textId="0F76F855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B127B" w14:textId="5474405D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SZAFKA AKTOWA NISKA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0D66C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EA9A1" w14:textId="6AD87BA5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E4866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C52C3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FD74A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F2DA32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010F2577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07039" w14:textId="622186EE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DEEC7" w14:textId="4A47F0F3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SZAFA AKTOWA Z PÓŁKAMI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E51B7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1920D" w14:textId="0E0C46E8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CDBE2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C3ACD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8B22D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782ACF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405290B7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BEF1B" w14:textId="3B423F30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0B31A" w14:textId="1D8EF491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SZAFA AKTOWA Z PÓŁKĄ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3D38C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7794D" w14:textId="0808DD5E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57D7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796EB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5779B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8A6508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261BFB1E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5FABD" w14:textId="777EEF66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11BCD" w14:textId="22117A2A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SZAFA AKTOWA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4339A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C9A9F" w14:textId="2D60D871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4B362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2868E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0A1CA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BBC908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6A8FBB81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C2523" w14:textId="7E81420D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9825D" w14:textId="254677BC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STÓŁ KONFERENCYJNY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AEAAD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9ADDD" w14:textId="775C31AD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FC7E8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505B5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8BAA3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1CB66F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2C496CE5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9264D" w14:textId="2042CD76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F1843" w14:textId="164A499E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SZAFA AKTOWA DZIELONA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29656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E2C78" w14:textId="1571DC2A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CDF86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7C8C2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D9358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0A5AC7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097CAEDC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F8C07" w14:textId="14192700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BAD1A" w14:textId="1005364E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STOLIK</w:t>
            </w:r>
            <w:r w:rsidR="0088768A">
              <w:rPr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CA000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30CDE" w14:textId="4C17E6C3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19E01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761DC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1F211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B0320B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1B69D1BB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3B900" w14:textId="4623259C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CFBA9" w14:textId="5825ADAD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STOLIK OKOLICZNOŚCIOWY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F40E3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90AAC" w14:textId="4BFCA6D3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B49E5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E8EC3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7AE00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1B03B4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3464CC04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917CE" w14:textId="773BCD58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324D5" w14:textId="27C89CD3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SZAFKA AKTOWA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8E7E8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571AB" w14:textId="3698BA47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68469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2ACE6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FDDF5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A2B0C9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5EB95BC3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48B84" w14:textId="0D79D4F1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322D" w14:textId="6B439E23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NADSTAWKA</w:t>
            </w:r>
            <w:r>
              <w:rPr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6BF7C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D01C4" w14:textId="1C2F1687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990A5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EFEFA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8B289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35F309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5816852B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E52E7" w14:textId="6EDB499D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F3C5C" w14:textId="5DD740C6" w:rsidR="00062FA6" w:rsidRPr="00942B48" w:rsidRDefault="00062FA6" w:rsidP="00062FA6">
            <w:pPr>
              <w:rPr>
                <w:color w:val="000000"/>
                <w:sz w:val="20"/>
                <w:szCs w:val="20"/>
              </w:rPr>
            </w:pPr>
            <w:r w:rsidRPr="00062FA6">
              <w:rPr>
                <w:color w:val="000000"/>
                <w:sz w:val="20"/>
                <w:szCs w:val="20"/>
              </w:rPr>
              <w:t>ZESTAW SZAF AKTOWYCH 1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B8A75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BA012" w14:textId="557FFFA0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85DD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45962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5E63B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DE5958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1F3C23" w:rsidRPr="00A309EB" w14:paraId="47625E6E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6D052" w14:textId="49BE2E99" w:rsidR="00062FA6" w:rsidRDefault="00062FA6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2BB6B" w14:textId="4A0E0A75" w:rsidR="00062FA6" w:rsidRPr="00942B48" w:rsidRDefault="0088768A" w:rsidP="00062FA6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STOLIK</w:t>
            </w:r>
            <w:r>
              <w:rPr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CEBB6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B7810" w14:textId="2A7E7B03" w:rsidR="00062FA6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9DA93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30E4C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84BBB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FE21C6" w14:textId="77777777" w:rsidR="00062FA6" w:rsidRPr="00A309EB" w:rsidRDefault="00062FA6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3A5CDCE0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4FE2C" w14:textId="63C40F2D" w:rsidR="0088768A" w:rsidRDefault="0088768A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7CA2F" w14:textId="024731C4" w:rsidR="0088768A" w:rsidRPr="0088768A" w:rsidRDefault="0088768A" w:rsidP="00062FA6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BIURKO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42BA5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AFFC1" w14:textId="5141EC6B" w:rsidR="0088768A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26C67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5645E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81F6C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3A51B1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62414C7C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FBF4F" w14:textId="30F4D99E" w:rsidR="0088768A" w:rsidRDefault="0088768A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AF976" w14:textId="0B91E5E4" w:rsidR="0088768A" w:rsidRPr="0088768A" w:rsidRDefault="0088768A" w:rsidP="00062FA6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KRZESŁO BIUROWE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113CF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1D447" w14:textId="4B447160" w:rsidR="0088768A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966BB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703F4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F7053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B4DAF9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7FB1D65E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0A2DD" w14:textId="2FD19E15" w:rsidR="0088768A" w:rsidRDefault="0088768A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4E54F" w14:textId="033B7B2C" w:rsidR="0088768A" w:rsidRPr="0088768A" w:rsidRDefault="0088768A" w:rsidP="00062FA6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Fotel biurowy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DC643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BEBE1" w14:textId="6C41989E" w:rsidR="0088768A" w:rsidRPr="00A309EB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4F406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2697C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5BC0D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8BF7E4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88768A" w:rsidRPr="00A309EB" w14:paraId="754F6FD5" w14:textId="77777777" w:rsidTr="0088768A">
        <w:trPr>
          <w:trHeight w:val="14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F78253" w14:textId="7A646F89" w:rsidR="0088768A" w:rsidRPr="00EC68F1" w:rsidRDefault="0088768A" w:rsidP="00887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68F1">
              <w:rPr>
                <w:b/>
                <w:bCs/>
                <w:color w:val="000000"/>
                <w:sz w:val="20"/>
                <w:szCs w:val="20"/>
              </w:rPr>
              <w:t>Sala konferencyjna 219</w:t>
            </w:r>
          </w:p>
        </w:tc>
      </w:tr>
      <w:tr w:rsidR="002A39C5" w:rsidRPr="00A309EB" w14:paraId="7DB5131C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D0C53" w14:textId="7D58754F" w:rsidR="0088768A" w:rsidRDefault="0088768A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E7356" w14:textId="0B944883" w:rsidR="0088768A" w:rsidRPr="0088768A" w:rsidRDefault="0088768A" w:rsidP="00062FA6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STÓŁ KONFERENCYJNY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BAA5E" w14:textId="77777777" w:rsidR="0088768A" w:rsidRPr="00EC68F1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3C95E" w14:textId="2B88DEB5" w:rsidR="0088768A" w:rsidRPr="00EC68F1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0E03C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72367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61CCD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3BE45F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0C0132F8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9A165" w14:textId="09461AC4" w:rsidR="0088768A" w:rsidRDefault="0088768A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16779" w14:textId="17AD02A6" w:rsidR="0088768A" w:rsidRPr="0088768A" w:rsidRDefault="0088768A" w:rsidP="00062FA6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WIESZAK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B673F" w14:textId="77777777" w:rsidR="0088768A" w:rsidRPr="00EC68F1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4B102" w14:textId="3CD4A297" w:rsidR="0088768A" w:rsidRPr="00EC68F1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5A65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37ECC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45B75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C58161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6D3ED193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777F0" w14:textId="2A65B5B5" w:rsidR="0088768A" w:rsidRDefault="0088768A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10581" w14:textId="605FF69B" w:rsidR="0088768A" w:rsidRPr="0088768A" w:rsidRDefault="0088768A" w:rsidP="00062FA6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SZAFA ZESTAW 3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D2578" w14:textId="77777777" w:rsidR="0088768A" w:rsidRPr="00EC68F1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32CF4" w14:textId="446E56B8" w:rsidR="0088768A" w:rsidRPr="00EC68F1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08DF8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32A34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6CED4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996EDC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2A39C5" w:rsidRPr="00A309EB" w14:paraId="3DC364C3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32CD3" w14:textId="51C7FA26" w:rsidR="0088768A" w:rsidRDefault="0088768A" w:rsidP="00062F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B8041" w14:textId="2D855433" w:rsidR="0088768A" w:rsidRPr="0088768A" w:rsidRDefault="0088768A" w:rsidP="00062FA6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KRZESŁO BIUROWE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42324" w14:textId="77777777" w:rsidR="0088768A" w:rsidRPr="00EC68F1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4FAA2" w14:textId="5137A1AE" w:rsidR="0088768A" w:rsidRPr="00EC68F1" w:rsidRDefault="00B936A2" w:rsidP="00062FA6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21E5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13092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13DE9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D0EA8F" w14:textId="77777777" w:rsidR="0088768A" w:rsidRPr="00A309EB" w:rsidRDefault="0088768A" w:rsidP="00062FA6">
            <w:pPr>
              <w:rPr>
                <w:color w:val="000000"/>
                <w:sz w:val="20"/>
                <w:szCs w:val="20"/>
              </w:rPr>
            </w:pPr>
          </w:p>
        </w:tc>
      </w:tr>
      <w:tr w:rsidR="0088768A" w:rsidRPr="00A309EB" w14:paraId="4B6A1385" w14:textId="77777777" w:rsidTr="0088768A">
        <w:trPr>
          <w:trHeight w:val="14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525A97" w14:textId="651DC116" w:rsidR="0088768A" w:rsidRPr="00EC68F1" w:rsidRDefault="0088768A" w:rsidP="0088768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68F1">
              <w:rPr>
                <w:b/>
                <w:bCs/>
                <w:color w:val="000000"/>
                <w:sz w:val="20"/>
                <w:szCs w:val="20"/>
              </w:rPr>
              <w:t>Pomieszczenie socjalne 218 B</w:t>
            </w:r>
          </w:p>
        </w:tc>
      </w:tr>
      <w:tr w:rsidR="00B936A2" w:rsidRPr="00A309EB" w14:paraId="14CDFF49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EAAF5" w14:textId="14EAA8A5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1614E" w14:textId="2C2E4909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Zlewozmywak 1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EC12F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5E55F" w14:textId="78263458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D10F4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03743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4B7EB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007D27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52CEC8F5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E9DC4" w14:textId="5A5E8189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73D2C" w14:textId="7D555A8B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Blaty kuchenne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29A13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DA39F" w14:textId="6CB30CE7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AC0A2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CF7B1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7306C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B96119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4EB1465E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B25C2" w14:textId="6265B77E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42E09" w14:textId="4A85A87D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Bateria kuchenna wyciągana wylewka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6EFB3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69D8B" w14:textId="2C02DA5A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6861B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3A4E2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93B4E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F50AEF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0DBB2251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BBAAA" w14:textId="1167540D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4F211" w14:textId="0F772B66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Szafka dolna pod zlewozmywak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773C1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09D70" w14:textId="49204EBE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4A1DC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25C65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F88F9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56A314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43AEB671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45191" w14:textId="2B31529E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A197D" w14:textId="7BC74389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Szafka dolna narożna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0CD3E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E8EAE" w14:textId="7779A6B0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463CE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5B152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08EAC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1E4E4D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580E9198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3927E" w14:textId="6457E674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7C5B0" w14:textId="654C2659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Szafka dolna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7C994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D0809" w14:textId="10FC9BB6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A0FDF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FA63F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97642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7AA4BD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77BEE31D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8BFFB" w14:textId="39BBB41D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9BAA1" w14:textId="60514C95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Stół do jadalni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9800A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1D967" w14:textId="1C0028B8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DE8C2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737FD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BB2C2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F5B21E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752A9B59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9E123" w14:textId="3335A519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EFCBE" w14:textId="16FD3D39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Szafka górna wisząca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2D6C5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623EC" w14:textId="4D26E6AC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D0534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D6817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F3026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26C39A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34C1C87E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64DD3" w14:textId="50AE804E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472C3" w14:textId="1BB27328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Szafka górna narożna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39E3E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AB706" w14:textId="686C276E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C1673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63F9A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2BA4E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52277D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51035354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D5E8E" w14:textId="443E7A8E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160FA" w14:textId="031D5F7D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Szafka górna wisząca z półką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2262B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F272B" w14:textId="183183BA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E9DE0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B5A98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F1FE2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C6F074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22F57CB2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8BB8A" w14:textId="42FBE919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FA342" w14:textId="1611273A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KRZESŁO DO JADALNI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6D3D8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A0081" w14:textId="5E42688D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21215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C7277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019F9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0117A8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645CFC6E" w14:textId="77777777" w:rsidTr="00B936A2">
        <w:trPr>
          <w:trHeight w:val="143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7F530" w14:textId="4ED02CD7" w:rsidR="00B936A2" w:rsidRDefault="00B936A2" w:rsidP="00B936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62826" w14:textId="0F0CB18A" w:rsidR="00B936A2" w:rsidRPr="0088768A" w:rsidRDefault="00B936A2" w:rsidP="00B936A2">
            <w:pPr>
              <w:rPr>
                <w:color w:val="000000"/>
                <w:sz w:val="20"/>
                <w:szCs w:val="20"/>
              </w:rPr>
            </w:pPr>
            <w:r w:rsidRPr="0088768A">
              <w:rPr>
                <w:color w:val="000000"/>
                <w:sz w:val="20"/>
                <w:szCs w:val="20"/>
              </w:rPr>
              <w:t>Półka wisząca z 3 półkami</w:t>
            </w: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F215B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F7B1A" w14:textId="3E97251A" w:rsidR="00B936A2" w:rsidRPr="00A309EB" w:rsidRDefault="00B936A2" w:rsidP="00B936A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23C29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AAEB7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D5057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FFD361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30542267" w14:textId="77777777" w:rsidTr="00B936A2">
        <w:trPr>
          <w:trHeight w:val="585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E5484" w14:textId="77777777" w:rsidR="00B936A2" w:rsidRPr="00A309EB" w:rsidRDefault="00B936A2" w:rsidP="00B936A2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D2EC9" w14:textId="77777777" w:rsidR="00B936A2" w:rsidRPr="00A309EB" w:rsidRDefault="00B936A2" w:rsidP="00B936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89EE5" w14:textId="77777777" w:rsidR="00B936A2" w:rsidRPr="00A309EB" w:rsidRDefault="00B936A2" w:rsidP="00B936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4BB23" w14:textId="77777777" w:rsidR="00B936A2" w:rsidRPr="00A309EB" w:rsidRDefault="00B936A2" w:rsidP="00B936A2">
            <w:pPr>
              <w:rPr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C28F9" w14:textId="486C42C1" w:rsidR="00B936A2" w:rsidRPr="001F3C23" w:rsidRDefault="00B936A2" w:rsidP="00B936A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3C23">
              <w:rPr>
                <w:b/>
                <w:bCs/>
                <w:color w:val="000000"/>
                <w:sz w:val="20"/>
                <w:szCs w:val="20"/>
              </w:rPr>
              <w:t>SUMA zakresu II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CAAA7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BAC7A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75B4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  <w:tr w:rsidR="00B936A2" w:rsidRPr="00A309EB" w14:paraId="58D2E288" w14:textId="77777777" w:rsidTr="00B936A2">
        <w:trPr>
          <w:trHeight w:val="585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71699" w14:textId="77777777" w:rsidR="00B936A2" w:rsidRPr="00A309EB" w:rsidRDefault="00B936A2" w:rsidP="00B936A2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AEA10" w14:textId="4C20EA5B" w:rsidR="00B936A2" w:rsidRPr="00A309EB" w:rsidRDefault="00B936A2" w:rsidP="00B936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232AA" w14:textId="77777777" w:rsidR="00B936A2" w:rsidRPr="00A309EB" w:rsidRDefault="00B936A2" w:rsidP="00B936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E8F34" w14:textId="77777777" w:rsidR="00B936A2" w:rsidRPr="00A309EB" w:rsidRDefault="00B936A2" w:rsidP="00B936A2">
            <w:pPr>
              <w:rPr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8A9DD" w14:textId="25CB7A41" w:rsidR="00B936A2" w:rsidRPr="001F3C23" w:rsidRDefault="00B936A2" w:rsidP="00B936A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3C23">
              <w:rPr>
                <w:b/>
                <w:bCs/>
                <w:sz w:val="20"/>
                <w:szCs w:val="20"/>
              </w:rPr>
              <w:t>SUMA zakres I +II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9534E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DD73D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71B65" w14:textId="77777777" w:rsidR="00B936A2" w:rsidRPr="00A309EB" w:rsidRDefault="00B936A2" w:rsidP="00B936A2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4905A1EA" w14:textId="77777777" w:rsidR="00AC726A" w:rsidRPr="004D1908" w:rsidRDefault="00AC726A" w:rsidP="00AC726A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lastRenderedPageBreak/>
        <w:t>Okres udzielonej gwarancji na zaoferowane meble wynosi: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…. miesiące </w:t>
      </w:r>
      <w:r>
        <w:rPr>
          <w:bCs/>
          <w:i/>
          <w:iCs/>
          <w:sz w:val="22"/>
          <w:szCs w:val="22"/>
          <w:highlight w:val="yellow"/>
        </w:rPr>
        <w:t>(kryterium oceny ofert)</w:t>
      </w:r>
    </w:p>
    <w:p w14:paraId="78215B7B" w14:textId="77777777" w:rsidR="00AC726A" w:rsidRDefault="00AC726A" w:rsidP="00AC726A">
      <w:pPr>
        <w:widowControl w:val="0"/>
        <w:ind w:right="1"/>
        <w:jc w:val="both"/>
        <w:rPr>
          <w:b/>
          <w:sz w:val="22"/>
          <w:szCs w:val="22"/>
        </w:rPr>
      </w:pPr>
    </w:p>
    <w:p w14:paraId="246DA59E" w14:textId="06734B98" w:rsidR="00AC726A" w:rsidRDefault="00AC726A" w:rsidP="00D0558A">
      <w:pPr>
        <w:rPr>
          <w:b/>
        </w:rPr>
      </w:pPr>
      <w:r w:rsidRPr="00EA0206">
        <w:rPr>
          <w:b/>
        </w:rPr>
        <w:t>Termin realizacji zamówienia –</w:t>
      </w:r>
      <w:r>
        <w:rPr>
          <w:b/>
        </w:rPr>
        <w:t xml:space="preserve"> do </w:t>
      </w:r>
      <w:r w:rsidR="00147278">
        <w:rPr>
          <w:b/>
        </w:rPr>
        <w:t>56</w:t>
      </w:r>
      <w:r>
        <w:rPr>
          <w:b/>
        </w:rPr>
        <w:t xml:space="preserve"> dni od daty podpisania umowy</w:t>
      </w:r>
      <w:r w:rsidR="00D0558A">
        <w:rPr>
          <w:b/>
        </w:rPr>
        <w:t>.</w:t>
      </w:r>
    </w:p>
    <w:p w14:paraId="1027A864" w14:textId="77777777" w:rsidR="00D0558A" w:rsidRPr="00D0558A" w:rsidRDefault="00D0558A" w:rsidP="00D0558A">
      <w:pPr>
        <w:rPr>
          <w:b/>
          <w:color w:val="FF0000"/>
        </w:rPr>
      </w:pPr>
    </w:p>
    <w:p w14:paraId="1D775A32" w14:textId="77777777" w:rsidR="00AC726A" w:rsidRDefault="00AC726A" w:rsidP="00AC726A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6CBE1B2" w14:textId="77777777" w:rsidR="00AC726A" w:rsidRDefault="00AC726A" w:rsidP="00AC726A">
      <w:pPr>
        <w:tabs>
          <w:tab w:val="left" w:pos="426"/>
        </w:tabs>
        <w:jc w:val="both"/>
        <w:rPr>
          <w:sz w:val="22"/>
          <w:szCs w:val="22"/>
        </w:rPr>
      </w:pPr>
    </w:p>
    <w:p w14:paraId="569E1F9D" w14:textId="77777777" w:rsidR="00AC726A" w:rsidRPr="005B435A" w:rsidRDefault="00AC726A" w:rsidP="00AC726A">
      <w:pPr>
        <w:rPr>
          <w:b/>
          <w:sz w:val="20"/>
          <w:szCs w:val="20"/>
          <w:u w:val="single"/>
        </w:rPr>
      </w:pPr>
      <w:r w:rsidRPr="005B435A">
        <w:rPr>
          <w:b/>
          <w:sz w:val="20"/>
          <w:szCs w:val="20"/>
          <w:u w:val="single"/>
        </w:rPr>
        <w:t>Jednocześnie oświadczamy, że:</w:t>
      </w:r>
    </w:p>
    <w:p w14:paraId="0B2F9B7C" w14:textId="77777777" w:rsidR="00AC726A" w:rsidRPr="005B435A" w:rsidRDefault="00AC726A" w:rsidP="00AC72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B435A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3C6CA888" w14:textId="2ECF607E" w:rsidR="00AC726A" w:rsidRPr="005B435A" w:rsidRDefault="00AC726A" w:rsidP="00AC72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B435A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5B435A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B435A">
        <w:rPr>
          <w:color w:val="000000"/>
          <w:sz w:val="20"/>
          <w:szCs w:val="20"/>
        </w:rPr>
        <w:t xml:space="preserve"> i nie wnosimy do nich żadnych zastrzeżeń.</w:t>
      </w:r>
    </w:p>
    <w:p w14:paraId="64B58236" w14:textId="68CC2586" w:rsidR="006B742F" w:rsidRPr="005B435A" w:rsidRDefault="006B742F" w:rsidP="00AC72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0"/>
          <w:szCs w:val="20"/>
          <w:shd w:val="clear" w:color="auto" w:fill="FFFFFF"/>
        </w:rPr>
      </w:pPr>
      <w:r w:rsidRPr="005B435A">
        <w:rPr>
          <w:b/>
          <w:bCs/>
          <w:sz w:val="20"/>
          <w:szCs w:val="20"/>
          <w:shd w:val="clear" w:color="auto" w:fill="FFFFFF"/>
        </w:rPr>
        <w:t>Oświadczamy, iż wykonane, dostarczone i zamontowane  meble i wyposażenie wskazane Formularzu oferty będą posiadały odpowiednio parametry zgodne z opisem zamieszczonym w pkt 4.1 SWZ</w:t>
      </w:r>
    </w:p>
    <w:p w14:paraId="72C9FF3E" w14:textId="6794603C" w:rsidR="00AC726A" w:rsidRPr="005B435A" w:rsidRDefault="00AC726A" w:rsidP="00D0558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0"/>
          <w:szCs w:val="20"/>
          <w:shd w:val="clear" w:color="auto" w:fill="FFFFFF"/>
        </w:rPr>
      </w:pPr>
      <w:r w:rsidRPr="005B435A">
        <w:rPr>
          <w:b/>
          <w:bCs/>
          <w:sz w:val="20"/>
          <w:szCs w:val="20"/>
          <w:shd w:val="clear" w:color="auto" w:fill="FFFFFF"/>
        </w:rPr>
        <w:t xml:space="preserve">Oświadczamy, </w:t>
      </w:r>
      <w:r w:rsidR="00D0558A" w:rsidRPr="005B435A">
        <w:rPr>
          <w:b/>
          <w:bCs/>
          <w:sz w:val="20"/>
          <w:szCs w:val="20"/>
          <w:shd w:val="clear" w:color="auto" w:fill="FFFFFF"/>
        </w:rPr>
        <w:t xml:space="preserve">że zaoferowane blaty kuchenne z zakresu I </w:t>
      </w:r>
      <w:proofErr w:type="spellStart"/>
      <w:r w:rsidR="00D0558A" w:rsidRPr="005B435A">
        <w:rPr>
          <w:b/>
          <w:bCs/>
          <w:sz w:val="20"/>
          <w:szCs w:val="20"/>
          <w:shd w:val="clear" w:color="auto" w:fill="FFFFFF"/>
        </w:rPr>
        <w:t>i</w:t>
      </w:r>
      <w:proofErr w:type="spellEnd"/>
      <w:r w:rsidR="00D0558A" w:rsidRPr="005B435A">
        <w:rPr>
          <w:b/>
          <w:bCs/>
          <w:sz w:val="20"/>
          <w:szCs w:val="20"/>
          <w:shd w:val="clear" w:color="auto" w:fill="FFFFFF"/>
        </w:rPr>
        <w:t xml:space="preserve"> II posiadają certyfikat spełniający wymogi ISO 22196 lub równoważnej</w:t>
      </w:r>
      <w:r w:rsidR="008A318C" w:rsidRPr="005B435A">
        <w:rPr>
          <w:b/>
          <w:bCs/>
          <w:sz w:val="20"/>
          <w:szCs w:val="20"/>
          <w:shd w:val="clear" w:color="auto" w:fill="FFFFFF"/>
        </w:rPr>
        <w:t xml:space="preserve"> i </w:t>
      </w:r>
      <w:r w:rsidR="008A318C" w:rsidRPr="005B435A">
        <w:rPr>
          <w:b/>
          <w:bCs/>
          <w:sz w:val="20"/>
          <w:szCs w:val="20"/>
          <w:shd w:val="clear" w:color="auto" w:fill="FFFFFF"/>
        </w:rPr>
        <w:t>laminaty (CPL i HPL) wykorzystywane do produkcji blatów produkowane są wg wymagań normy PN-EN 438 lub równoważną</w:t>
      </w:r>
      <w:r w:rsidR="008A318C" w:rsidRPr="005B435A">
        <w:rPr>
          <w:b/>
          <w:bCs/>
          <w:sz w:val="20"/>
          <w:szCs w:val="20"/>
          <w:shd w:val="clear" w:color="auto" w:fill="FFFFFF"/>
        </w:rPr>
        <w:t>.</w:t>
      </w:r>
    </w:p>
    <w:p w14:paraId="4F2466A5" w14:textId="367100DF" w:rsidR="00D0558A" w:rsidRPr="005B435A" w:rsidRDefault="00D0558A" w:rsidP="00D0558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0"/>
          <w:szCs w:val="20"/>
          <w:shd w:val="clear" w:color="auto" w:fill="FFFFFF"/>
        </w:rPr>
      </w:pPr>
      <w:r w:rsidRPr="005B435A">
        <w:rPr>
          <w:b/>
          <w:bCs/>
          <w:sz w:val="20"/>
          <w:szCs w:val="20"/>
          <w:shd w:val="clear" w:color="auto" w:fill="FFFFFF"/>
        </w:rPr>
        <w:t xml:space="preserve">Oświadczamy, że </w:t>
      </w:r>
      <w:r w:rsidR="00A26709" w:rsidRPr="005B435A">
        <w:rPr>
          <w:b/>
          <w:bCs/>
          <w:sz w:val="20"/>
          <w:szCs w:val="20"/>
          <w:shd w:val="clear" w:color="auto" w:fill="FFFFFF"/>
        </w:rPr>
        <w:t xml:space="preserve">płyty </w:t>
      </w:r>
      <w:proofErr w:type="spellStart"/>
      <w:r w:rsidR="00A26709" w:rsidRPr="005B435A">
        <w:rPr>
          <w:b/>
          <w:bCs/>
          <w:sz w:val="20"/>
          <w:szCs w:val="20"/>
          <w:shd w:val="clear" w:color="auto" w:fill="FFFFFF"/>
        </w:rPr>
        <w:t>melaminowane</w:t>
      </w:r>
      <w:proofErr w:type="spellEnd"/>
      <w:r w:rsidR="00A26709" w:rsidRPr="005B435A">
        <w:rPr>
          <w:b/>
          <w:bCs/>
          <w:sz w:val="20"/>
          <w:szCs w:val="20"/>
          <w:shd w:val="clear" w:color="auto" w:fill="FFFFFF"/>
        </w:rPr>
        <w:t xml:space="preserve"> obustronnie </w:t>
      </w:r>
      <w:r w:rsidR="008A318C" w:rsidRPr="005B435A">
        <w:rPr>
          <w:b/>
          <w:bCs/>
          <w:sz w:val="20"/>
          <w:szCs w:val="20"/>
          <w:shd w:val="clear" w:color="auto" w:fill="FFFFFF"/>
        </w:rPr>
        <w:t xml:space="preserve">z zakresu I </w:t>
      </w:r>
      <w:proofErr w:type="spellStart"/>
      <w:r w:rsidR="008A318C" w:rsidRPr="005B435A">
        <w:rPr>
          <w:b/>
          <w:bCs/>
          <w:sz w:val="20"/>
          <w:szCs w:val="20"/>
          <w:shd w:val="clear" w:color="auto" w:fill="FFFFFF"/>
        </w:rPr>
        <w:t>i</w:t>
      </w:r>
      <w:proofErr w:type="spellEnd"/>
      <w:r w:rsidR="008A318C" w:rsidRPr="005B435A">
        <w:rPr>
          <w:b/>
          <w:bCs/>
          <w:sz w:val="20"/>
          <w:szCs w:val="20"/>
          <w:shd w:val="clear" w:color="auto" w:fill="FFFFFF"/>
        </w:rPr>
        <w:t xml:space="preserve"> II </w:t>
      </w:r>
      <w:r w:rsidR="00A26709" w:rsidRPr="005B435A">
        <w:rPr>
          <w:b/>
          <w:bCs/>
          <w:sz w:val="20"/>
          <w:szCs w:val="20"/>
          <w:shd w:val="clear" w:color="auto" w:fill="FFFFFF"/>
        </w:rPr>
        <w:t xml:space="preserve">w przypadku </w:t>
      </w:r>
      <w:r w:rsidR="008A318C" w:rsidRPr="005B435A">
        <w:rPr>
          <w:b/>
          <w:bCs/>
          <w:sz w:val="20"/>
          <w:szCs w:val="20"/>
          <w:shd w:val="clear" w:color="auto" w:fill="FFFFFF"/>
        </w:rPr>
        <w:t>stołów konferencyjnych</w:t>
      </w:r>
      <w:r w:rsidR="00A26709" w:rsidRPr="005B435A">
        <w:rPr>
          <w:b/>
          <w:bCs/>
          <w:sz w:val="20"/>
          <w:szCs w:val="20"/>
          <w:shd w:val="clear" w:color="auto" w:fill="FFFFFF"/>
        </w:rPr>
        <w:t>, dostaw</w:t>
      </w:r>
      <w:r w:rsidR="008A318C" w:rsidRPr="005B435A">
        <w:rPr>
          <w:b/>
          <w:bCs/>
          <w:sz w:val="20"/>
          <w:szCs w:val="20"/>
          <w:shd w:val="clear" w:color="auto" w:fill="FFFFFF"/>
        </w:rPr>
        <w:t>ek</w:t>
      </w:r>
      <w:r w:rsidR="00A26709" w:rsidRPr="005B435A">
        <w:rPr>
          <w:b/>
          <w:bCs/>
          <w:sz w:val="20"/>
          <w:szCs w:val="20"/>
          <w:shd w:val="clear" w:color="auto" w:fill="FFFFFF"/>
        </w:rPr>
        <w:t xml:space="preserve"> do biurka, biur</w:t>
      </w:r>
      <w:r w:rsidR="008A318C" w:rsidRPr="005B435A">
        <w:rPr>
          <w:b/>
          <w:bCs/>
          <w:sz w:val="20"/>
          <w:szCs w:val="20"/>
          <w:shd w:val="clear" w:color="auto" w:fill="FFFFFF"/>
        </w:rPr>
        <w:t>ek</w:t>
      </w:r>
      <w:r w:rsidR="00A26709" w:rsidRPr="005B435A">
        <w:rPr>
          <w:b/>
          <w:bCs/>
          <w:sz w:val="20"/>
          <w:szCs w:val="20"/>
          <w:shd w:val="clear" w:color="auto" w:fill="FFFFFF"/>
        </w:rPr>
        <w:t xml:space="preserve"> na stelażu metalowym, stolików, blatów kuchennych, stołu do jadalni, nadstawek, biurek </w:t>
      </w:r>
      <w:r w:rsidR="008A318C" w:rsidRPr="005B435A">
        <w:rPr>
          <w:b/>
          <w:bCs/>
          <w:sz w:val="20"/>
          <w:szCs w:val="20"/>
          <w:shd w:val="clear" w:color="auto" w:fill="FFFFFF"/>
        </w:rPr>
        <w:t xml:space="preserve">są zgodne z </w:t>
      </w:r>
      <w:r w:rsidR="008A318C" w:rsidRPr="005B435A">
        <w:rPr>
          <w:b/>
          <w:bCs/>
          <w:sz w:val="20"/>
          <w:szCs w:val="20"/>
          <w:shd w:val="clear" w:color="auto" w:fill="FFFFFF"/>
        </w:rPr>
        <w:t>klas</w:t>
      </w:r>
      <w:r w:rsidR="008A318C" w:rsidRPr="005B435A">
        <w:rPr>
          <w:b/>
          <w:bCs/>
          <w:sz w:val="20"/>
          <w:szCs w:val="20"/>
          <w:shd w:val="clear" w:color="auto" w:fill="FFFFFF"/>
        </w:rPr>
        <w:t>ą</w:t>
      </w:r>
      <w:r w:rsidR="008A318C" w:rsidRPr="005B435A">
        <w:rPr>
          <w:b/>
          <w:bCs/>
          <w:sz w:val="20"/>
          <w:szCs w:val="20"/>
          <w:shd w:val="clear" w:color="auto" w:fill="FFFFFF"/>
        </w:rPr>
        <w:t xml:space="preserve"> higieniczności E1 lub równoważnej</w:t>
      </w:r>
      <w:r w:rsidR="008A318C" w:rsidRPr="005B435A">
        <w:rPr>
          <w:b/>
          <w:bCs/>
          <w:sz w:val="20"/>
          <w:szCs w:val="20"/>
          <w:shd w:val="clear" w:color="auto" w:fill="FFFFFF"/>
        </w:rPr>
        <w:t>.</w:t>
      </w:r>
    </w:p>
    <w:p w14:paraId="4A51E5DC" w14:textId="5AC235BC" w:rsidR="00AC726A" w:rsidRPr="005B435A" w:rsidRDefault="00AC726A" w:rsidP="00AC72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0"/>
          <w:szCs w:val="20"/>
          <w:shd w:val="clear" w:color="auto" w:fill="FFFFFF"/>
        </w:rPr>
      </w:pPr>
      <w:r w:rsidRPr="005B435A">
        <w:rPr>
          <w:b/>
          <w:bCs/>
          <w:sz w:val="20"/>
          <w:szCs w:val="20"/>
          <w:shd w:val="clear" w:color="auto" w:fill="FFFFFF"/>
        </w:rPr>
        <w:t>Oświadczamy, że nie później niż w ciągu 10 dni roboczych od podpisania umowy dostarczymy próbki materiałów, wzorów okuć meblowych oraz rysunków warsztatowych mebli do akceptacji</w:t>
      </w:r>
      <w:r w:rsidR="008A318C" w:rsidRPr="005B435A">
        <w:rPr>
          <w:b/>
          <w:bCs/>
          <w:sz w:val="20"/>
          <w:szCs w:val="20"/>
          <w:shd w:val="clear" w:color="auto" w:fill="FFFFFF"/>
        </w:rPr>
        <w:t>.</w:t>
      </w:r>
    </w:p>
    <w:p w14:paraId="42EBF7F9" w14:textId="77777777" w:rsidR="00AC726A" w:rsidRPr="005B435A" w:rsidRDefault="00AC726A" w:rsidP="00AC726A">
      <w:pPr>
        <w:numPr>
          <w:ilvl w:val="0"/>
          <w:numId w:val="1"/>
        </w:numPr>
        <w:jc w:val="both"/>
        <w:rPr>
          <w:sz w:val="20"/>
          <w:szCs w:val="20"/>
        </w:rPr>
      </w:pPr>
      <w:r w:rsidRPr="005B435A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94D722" w14:textId="77777777" w:rsidR="00AC726A" w:rsidRPr="005B435A" w:rsidRDefault="00AC726A" w:rsidP="00AC726A">
      <w:pPr>
        <w:ind w:left="360"/>
        <w:jc w:val="both"/>
        <w:rPr>
          <w:i/>
          <w:sz w:val="20"/>
          <w:szCs w:val="20"/>
        </w:rPr>
      </w:pPr>
      <w:r w:rsidRPr="005B435A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0E1EB9" w14:textId="77777777" w:rsidR="00AC726A" w:rsidRPr="005B435A" w:rsidRDefault="00AC726A" w:rsidP="00AC726A">
      <w:pPr>
        <w:ind w:left="360"/>
        <w:jc w:val="both"/>
        <w:rPr>
          <w:i/>
          <w:sz w:val="20"/>
          <w:szCs w:val="20"/>
        </w:rPr>
      </w:pPr>
      <w:r w:rsidRPr="005B435A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BD844A" w14:textId="77777777" w:rsidR="00AC726A" w:rsidRDefault="00AC726A" w:rsidP="00AC72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C726A" w14:paraId="545DE073" w14:textId="77777777" w:rsidTr="00BF687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8BFB4" w14:textId="77777777" w:rsidR="00AC726A" w:rsidRDefault="00AC726A" w:rsidP="00BF687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F5EC4" w14:textId="77777777" w:rsidR="00AC726A" w:rsidRDefault="00AC726A" w:rsidP="00BF687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0536125" w14:textId="77777777" w:rsidR="00AC726A" w:rsidRDefault="00AC726A" w:rsidP="00BF687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2770D" w14:textId="77777777" w:rsidR="00AC726A" w:rsidRDefault="00AC726A" w:rsidP="00BF687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C726A" w14:paraId="0026F200" w14:textId="77777777" w:rsidTr="00BF68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882DC" w14:textId="77777777" w:rsidR="00AC726A" w:rsidRDefault="00AC726A" w:rsidP="00BF687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1113C" w14:textId="77777777" w:rsidR="00AC726A" w:rsidRDefault="00AC726A" w:rsidP="00BF687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EE012" w14:textId="77777777" w:rsidR="00AC726A" w:rsidRDefault="00AC726A" w:rsidP="00BF687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11EAD35" w14:textId="77777777" w:rsidR="00AC726A" w:rsidRDefault="00AC726A" w:rsidP="00AC72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0E7C7D6" w14:textId="77777777" w:rsidR="00AC726A" w:rsidRDefault="00AC726A" w:rsidP="00AC726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6EA2F17" w14:textId="77777777" w:rsidR="00AC726A" w:rsidRDefault="00AC726A" w:rsidP="00AC726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311D50BC" w14:textId="77777777" w:rsidR="00AC726A" w:rsidRDefault="00AC726A" w:rsidP="00AC726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CAF0BCC" w14:textId="77777777" w:rsidR="00AC726A" w:rsidRDefault="00AC726A" w:rsidP="00AC72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264603B" w14:textId="77777777" w:rsidR="00AC726A" w:rsidRDefault="00AC726A" w:rsidP="00AC726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FCCB072" w14:textId="77777777" w:rsidR="00AC726A" w:rsidRDefault="00AC726A" w:rsidP="00AC726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A99C661" w14:textId="77777777" w:rsidR="00AC726A" w:rsidRDefault="00AC726A" w:rsidP="00AC726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14:paraId="385C3D39" w14:textId="77777777" w:rsidR="00AC726A" w:rsidRDefault="00AC726A" w:rsidP="00AC726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45A58035" w14:textId="77777777" w:rsidR="00AC726A" w:rsidRDefault="00AC726A" w:rsidP="00AC726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79345C8C" w14:textId="77777777" w:rsidR="00AC726A" w:rsidRDefault="00AC726A" w:rsidP="00AC726A">
      <w:pPr>
        <w:jc w:val="both"/>
        <w:rPr>
          <w:sz w:val="22"/>
          <w:szCs w:val="22"/>
        </w:rPr>
      </w:pPr>
    </w:p>
    <w:p w14:paraId="68CF6B41" w14:textId="77777777" w:rsidR="00AC726A" w:rsidRDefault="00AC726A" w:rsidP="00AC726A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</w:p>
    <w:p w14:paraId="78529B50" w14:textId="77777777" w:rsidR="00AC726A" w:rsidRDefault="00AC726A" w:rsidP="00AC726A">
      <w:pPr>
        <w:jc w:val="both"/>
        <w:rPr>
          <w:sz w:val="22"/>
          <w:szCs w:val="22"/>
        </w:rPr>
      </w:pPr>
    </w:p>
    <w:p w14:paraId="141D5230" w14:textId="77777777" w:rsidR="00AC726A" w:rsidRDefault="00AC726A" w:rsidP="00AC726A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14:paraId="2A4F6825" w14:textId="76C96FB0" w:rsidR="00FE545C" w:rsidRDefault="00AC726A" w:rsidP="005B435A">
      <w:pPr>
        <w:jc w:val="center"/>
        <w:rPr>
          <w:sz w:val="20"/>
          <w:szCs w:val="20"/>
        </w:rPr>
      </w:pPr>
      <w:r>
        <w:rPr>
          <w:b/>
          <w:color w:val="FF0000"/>
          <w:sz w:val="22"/>
          <w:szCs w:val="22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4BB0D" w14:textId="77777777" w:rsidR="00626A0E" w:rsidRDefault="00626A0E">
      <w:r>
        <w:separator/>
      </w:r>
    </w:p>
  </w:endnote>
  <w:endnote w:type="continuationSeparator" w:id="0">
    <w:p w14:paraId="7450402D" w14:textId="77777777" w:rsidR="00626A0E" w:rsidRDefault="00626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63B45" w14:textId="77777777" w:rsidR="006965BD" w:rsidRDefault="006965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F635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2E408" w14:textId="77777777" w:rsidR="006965BD" w:rsidRDefault="006965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FC019" w14:textId="77777777" w:rsidR="00626A0E" w:rsidRDefault="00626A0E">
      <w:r>
        <w:separator/>
      </w:r>
    </w:p>
  </w:footnote>
  <w:footnote w:type="continuationSeparator" w:id="0">
    <w:p w14:paraId="30CD6599" w14:textId="77777777" w:rsidR="00626A0E" w:rsidRDefault="00626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0C1C4" w14:textId="77777777" w:rsidR="006965BD" w:rsidRDefault="006965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A787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9ECFF" w14:textId="77777777" w:rsidR="006965BD" w:rsidRDefault="006965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E2306"/>
    <w:multiLevelType w:val="hybridMultilevel"/>
    <w:tmpl w:val="9ADC6D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A0E"/>
    <w:rsid w:val="00012286"/>
    <w:rsid w:val="00062FA6"/>
    <w:rsid w:val="00071CCC"/>
    <w:rsid w:val="000B731D"/>
    <w:rsid w:val="000D6134"/>
    <w:rsid w:val="000E09C7"/>
    <w:rsid w:val="000F6589"/>
    <w:rsid w:val="00106636"/>
    <w:rsid w:val="00116EC6"/>
    <w:rsid w:val="00147278"/>
    <w:rsid w:val="001801DD"/>
    <w:rsid w:val="001D4612"/>
    <w:rsid w:val="001F3C23"/>
    <w:rsid w:val="00207E98"/>
    <w:rsid w:val="002723B0"/>
    <w:rsid w:val="00276C9A"/>
    <w:rsid w:val="002A39C5"/>
    <w:rsid w:val="00315A4A"/>
    <w:rsid w:val="004B7300"/>
    <w:rsid w:val="004C6753"/>
    <w:rsid w:val="00595C87"/>
    <w:rsid w:val="005B435A"/>
    <w:rsid w:val="005D2C65"/>
    <w:rsid w:val="005E6D94"/>
    <w:rsid w:val="00626A0E"/>
    <w:rsid w:val="0063384F"/>
    <w:rsid w:val="00643C6F"/>
    <w:rsid w:val="00646202"/>
    <w:rsid w:val="0065290F"/>
    <w:rsid w:val="006815F6"/>
    <w:rsid w:val="006965BD"/>
    <w:rsid w:val="006B742F"/>
    <w:rsid w:val="00716E5A"/>
    <w:rsid w:val="00732C09"/>
    <w:rsid w:val="007748F0"/>
    <w:rsid w:val="007A4321"/>
    <w:rsid w:val="00833933"/>
    <w:rsid w:val="00853083"/>
    <w:rsid w:val="0088768A"/>
    <w:rsid w:val="008A318C"/>
    <w:rsid w:val="008B2F0C"/>
    <w:rsid w:val="008B4928"/>
    <w:rsid w:val="008D2AB8"/>
    <w:rsid w:val="008F1C66"/>
    <w:rsid w:val="00942B48"/>
    <w:rsid w:val="00970FE4"/>
    <w:rsid w:val="00A0022B"/>
    <w:rsid w:val="00A26709"/>
    <w:rsid w:val="00A346FE"/>
    <w:rsid w:val="00A47B4D"/>
    <w:rsid w:val="00A83018"/>
    <w:rsid w:val="00AC726A"/>
    <w:rsid w:val="00B774DC"/>
    <w:rsid w:val="00B936A2"/>
    <w:rsid w:val="00C969A6"/>
    <w:rsid w:val="00CA7D36"/>
    <w:rsid w:val="00D0558A"/>
    <w:rsid w:val="00D24208"/>
    <w:rsid w:val="00D57E12"/>
    <w:rsid w:val="00D60C38"/>
    <w:rsid w:val="00D66893"/>
    <w:rsid w:val="00D90ACB"/>
    <w:rsid w:val="00DC1500"/>
    <w:rsid w:val="00E44371"/>
    <w:rsid w:val="00E55856"/>
    <w:rsid w:val="00E949B0"/>
    <w:rsid w:val="00EA0206"/>
    <w:rsid w:val="00EC68F1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72D6EF"/>
  <w15:chartTrackingRefBased/>
  <w15:docId w15:val="{40FE1B75-1FB0-4884-945C-BE7B850DF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C726A"/>
    <w:pPr>
      <w:suppressAutoHyphens/>
      <w:autoSpaceDN w:val="0"/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944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2021-11-17T11:38:00Z</dcterms:created>
  <dcterms:modified xsi:type="dcterms:W3CDTF">2021-11-17T12:50:00Z</dcterms:modified>
</cp:coreProperties>
</file>