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417E051A" w:rsidR="002B4C17" w:rsidRPr="00894B65" w:rsidRDefault="00A01521" w:rsidP="00624DA4">
      <w:pPr>
        <w:jc w:val="both"/>
      </w:pPr>
      <w:r w:rsidRPr="00894B65">
        <w:t>Przystępując do postępowania o udzielenie zamówienia publicznego, którego przedmiotem</w:t>
      </w:r>
      <w:r w:rsidR="00321CD2" w:rsidRPr="00894B65">
        <w:t xml:space="preserve"> </w:t>
      </w:r>
      <w:r w:rsidRPr="00894B65">
        <w:t xml:space="preserve">jest </w:t>
      </w:r>
      <w:r w:rsidR="00894B65" w:rsidRPr="00894B65">
        <w:rPr>
          <w:b/>
          <w:bCs/>
        </w:rPr>
        <w:t xml:space="preserve">dostawa </w:t>
      </w:r>
      <w:r w:rsidR="00FA689D" w:rsidRPr="00FA689D">
        <w:rPr>
          <w:b/>
          <w:bCs/>
        </w:rPr>
        <w:t>mebli biurowych do paw. A-1 pok. 018 - KC-</w:t>
      </w:r>
      <w:proofErr w:type="spellStart"/>
      <w:r w:rsidR="00FA689D" w:rsidRPr="00FA689D">
        <w:rPr>
          <w:b/>
          <w:bCs/>
        </w:rPr>
        <w:t>zp</w:t>
      </w:r>
      <w:proofErr w:type="spellEnd"/>
      <w:r w:rsidR="00FA689D" w:rsidRPr="00FA689D">
        <w:rPr>
          <w:b/>
          <w:bCs/>
        </w:rPr>
        <w:t>. 272-679/21</w:t>
      </w:r>
      <w:r w:rsidRPr="00894B65">
        <w:rPr>
          <w:b/>
        </w:rPr>
        <w:t xml:space="preserve">,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F72799" w:rsidRPr="002A16E2" w14:paraId="1B62223A" w14:textId="77777777" w:rsidTr="00DF437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7A24E" w14:textId="77777777" w:rsidR="00F72799" w:rsidRPr="00F04534" w:rsidRDefault="00F72799" w:rsidP="00DF4371">
            <w:pPr>
              <w:jc w:val="center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0FBA3" w14:textId="77777777" w:rsidR="00F72799" w:rsidRPr="00F04534" w:rsidRDefault="00F72799" w:rsidP="00F72799">
            <w:pPr>
              <w:jc w:val="center"/>
              <w:rPr>
                <w:b/>
                <w:sz w:val="18"/>
                <w:szCs w:val="18"/>
              </w:rPr>
            </w:pPr>
            <w:r w:rsidRPr="00F04534">
              <w:rPr>
                <w:b/>
                <w:sz w:val="18"/>
                <w:szCs w:val="18"/>
              </w:rPr>
              <w:t>Nazwa elementu</w:t>
            </w:r>
          </w:p>
          <w:p w14:paraId="102A4409" w14:textId="14A252EA" w:rsidR="00F72799" w:rsidRPr="00F04534" w:rsidRDefault="00F72799" w:rsidP="00F72799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sz w:val="18"/>
                <w:szCs w:val="18"/>
              </w:rPr>
              <w:t>(lub usługi)</w:t>
            </w:r>
          </w:p>
          <w:p w14:paraId="4080BB80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51612D" w14:textId="77777777" w:rsidR="00F72799" w:rsidRPr="00F04534" w:rsidRDefault="00F72799" w:rsidP="00F72799">
            <w:pPr>
              <w:jc w:val="center"/>
              <w:rPr>
                <w:b/>
                <w:sz w:val="18"/>
                <w:szCs w:val="18"/>
              </w:rPr>
            </w:pPr>
            <w:r w:rsidRPr="00F04534">
              <w:rPr>
                <w:b/>
                <w:sz w:val="18"/>
                <w:szCs w:val="18"/>
              </w:rPr>
              <w:t xml:space="preserve">Producent/model </w:t>
            </w:r>
          </w:p>
          <w:p w14:paraId="25A5FA1D" w14:textId="3809E8F8" w:rsidR="00F72799" w:rsidRPr="00F04534" w:rsidRDefault="00F72799" w:rsidP="00F72799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sz w:val="18"/>
                <w:szCs w:val="18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8F17D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Ilość</w:t>
            </w:r>
          </w:p>
          <w:p w14:paraId="19D54924" w14:textId="4DFD9525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9FF4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F04534">
              <w:rPr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FC1E1E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Wartość netto</w:t>
            </w:r>
          </w:p>
          <w:p w14:paraId="211C53DF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A45DC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VAT</w:t>
            </w:r>
          </w:p>
          <w:p w14:paraId="28E6FD70" w14:textId="77777777" w:rsidR="00F72799" w:rsidRPr="00F04534" w:rsidRDefault="00F72799" w:rsidP="00DF4371">
            <w:pPr>
              <w:jc w:val="center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[%]</w:t>
            </w:r>
          </w:p>
          <w:p w14:paraId="40957679" w14:textId="77777777" w:rsidR="00F72799" w:rsidRPr="00F04534" w:rsidRDefault="00F72799" w:rsidP="00DF43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EED00E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24B08998" w14:textId="77777777" w:rsidR="00F72799" w:rsidRPr="00F04534" w:rsidRDefault="00F72799" w:rsidP="00DF4371">
            <w:pPr>
              <w:jc w:val="center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[PLN]</w:t>
            </w:r>
          </w:p>
          <w:p w14:paraId="239B6443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 xml:space="preserve"> (z doliczonym </w:t>
            </w:r>
            <w:r w:rsidRPr="00F04534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F72799" w:rsidRPr="002A16E2" w14:paraId="66BE4ED2" w14:textId="77777777" w:rsidTr="00DF437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D447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76D06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E7916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C82F36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80BDF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7C6160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060E9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82BDF6" w14:textId="77777777" w:rsidR="00F72799" w:rsidRPr="00F04534" w:rsidRDefault="00F72799" w:rsidP="00DF4371">
            <w:pPr>
              <w:jc w:val="center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F72799" w:rsidRPr="002A16E2" w14:paraId="7A087842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2C0EE" w14:textId="7D38DE76" w:rsidR="00F72799" w:rsidRPr="00F04534" w:rsidRDefault="00F72799" w:rsidP="00DF43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40DA" w14:textId="04A07E17" w:rsidR="00F72799" w:rsidRPr="00F04534" w:rsidRDefault="00FA689D" w:rsidP="00F72799">
            <w:pPr>
              <w:rPr>
                <w:sz w:val="18"/>
                <w:szCs w:val="18"/>
              </w:rPr>
            </w:pPr>
            <w:r w:rsidRPr="00F04534">
              <w:rPr>
                <w:rFonts w:eastAsia="NSimSun"/>
                <w:kern w:val="2"/>
                <w:sz w:val="18"/>
                <w:szCs w:val="18"/>
                <w:lang w:eastAsia="zh-CN" w:bidi="hi-IN"/>
              </w:rPr>
              <w:t>Szafka stojąca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598" w14:textId="77777777" w:rsidR="00F72799" w:rsidRPr="00F04534" w:rsidRDefault="00F72799" w:rsidP="00DF4371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FF5D" w14:textId="7554EA46" w:rsidR="00F72799" w:rsidRPr="00F04534" w:rsidRDefault="00FA689D" w:rsidP="00DF4371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FC8" w14:textId="77777777" w:rsidR="00F72799" w:rsidRPr="00F04534" w:rsidRDefault="00F72799" w:rsidP="00DF4371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997" w14:textId="77777777" w:rsidR="00F72799" w:rsidRPr="00F04534" w:rsidRDefault="00F72799" w:rsidP="00DF437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9B699" w14:textId="77777777" w:rsidR="00F72799" w:rsidRPr="00F04534" w:rsidRDefault="00F72799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EBCA8" w14:textId="77777777" w:rsidR="00F72799" w:rsidRPr="00F04534" w:rsidRDefault="00F72799" w:rsidP="00DF4371">
            <w:pPr>
              <w:ind w:right="425"/>
              <w:rPr>
                <w:sz w:val="18"/>
                <w:szCs w:val="18"/>
              </w:rPr>
            </w:pPr>
          </w:p>
        </w:tc>
      </w:tr>
      <w:tr w:rsidR="00DE0AEA" w:rsidRPr="002A16E2" w14:paraId="439AE9DE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0630AA" w14:textId="10203A44" w:rsidR="00DE0AEA" w:rsidRPr="00F04534" w:rsidRDefault="00EB6111" w:rsidP="00DE0AEA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A879" w14:textId="1BBF601B" w:rsidR="00DE0AEA" w:rsidRPr="00F04534" w:rsidRDefault="00FA689D" w:rsidP="00DE0AEA">
            <w:pPr>
              <w:rPr>
                <w:sz w:val="18"/>
                <w:szCs w:val="18"/>
                <w:highlight w:val="yellow"/>
              </w:rPr>
            </w:pPr>
            <w:r w:rsidRPr="00F04534">
              <w:rPr>
                <w:rFonts w:eastAsia="NSimSun"/>
                <w:kern w:val="2"/>
                <w:sz w:val="18"/>
                <w:szCs w:val="18"/>
                <w:lang w:eastAsia="zh-CN" w:bidi="hi-IN"/>
              </w:rPr>
              <w:t>Szafa biurowo-ubraniowa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0512" w14:textId="77777777" w:rsidR="00DE0AEA" w:rsidRPr="00F04534" w:rsidRDefault="00DE0AEA" w:rsidP="00DE0AEA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5895" w14:textId="6B0DAC7C" w:rsidR="00DE0AEA" w:rsidRPr="00F04534" w:rsidRDefault="00FA689D" w:rsidP="00DE0AEA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C30" w14:textId="77777777" w:rsidR="00DE0AEA" w:rsidRPr="00F04534" w:rsidRDefault="00DE0AEA" w:rsidP="00DE0AEA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0208" w14:textId="77777777" w:rsidR="00DE0AEA" w:rsidRPr="00F04534" w:rsidRDefault="00DE0AEA" w:rsidP="00DE0AE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39C984" w14:textId="77777777" w:rsidR="00DE0AEA" w:rsidRPr="00F04534" w:rsidRDefault="00DE0AEA" w:rsidP="00DE0AEA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F4BA46" w14:textId="77777777" w:rsidR="00DE0AEA" w:rsidRPr="00F04534" w:rsidRDefault="00DE0AEA" w:rsidP="00DE0AEA">
            <w:pPr>
              <w:ind w:right="425"/>
              <w:rPr>
                <w:sz w:val="18"/>
                <w:szCs w:val="18"/>
              </w:rPr>
            </w:pPr>
          </w:p>
        </w:tc>
      </w:tr>
      <w:tr w:rsidR="00F72799" w:rsidRPr="002A16E2" w14:paraId="763E0E57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88A99F" w14:textId="1242358D" w:rsidR="00F72799" w:rsidRPr="00F04534" w:rsidRDefault="00EB6111" w:rsidP="00DF43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0B7C" w14:textId="748D6A3D" w:rsidR="00F72799" w:rsidRPr="00F04534" w:rsidRDefault="00FA689D" w:rsidP="00F72799">
            <w:pPr>
              <w:rPr>
                <w:sz w:val="18"/>
                <w:szCs w:val="18"/>
                <w:highlight w:val="yellow"/>
              </w:rPr>
            </w:pPr>
            <w:r w:rsidRPr="00F04534">
              <w:rPr>
                <w:rFonts w:eastAsia="NSimSun"/>
                <w:kern w:val="2"/>
                <w:sz w:val="18"/>
                <w:szCs w:val="18"/>
                <w:lang w:eastAsia="zh-CN" w:bidi="hi-IN"/>
              </w:rPr>
              <w:t>Szafa biurowa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5BE7" w14:textId="77777777" w:rsidR="00F72799" w:rsidRPr="00F04534" w:rsidRDefault="00F72799" w:rsidP="00DF4371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E2D" w14:textId="39EDC4F2" w:rsidR="00F72799" w:rsidRPr="00F04534" w:rsidRDefault="00FA689D" w:rsidP="00DF4371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2559" w14:textId="77777777" w:rsidR="00F72799" w:rsidRPr="00F04534" w:rsidRDefault="00F72799" w:rsidP="00DF4371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885F" w14:textId="77777777" w:rsidR="00F72799" w:rsidRPr="00F04534" w:rsidRDefault="00F72799" w:rsidP="00DF437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2F7177" w14:textId="77777777" w:rsidR="00F72799" w:rsidRPr="00F04534" w:rsidRDefault="00F72799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20AA9C" w14:textId="77777777" w:rsidR="00F72799" w:rsidRPr="00F04534" w:rsidRDefault="00F72799" w:rsidP="00DF4371">
            <w:pPr>
              <w:ind w:right="425"/>
              <w:rPr>
                <w:sz w:val="18"/>
                <w:szCs w:val="18"/>
              </w:rPr>
            </w:pPr>
          </w:p>
        </w:tc>
      </w:tr>
      <w:tr w:rsidR="00F72799" w:rsidRPr="002A16E2" w14:paraId="641306C9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3400A8" w14:textId="791F646E" w:rsidR="00F72799" w:rsidRPr="00F04534" w:rsidRDefault="00EB6111" w:rsidP="00DF43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097E" w14:textId="561A9E4E" w:rsidR="00F72799" w:rsidRPr="00F04534" w:rsidRDefault="00FA689D" w:rsidP="00F72799">
            <w:pPr>
              <w:rPr>
                <w:sz w:val="18"/>
                <w:szCs w:val="18"/>
              </w:rPr>
            </w:pPr>
            <w:r w:rsidRPr="00F04534">
              <w:rPr>
                <w:rFonts w:eastAsia="NSimSun"/>
                <w:kern w:val="2"/>
                <w:sz w:val="18"/>
                <w:szCs w:val="18"/>
                <w:lang w:eastAsia="zh-CN" w:bidi="hi-IN"/>
              </w:rPr>
              <w:t>Zestaw szafek laboratoryjnych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0627" w14:textId="77777777" w:rsidR="00F72799" w:rsidRPr="00F04534" w:rsidRDefault="00F72799" w:rsidP="00DF4371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0F23" w14:textId="3A0282FC" w:rsidR="00F72799" w:rsidRPr="00F04534" w:rsidRDefault="00C337D3" w:rsidP="00DF4371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8D0D" w14:textId="77777777" w:rsidR="00F72799" w:rsidRPr="00F04534" w:rsidRDefault="00F72799" w:rsidP="00DF4371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15AC" w14:textId="77777777" w:rsidR="00F72799" w:rsidRPr="00F04534" w:rsidRDefault="00F72799" w:rsidP="00DF437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3D3B54" w14:textId="77777777" w:rsidR="00F72799" w:rsidRPr="00F04534" w:rsidRDefault="00F72799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19E92C" w14:textId="77777777" w:rsidR="00F72799" w:rsidRPr="00F04534" w:rsidRDefault="00F72799" w:rsidP="00DF4371">
            <w:pPr>
              <w:ind w:right="425"/>
              <w:rPr>
                <w:sz w:val="18"/>
                <w:szCs w:val="18"/>
              </w:rPr>
            </w:pPr>
          </w:p>
        </w:tc>
      </w:tr>
      <w:tr w:rsidR="00F72799" w:rsidRPr="002A16E2" w14:paraId="64DFC3DE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C41EF0" w14:textId="3F0F903B" w:rsidR="00F72799" w:rsidRPr="00F04534" w:rsidRDefault="00C337D3" w:rsidP="00DF43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B707" w14:textId="2DEA90A8" w:rsidR="00F72799" w:rsidRPr="00F04534" w:rsidRDefault="00FA689D" w:rsidP="00F72799">
            <w:pPr>
              <w:rPr>
                <w:sz w:val="18"/>
                <w:szCs w:val="18"/>
                <w:highlight w:val="yellow"/>
              </w:rPr>
            </w:pPr>
            <w:r w:rsidRPr="00F04534">
              <w:rPr>
                <w:rFonts w:eastAsia="NSimSun"/>
                <w:kern w:val="2"/>
                <w:sz w:val="18"/>
                <w:szCs w:val="18"/>
                <w:lang w:eastAsia="zh-CN" w:bidi="hi-IN"/>
              </w:rPr>
              <w:t>Biurko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5937" w14:textId="77777777" w:rsidR="00F72799" w:rsidRPr="00F04534" w:rsidRDefault="00F72799" w:rsidP="00DF4371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6C5F" w14:textId="1856E82B" w:rsidR="00F72799" w:rsidRPr="00F04534" w:rsidRDefault="00C337D3" w:rsidP="00DF4371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1</w:t>
            </w:r>
            <w:r w:rsidR="00DE0AEA" w:rsidRPr="00F045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46BC" w14:textId="77777777" w:rsidR="00F72799" w:rsidRPr="00F04534" w:rsidRDefault="00F72799" w:rsidP="00DF4371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8C6A" w14:textId="77777777" w:rsidR="00F72799" w:rsidRPr="00F04534" w:rsidRDefault="00F72799" w:rsidP="00DF437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578A90" w14:textId="77777777" w:rsidR="00F72799" w:rsidRPr="00F04534" w:rsidRDefault="00F72799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6B77CC" w14:textId="77777777" w:rsidR="00F72799" w:rsidRPr="00F04534" w:rsidRDefault="00F72799" w:rsidP="00DF4371">
            <w:pPr>
              <w:ind w:right="425"/>
              <w:rPr>
                <w:sz w:val="18"/>
                <w:szCs w:val="18"/>
              </w:rPr>
            </w:pPr>
          </w:p>
        </w:tc>
      </w:tr>
      <w:tr w:rsidR="00EB6111" w:rsidRPr="002A16E2" w14:paraId="11C2F8E4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2DF7F7" w14:textId="40AD5FA2" w:rsidR="00EB6111" w:rsidRPr="00F04534" w:rsidRDefault="00C337D3" w:rsidP="00DF43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98DE" w14:textId="31F20806" w:rsidR="00EB6111" w:rsidRPr="00F04534" w:rsidRDefault="00FA689D" w:rsidP="00F72799">
            <w:pPr>
              <w:rPr>
                <w:rFonts w:eastAsia="NSimSun"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F04534">
              <w:rPr>
                <w:rFonts w:eastAsia="NSimSun"/>
                <w:kern w:val="2"/>
                <w:sz w:val="18"/>
                <w:szCs w:val="18"/>
                <w:lang w:eastAsia="zh-CN" w:bidi="hi-IN"/>
              </w:rPr>
              <w:t>Kontenerek</w:t>
            </w:r>
            <w:proofErr w:type="spellEnd"/>
            <w:r w:rsidRPr="00F04534">
              <w:rPr>
                <w:rFonts w:eastAsia="NSimSun"/>
                <w:kern w:val="2"/>
                <w:sz w:val="18"/>
                <w:szCs w:val="18"/>
                <w:lang w:eastAsia="zh-CN" w:bidi="hi-IN"/>
              </w:rPr>
              <w:t xml:space="preserve"> mobilny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6A32" w14:textId="77777777" w:rsidR="00EB6111" w:rsidRPr="00F04534" w:rsidRDefault="00EB6111" w:rsidP="00DF4371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C938" w14:textId="45BB819F" w:rsidR="00EB6111" w:rsidRPr="00F04534" w:rsidRDefault="00EB6111" w:rsidP="00DF4371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4701" w14:textId="77777777" w:rsidR="00EB6111" w:rsidRPr="00F04534" w:rsidRDefault="00EB6111" w:rsidP="00DF4371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CD27" w14:textId="77777777" w:rsidR="00EB6111" w:rsidRPr="00F04534" w:rsidRDefault="00EB6111" w:rsidP="00DF437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D81834" w14:textId="77777777" w:rsidR="00EB6111" w:rsidRPr="00F04534" w:rsidRDefault="00EB6111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253DDC" w14:textId="77777777" w:rsidR="00EB6111" w:rsidRPr="00F04534" w:rsidRDefault="00EB6111" w:rsidP="00DF4371">
            <w:pPr>
              <w:ind w:right="425"/>
              <w:rPr>
                <w:sz w:val="18"/>
                <w:szCs w:val="18"/>
              </w:rPr>
            </w:pPr>
          </w:p>
        </w:tc>
      </w:tr>
      <w:tr w:rsidR="00EB6111" w:rsidRPr="002A16E2" w14:paraId="3BF8C33D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24EE0B" w14:textId="3150C0F7" w:rsidR="00EB6111" w:rsidRPr="00F04534" w:rsidRDefault="00C337D3" w:rsidP="00DF43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F863" w14:textId="284F9AA5" w:rsidR="00EB6111" w:rsidRPr="00F04534" w:rsidRDefault="00FA689D" w:rsidP="00F72799">
            <w:pPr>
              <w:rPr>
                <w:rFonts w:eastAsia="NSimSun"/>
                <w:kern w:val="2"/>
                <w:sz w:val="18"/>
                <w:szCs w:val="18"/>
                <w:lang w:eastAsia="zh-CN" w:bidi="hi-IN"/>
              </w:rPr>
            </w:pPr>
            <w:r w:rsidRPr="00F04534">
              <w:rPr>
                <w:rFonts w:eastAsia="NSimSun"/>
                <w:kern w:val="2"/>
                <w:sz w:val="18"/>
                <w:szCs w:val="18"/>
                <w:lang w:eastAsia="zh-CN" w:bidi="hi-IN"/>
              </w:rPr>
              <w:t>Krzesło pracownicze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A004" w14:textId="77777777" w:rsidR="00EB6111" w:rsidRPr="00F04534" w:rsidRDefault="00EB6111" w:rsidP="00DF4371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A02E" w14:textId="5C2E62D4" w:rsidR="00EB6111" w:rsidRPr="00F04534" w:rsidRDefault="00FA689D" w:rsidP="00DF4371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DFAC" w14:textId="77777777" w:rsidR="00EB6111" w:rsidRPr="00F04534" w:rsidRDefault="00EB6111" w:rsidP="00DF4371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B6F5" w14:textId="77777777" w:rsidR="00EB6111" w:rsidRPr="00F04534" w:rsidRDefault="00EB6111" w:rsidP="00DF437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D9704" w14:textId="77777777" w:rsidR="00EB6111" w:rsidRPr="00F04534" w:rsidRDefault="00EB6111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74F45" w14:textId="77777777" w:rsidR="00EB6111" w:rsidRPr="00F04534" w:rsidRDefault="00EB6111" w:rsidP="00DF4371">
            <w:pPr>
              <w:ind w:right="425"/>
              <w:rPr>
                <w:sz w:val="18"/>
                <w:szCs w:val="18"/>
              </w:rPr>
            </w:pPr>
          </w:p>
        </w:tc>
      </w:tr>
      <w:tr w:rsidR="004D025D" w:rsidRPr="002A16E2" w14:paraId="222C265A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7B8C8D" w14:textId="527D089F" w:rsidR="004D025D" w:rsidRPr="00F04534" w:rsidRDefault="00C337D3" w:rsidP="00DF437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00A6" w14:textId="1B8CB909" w:rsidR="004D025D" w:rsidRPr="00F04534" w:rsidRDefault="00FA689D" w:rsidP="00F72799">
            <w:pPr>
              <w:rPr>
                <w:rFonts w:eastAsia="NSimSun"/>
                <w:kern w:val="2"/>
                <w:sz w:val="18"/>
                <w:szCs w:val="18"/>
                <w:lang w:eastAsia="zh-CN" w:bidi="hi-IN"/>
              </w:rPr>
            </w:pPr>
            <w:r w:rsidRPr="00F04534">
              <w:rPr>
                <w:rFonts w:eastAsia="NSimSun"/>
                <w:kern w:val="2"/>
                <w:sz w:val="18"/>
                <w:szCs w:val="18"/>
                <w:lang w:eastAsia="zh-CN" w:bidi="hi-IN"/>
              </w:rPr>
              <w:t>Taboret laboratoryjny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AADC" w14:textId="77777777" w:rsidR="004D025D" w:rsidRPr="00F04534" w:rsidRDefault="004D025D" w:rsidP="00DF4371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8980" w14:textId="1462B3F0" w:rsidR="004D025D" w:rsidRPr="00F04534" w:rsidRDefault="00FA689D" w:rsidP="00DF4371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A33A" w14:textId="77777777" w:rsidR="004D025D" w:rsidRPr="00F04534" w:rsidRDefault="004D025D" w:rsidP="00DF4371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DCF6" w14:textId="77777777" w:rsidR="004D025D" w:rsidRPr="00F04534" w:rsidRDefault="004D025D" w:rsidP="00DF437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D68AA1" w14:textId="77777777" w:rsidR="004D025D" w:rsidRPr="00F04534" w:rsidRDefault="004D025D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12458" w14:textId="77777777" w:rsidR="004D025D" w:rsidRPr="00F04534" w:rsidRDefault="004D025D" w:rsidP="00DF4371">
            <w:pPr>
              <w:ind w:right="425"/>
              <w:rPr>
                <w:sz w:val="18"/>
                <w:szCs w:val="18"/>
              </w:rPr>
            </w:pPr>
          </w:p>
        </w:tc>
      </w:tr>
      <w:tr w:rsidR="00DE7746" w:rsidRPr="002A16E2" w14:paraId="661FAB5C" w14:textId="77777777" w:rsidTr="00DF43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24A14" w14:textId="77777777" w:rsidR="00DE7746" w:rsidRPr="00F04534" w:rsidRDefault="00DE7746" w:rsidP="00DF4371">
            <w:pPr>
              <w:ind w:right="425"/>
              <w:rPr>
                <w:sz w:val="18"/>
                <w:szCs w:val="18"/>
              </w:rPr>
            </w:pPr>
          </w:p>
          <w:p w14:paraId="6C30BBC7" w14:textId="77777777" w:rsidR="00DE7746" w:rsidRPr="00F04534" w:rsidRDefault="00DE7746" w:rsidP="00DF4371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F04534">
              <w:rPr>
                <w:b/>
                <w:bCs/>
                <w:sz w:val="18"/>
                <w:szCs w:val="18"/>
              </w:rPr>
              <w:t>RAZEM:</w:t>
            </w:r>
          </w:p>
          <w:p w14:paraId="24A0AB52" w14:textId="77777777" w:rsidR="00DE7746" w:rsidRPr="00F04534" w:rsidRDefault="00DE7746" w:rsidP="00DF4371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1D2A" w14:textId="77777777" w:rsidR="00DE7746" w:rsidRPr="00F04534" w:rsidRDefault="00DE7746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40ACD3" w14:textId="77777777" w:rsidR="00DE7746" w:rsidRPr="00F04534" w:rsidRDefault="00DE7746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2E8F4" w14:textId="77777777" w:rsidR="00DE7746" w:rsidRPr="00F04534" w:rsidRDefault="00DE7746" w:rsidP="00DF4371">
            <w:pPr>
              <w:ind w:right="425"/>
              <w:rPr>
                <w:sz w:val="18"/>
                <w:szCs w:val="18"/>
              </w:rPr>
            </w:pPr>
          </w:p>
        </w:tc>
      </w:tr>
      <w:tr w:rsidR="00DE7746" w:rsidRPr="002A16E2" w14:paraId="77231795" w14:textId="77777777" w:rsidTr="00DF43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DD6A4" w14:textId="77777777" w:rsidR="00DE7746" w:rsidRPr="00F04534" w:rsidRDefault="00DE7746" w:rsidP="00DF4371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102032D7" w14:textId="77777777" w:rsidR="00DE7746" w:rsidRPr="00F04534" w:rsidRDefault="00DE7746" w:rsidP="00DF4371">
            <w:pPr>
              <w:rPr>
                <w:sz w:val="18"/>
                <w:szCs w:val="18"/>
              </w:rPr>
            </w:pPr>
            <w:r w:rsidRPr="00F04534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CBD" w14:textId="77777777" w:rsidR="00DE7746" w:rsidRPr="00F04534" w:rsidRDefault="00DE7746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4960F" w14:textId="77777777" w:rsidR="00DE7746" w:rsidRPr="00F04534" w:rsidRDefault="00DE7746" w:rsidP="00DF437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DB0C3" w14:textId="77777777" w:rsidR="00DE7746" w:rsidRPr="00F04534" w:rsidRDefault="00DE7746" w:rsidP="00DF4371">
            <w:pPr>
              <w:ind w:right="425"/>
              <w:rPr>
                <w:sz w:val="18"/>
                <w:szCs w:val="18"/>
              </w:rPr>
            </w:pPr>
          </w:p>
        </w:tc>
      </w:tr>
    </w:tbl>
    <w:p w14:paraId="68D09055" w14:textId="77777777" w:rsidR="00FA689D" w:rsidRDefault="00FA689D" w:rsidP="00FF7788">
      <w:pPr>
        <w:widowControl w:val="0"/>
        <w:spacing w:line="360" w:lineRule="auto"/>
        <w:ind w:right="1"/>
        <w:jc w:val="both"/>
        <w:rPr>
          <w:b/>
        </w:rPr>
      </w:pPr>
    </w:p>
    <w:p w14:paraId="3C7E3173" w14:textId="7C3DC58C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503BD641" w14:textId="3975EE25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0742006" w14:textId="77777777" w:rsidR="00DE7746" w:rsidRDefault="00DE7746" w:rsidP="00A01521">
      <w:pPr>
        <w:rPr>
          <w:b/>
          <w:sz w:val="22"/>
          <w:szCs w:val="22"/>
          <w:u w:val="single"/>
        </w:rPr>
      </w:pP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7AF97313" w14:textId="77777777" w:rsidR="00A01521" w:rsidRPr="00AC49C3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0DFE8589" w14:textId="3670C3F3" w:rsidR="00DE7746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1F1A06BD" w14:textId="66B7988D" w:rsidR="00DE7746" w:rsidRPr="00AC49C3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3E009E9F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28F98357" w14:textId="77777777" w:rsidR="002036B5" w:rsidRPr="00AC49C3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9BE33" w14:textId="77777777" w:rsidR="00146D48" w:rsidRDefault="00146D48">
      <w:r>
        <w:separator/>
      </w:r>
    </w:p>
  </w:endnote>
  <w:endnote w:type="continuationSeparator" w:id="0">
    <w:p w14:paraId="66E09DD1" w14:textId="77777777" w:rsidR="00146D48" w:rsidRDefault="0014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2A674" w14:textId="77777777" w:rsidR="00146D48" w:rsidRDefault="00146D48">
      <w:r>
        <w:separator/>
      </w:r>
    </w:p>
  </w:footnote>
  <w:footnote w:type="continuationSeparator" w:id="0">
    <w:p w14:paraId="2C4AB883" w14:textId="77777777" w:rsidR="00146D48" w:rsidRDefault="00146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113021"/>
    <w:rsid w:val="00113376"/>
    <w:rsid w:val="00124DD0"/>
    <w:rsid w:val="00130681"/>
    <w:rsid w:val="001312E3"/>
    <w:rsid w:val="00146D48"/>
    <w:rsid w:val="001473D3"/>
    <w:rsid w:val="00163822"/>
    <w:rsid w:val="001915F7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D025D"/>
    <w:rsid w:val="004E4C7F"/>
    <w:rsid w:val="00526126"/>
    <w:rsid w:val="005305D2"/>
    <w:rsid w:val="005540BD"/>
    <w:rsid w:val="005664E4"/>
    <w:rsid w:val="00581B5E"/>
    <w:rsid w:val="00582FD5"/>
    <w:rsid w:val="006108F3"/>
    <w:rsid w:val="00624DA4"/>
    <w:rsid w:val="0064044B"/>
    <w:rsid w:val="006503A9"/>
    <w:rsid w:val="00655CFB"/>
    <w:rsid w:val="006778B5"/>
    <w:rsid w:val="00684368"/>
    <w:rsid w:val="006907AE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04534"/>
    <w:rsid w:val="00F72799"/>
    <w:rsid w:val="00F75F48"/>
    <w:rsid w:val="00F94EB3"/>
    <w:rsid w:val="00F9687D"/>
    <w:rsid w:val="00FA689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6547D-B488-4B5D-BB48-536F7DF73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515</Words>
  <Characters>3884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2021-11-26T10:24:00Z</cp:lastPrinted>
  <dcterms:created xsi:type="dcterms:W3CDTF">2021-11-26T10:24:00Z</dcterms:created>
  <dcterms:modified xsi:type="dcterms:W3CDTF">2021-11-26T10:24:00Z</dcterms:modified>
</cp:coreProperties>
</file>