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D709E" w14:textId="77777777" w:rsidR="00FB7F50" w:rsidRPr="002245BE" w:rsidRDefault="00C97E6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97E6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97E65">
        <w:rPr>
          <w:sz w:val="22"/>
          <w:szCs w:val="22"/>
        </w:rPr>
        <w:t>2021-11-29</w:t>
      </w:r>
    </w:p>
    <w:p w14:paraId="57A6044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A634183" w14:textId="77777777" w:rsidR="00CA208F" w:rsidRDefault="00C97E65" w:rsidP="00FB7F50">
      <w:pPr>
        <w:spacing w:after="40"/>
        <w:rPr>
          <w:b/>
          <w:bCs/>
          <w:sz w:val="22"/>
          <w:szCs w:val="22"/>
        </w:rPr>
      </w:pPr>
      <w:r w:rsidRPr="00C97E65">
        <w:rPr>
          <w:b/>
          <w:bCs/>
          <w:sz w:val="22"/>
          <w:szCs w:val="22"/>
        </w:rPr>
        <w:t xml:space="preserve">Szpital Specjalistyczny im. Stefana Żeromskiego </w:t>
      </w:r>
    </w:p>
    <w:p w14:paraId="3311C86C" w14:textId="77777777" w:rsidR="00CA208F" w:rsidRDefault="00C97E65" w:rsidP="00FB7F50">
      <w:pPr>
        <w:spacing w:after="40"/>
        <w:rPr>
          <w:b/>
          <w:bCs/>
          <w:sz w:val="22"/>
          <w:szCs w:val="22"/>
        </w:rPr>
      </w:pPr>
      <w:r w:rsidRPr="00C97E65">
        <w:rPr>
          <w:b/>
          <w:bCs/>
          <w:sz w:val="22"/>
          <w:szCs w:val="22"/>
        </w:rPr>
        <w:t xml:space="preserve">SP ZOZ w Krakowie </w:t>
      </w:r>
    </w:p>
    <w:p w14:paraId="16FF48C7" w14:textId="1CD50447" w:rsidR="00FB7F50" w:rsidRPr="002245BE" w:rsidRDefault="00C97E65" w:rsidP="00FB7F50">
      <w:pPr>
        <w:spacing w:after="40"/>
        <w:rPr>
          <w:b/>
          <w:bCs/>
          <w:sz w:val="22"/>
          <w:szCs w:val="22"/>
        </w:rPr>
      </w:pPr>
      <w:r w:rsidRPr="00C97E65">
        <w:rPr>
          <w:b/>
          <w:bCs/>
          <w:sz w:val="22"/>
          <w:szCs w:val="22"/>
        </w:rPr>
        <w:t>Sekcja Zamówień Publicznych</w:t>
      </w:r>
    </w:p>
    <w:p w14:paraId="5A97AF1E" w14:textId="77777777" w:rsidR="00FB7F50" w:rsidRPr="002245BE" w:rsidRDefault="00C97E65" w:rsidP="00FB7F50">
      <w:pPr>
        <w:rPr>
          <w:sz w:val="22"/>
          <w:szCs w:val="22"/>
        </w:rPr>
      </w:pPr>
      <w:r w:rsidRPr="00C97E65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C97E65">
        <w:rPr>
          <w:sz w:val="22"/>
          <w:szCs w:val="22"/>
        </w:rPr>
        <w:t>66</w:t>
      </w:r>
    </w:p>
    <w:p w14:paraId="0825EDEA" w14:textId="77777777" w:rsidR="00FB7F50" w:rsidRPr="002245BE" w:rsidRDefault="00C97E65" w:rsidP="00FB7F50">
      <w:pPr>
        <w:rPr>
          <w:sz w:val="22"/>
          <w:szCs w:val="22"/>
        </w:rPr>
      </w:pPr>
      <w:r w:rsidRPr="00C97E65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C97E65">
        <w:rPr>
          <w:sz w:val="22"/>
          <w:szCs w:val="22"/>
        </w:rPr>
        <w:t>Kraków</w:t>
      </w:r>
    </w:p>
    <w:p w14:paraId="577B34B3" w14:textId="77777777" w:rsidR="00FB7F50" w:rsidRPr="002245BE" w:rsidRDefault="00FB7F50" w:rsidP="00FB7F50">
      <w:pPr>
        <w:rPr>
          <w:sz w:val="22"/>
          <w:szCs w:val="22"/>
        </w:rPr>
      </w:pPr>
    </w:p>
    <w:p w14:paraId="2CA19344" w14:textId="24D65E29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E516E6">
        <w:rPr>
          <w:b/>
          <w:bCs/>
          <w:sz w:val="22"/>
          <w:szCs w:val="22"/>
        </w:rPr>
        <w:t>S</w:t>
      </w:r>
      <w:r w:rsidR="00C97E65" w:rsidRPr="00C97E65">
        <w:rPr>
          <w:bCs/>
          <w:sz w:val="22"/>
          <w:szCs w:val="22"/>
        </w:rPr>
        <w:t>ZP</w:t>
      </w:r>
      <w:r w:rsidR="00E516E6">
        <w:rPr>
          <w:bCs/>
          <w:sz w:val="22"/>
          <w:szCs w:val="22"/>
        </w:rPr>
        <w:t>.271.</w:t>
      </w:r>
      <w:r w:rsidR="00405245">
        <w:rPr>
          <w:bCs/>
          <w:sz w:val="22"/>
          <w:szCs w:val="22"/>
        </w:rPr>
        <w:t>868</w:t>
      </w:r>
      <w:r w:rsidR="00C97E65" w:rsidRPr="00C97E65">
        <w:rPr>
          <w:bCs/>
          <w:sz w:val="22"/>
          <w:szCs w:val="22"/>
        </w:rPr>
        <w:t>/29/2021</w:t>
      </w:r>
    </w:p>
    <w:p w14:paraId="4D9B622E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05FD1C0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6FE778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C97E65" w:rsidRPr="00607F9B" w14:paraId="1CACE993" w14:textId="77777777" w:rsidTr="00F1683D">
        <w:trPr>
          <w:trHeight w:val="638"/>
        </w:trPr>
        <w:tc>
          <w:tcPr>
            <w:tcW w:w="959" w:type="dxa"/>
            <w:shd w:val="clear" w:color="auto" w:fill="auto"/>
          </w:tcPr>
          <w:p w14:paraId="5B3C92DE" w14:textId="77777777" w:rsidR="00C97E65" w:rsidRPr="00607F9B" w:rsidRDefault="00C97E65" w:rsidP="00F168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DB2F28" w14:textId="77777777" w:rsidR="00C97E65" w:rsidRPr="00607F9B" w:rsidRDefault="00C97E65" w:rsidP="00F168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97E6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97E65">
              <w:rPr>
                <w:b/>
                <w:bCs/>
                <w:sz w:val="22"/>
                <w:szCs w:val="22"/>
              </w:rPr>
              <w:t>Przedmiotem zamówienia jest dostawa i montaż nowego dźwigu osobowo-towarowego w istniejącym szybie, wszystkich urządzeń maszynowni (napędów, wciągarek, zawieszeń linowych, przeciwwag, prowadnic i wszystkich pozostałych urządzeń niezbędnych do prawidłowej eksploatacji windy), zasilania elektrycznego oraz uruchomienie dźwigu w budynku wraz z demontażem i utylizacją istniejącego dźwigu osobowo - towarowego w Szpitalu Specjalistycznym im. Stefana Żeromskiego, os. Na Skarpie 66 Kraków, zgodnie z PFU stanowiącym załącznik nr 1 do SWZ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97E65">
              <w:rPr>
                <w:b/>
                <w:sz w:val="22"/>
                <w:szCs w:val="22"/>
              </w:rPr>
              <w:t>ZP/29/2021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089704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97E65" w:rsidRPr="00C97E65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97E65" w:rsidRPr="00C97E65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97E65" w14:paraId="311CC7ED" w14:textId="77777777" w:rsidTr="00F1683D">
        <w:trPr>
          <w:cantSplit/>
        </w:trPr>
        <w:tc>
          <w:tcPr>
            <w:tcW w:w="10150" w:type="dxa"/>
          </w:tcPr>
          <w:p w14:paraId="23A59017" w14:textId="77777777" w:rsidR="00C97E65" w:rsidRPr="00D26ED6" w:rsidRDefault="00C97E65" w:rsidP="00F1683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97E65">
              <w:rPr>
                <w:b/>
                <w:sz w:val="22"/>
                <w:szCs w:val="22"/>
              </w:rPr>
              <w:t>Firma Be-Jot Naprawa Konserwacja Montaż Dźwigów Sp. z o.o.</w:t>
            </w:r>
          </w:p>
          <w:p w14:paraId="21958797" w14:textId="77777777" w:rsidR="00C97E65" w:rsidRPr="009F0E5C" w:rsidRDefault="00C97E65" w:rsidP="00F1683D">
            <w:pPr>
              <w:jc w:val="both"/>
              <w:rPr>
                <w:bCs/>
                <w:sz w:val="22"/>
                <w:szCs w:val="22"/>
              </w:rPr>
            </w:pPr>
            <w:r w:rsidRPr="00C97E65">
              <w:rPr>
                <w:bCs/>
                <w:sz w:val="22"/>
                <w:szCs w:val="22"/>
              </w:rPr>
              <w:t>Grota Roweckiego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7E65">
              <w:rPr>
                <w:bCs/>
                <w:sz w:val="22"/>
                <w:szCs w:val="22"/>
              </w:rPr>
              <w:t>39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97E65">
              <w:rPr>
                <w:bCs/>
                <w:sz w:val="22"/>
                <w:szCs w:val="22"/>
              </w:rPr>
              <w:t>/26</w:t>
            </w:r>
          </w:p>
          <w:p w14:paraId="007F7F68" w14:textId="77777777" w:rsidR="00C97E65" w:rsidRPr="009F0E5C" w:rsidRDefault="00C97E65" w:rsidP="00F1683D">
            <w:pPr>
              <w:jc w:val="both"/>
              <w:rPr>
                <w:bCs/>
                <w:sz w:val="22"/>
                <w:szCs w:val="22"/>
              </w:rPr>
            </w:pPr>
            <w:r w:rsidRPr="00C97E65">
              <w:rPr>
                <w:bCs/>
                <w:sz w:val="22"/>
                <w:szCs w:val="22"/>
              </w:rPr>
              <w:t>30-348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7E65">
              <w:rPr>
                <w:bCs/>
                <w:sz w:val="22"/>
                <w:szCs w:val="22"/>
              </w:rPr>
              <w:t>Kraków</w:t>
            </w:r>
          </w:p>
          <w:p w14:paraId="36475A33" w14:textId="77777777" w:rsidR="00C97E65" w:rsidRPr="00D26ED6" w:rsidRDefault="00C97E65" w:rsidP="00F1683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A5C30D1" w14:textId="77777777" w:rsidR="00C97E65" w:rsidRPr="00D26ED6" w:rsidRDefault="00C97E65" w:rsidP="00F1683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97E65">
              <w:rPr>
                <w:sz w:val="22"/>
                <w:szCs w:val="22"/>
              </w:rPr>
              <w:t>Dostawę montaż i uruchomienie nowego dźwigu osobowo - towarowego jednoprzedziałowego wraz z demontażem  istniejącego dźwigu osobowo - towarowego wraz  z jego  utylizacją.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97E65">
              <w:rPr>
                <w:b/>
                <w:sz w:val="22"/>
                <w:szCs w:val="22"/>
              </w:rPr>
              <w:t>174 414.00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DC9A282" w14:textId="77777777" w:rsidR="00C97E65" w:rsidRPr="00D26ED6" w:rsidRDefault="00C97E65" w:rsidP="00F1683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6C343C" w14:textId="268E6113" w:rsidR="00C97E65" w:rsidRPr="00C97E65" w:rsidRDefault="0023117C" w:rsidP="00F1683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3117C">
              <w:t xml:space="preserve">Oferta spełniająca warunki zawarte w SWZ, w ustawie Prawo zamówień publicznych z dnia 11 września 2019r.  (tekst jednolity Dz. U. z 2021 r. poz. 1129 ) oraz najkorzystniejsza w kryterium cena - 60 %; wydłużenie terminu gwarancji </w:t>
            </w:r>
            <w:r>
              <w:t>15</w:t>
            </w:r>
            <w:r w:rsidRPr="0023117C">
              <w:t>%</w:t>
            </w:r>
            <w:r>
              <w:t>, czas naprawy 25%</w:t>
            </w:r>
          </w:p>
        </w:tc>
      </w:tr>
    </w:tbl>
    <w:p w14:paraId="22103B4E" w14:textId="77777777" w:rsidR="0023117C" w:rsidRDefault="0023117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209FB98" w14:textId="77777777" w:rsidR="0023117C" w:rsidRDefault="0023117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82E98C1" w14:textId="63BFD98E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9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701"/>
      </w:tblGrid>
      <w:tr w:rsidR="0023117C" w:rsidRPr="008567C7" w14:paraId="485EF8DF" w14:textId="77777777" w:rsidTr="0023117C">
        <w:trPr>
          <w:trHeight w:val="510"/>
        </w:trPr>
        <w:tc>
          <w:tcPr>
            <w:tcW w:w="709" w:type="dxa"/>
            <w:vAlign w:val="center"/>
          </w:tcPr>
          <w:p w14:paraId="6EA6ECCB" w14:textId="77777777" w:rsidR="0023117C" w:rsidRPr="008567C7" w:rsidRDefault="0023117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Nr oferty</w:t>
            </w:r>
          </w:p>
        </w:tc>
        <w:tc>
          <w:tcPr>
            <w:tcW w:w="2127" w:type="dxa"/>
            <w:vAlign w:val="center"/>
          </w:tcPr>
          <w:p w14:paraId="14D708EE" w14:textId="77777777" w:rsidR="0023117C" w:rsidRPr="008567C7" w:rsidRDefault="0023117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87E5C91" w14:textId="77777777" w:rsidR="0023117C" w:rsidRPr="008567C7" w:rsidRDefault="0023117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2B1F2CE" w14:textId="77777777" w:rsidR="0023117C" w:rsidRPr="008567C7" w:rsidRDefault="0023117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Czas naprawy</w:t>
            </w:r>
          </w:p>
        </w:tc>
        <w:tc>
          <w:tcPr>
            <w:tcW w:w="1134" w:type="dxa"/>
            <w:vAlign w:val="center"/>
          </w:tcPr>
          <w:p w14:paraId="3FBC914B" w14:textId="77777777" w:rsidR="0023117C" w:rsidRPr="008567C7" w:rsidRDefault="0023117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Wydłużenie terminu gwarancji</w:t>
            </w:r>
          </w:p>
        </w:tc>
        <w:tc>
          <w:tcPr>
            <w:tcW w:w="1701" w:type="dxa"/>
            <w:vAlign w:val="center"/>
          </w:tcPr>
          <w:p w14:paraId="71258B54" w14:textId="77777777" w:rsidR="0023117C" w:rsidRPr="008567C7" w:rsidRDefault="0023117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3117C" w:rsidRPr="008567C7" w14:paraId="6DF4A08D" w14:textId="77777777" w:rsidTr="0023117C">
        <w:tc>
          <w:tcPr>
            <w:tcW w:w="709" w:type="dxa"/>
            <w:vAlign w:val="center"/>
          </w:tcPr>
          <w:p w14:paraId="7E7E5774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4FEDF22E" w14:textId="77777777" w:rsidR="0023117C" w:rsidRPr="002B6761" w:rsidRDefault="0023117C" w:rsidP="00F1683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/>
                <w:sz w:val="18"/>
                <w:szCs w:val="18"/>
              </w:rPr>
              <w:t>Firma Be-Jot Naprawa Konserwacja Montaż Dźwigów Sp. z o.o.</w:t>
            </w:r>
          </w:p>
          <w:p w14:paraId="76709E0F" w14:textId="77777777" w:rsidR="0023117C" w:rsidRPr="008567C7" w:rsidRDefault="0023117C" w:rsidP="00F1683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Grota Roweckiego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/26</w:t>
            </w:r>
          </w:p>
          <w:p w14:paraId="596C8D00" w14:textId="77777777" w:rsidR="0023117C" w:rsidRPr="001B7815" w:rsidRDefault="0023117C" w:rsidP="00F1683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30-348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46A140A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48F91B5" w14:textId="0CABB4C4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14:paraId="72D5B0EE" w14:textId="358F9C9D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701" w:type="dxa"/>
            <w:vAlign w:val="center"/>
          </w:tcPr>
          <w:p w14:paraId="487C91DD" w14:textId="58A83505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3117C" w:rsidRPr="008567C7" w14:paraId="1B555F26" w14:textId="77777777" w:rsidTr="0023117C">
        <w:tc>
          <w:tcPr>
            <w:tcW w:w="709" w:type="dxa"/>
            <w:vAlign w:val="center"/>
          </w:tcPr>
          <w:p w14:paraId="5CC0362F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4EB97BE" w14:textId="77777777" w:rsidR="0023117C" w:rsidRPr="002B6761" w:rsidRDefault="0023117C" w:rsidP="00F1683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/>
                <w:sz w:val="18"/>
                <w:szCs w:val="18"/>
              </w:rPr>
              <w:t>Winda - Warszawa Sp. z o.o.</w:t>
            </w:r>
          </w:p>
          <w:p w14:paraId="6D2938BA" w14:textId="77777777" w:rsidR="0023117C" w:rsidRPr="008567C7" w:rsidRDefault="0023117C" w:rsidP="00F1683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Surowieckiego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1721634" w14:textId="77777777" w:rsidR="0023117C" w:rsidRPr="001B7815" w:rsidRDefault="0023117C" w:rsidP="00F1683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02-784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0CAB29D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B331631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1E711AB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5D6F8BDC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23117C" w:rsidRPr="008567C7" w14:paraId="60C12C9E" w14:textId="77777777" w:rsidTr="0023117C">
        <w:tc>
          <w:tcPr>
            <w:tcW w:w="709" w:type="dxa"/>
            <w:vAlign w:val="center"/>
          </w:tcPr>
          <w:p w14:paraId="353001AF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DBD57FD" w14:textId="77777777" w:rsidR="0023117C" w:rsidRPr="002B6761" w:rsidRDefault="0023117C" w:rsidP="00F1683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/>
                <w:sz w:val="18"/>
                <w:szCs w:val="18"/>
              </w:rPr>
              <w:t>Chmielewski Dźwigi sp. z o.o. sp.k.</w:t>
            </w:r>
          </w:p>
          <w:p w14:paraId="33E54E57" w14:textId="77777777" w:rsidR="0023117C" w:rsidRPr="008567C7" w:rsidRDefault="0023117C" w:rsidP="00F1683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Lipowa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EFB39BE" w14:textId="77777777" w:rsidR="0023117C" w:rsidRPr="001B7815" w:rsidRDefault="0023117C" w:rsidP="00F1683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05-532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Baniocha</w:t>
            </w:r>
          </w:p>
        </w:tc>
        <w:tc>
          <w:tcPr>
            <w:tcW w:w="1134" w:type="dxa"/>
            <w:vAlign w:val="center"/>
          </w:tcPr>
          <w:p w14:paraId="06E31B93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1A57918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4236B61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03514B44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23117C" w:rsidRPr="008567C7" w14:paraId="6BC2AE75" w14:textId="77777777" w:rsidTr="0023117C">
        <w:tc>
          <w:tcPr>
            <w:tcW w:w="709" w:type="dxa"/>
            <w:vAlign w:val="center"/>
          </w:tcPr>
          <w:p w14:paraId="6DD99D16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506C5738" w14:textId="77777777" w:rsidR="0023117C" w:rsidRPr="002B6761" w:rsidRDefault="0023117C" w:rsidP="00F1683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/>
                <w:sz w:val="18"/>
                <w:szCs w:val="18"/>
              </w:rPr>
              <w:t>WINDY WIPRO Spółka z ograniczoną odpowiedzialnością</w:t>
            </w:r>
          </w:p>
          <w:p w14:paraId="675ACD7E" w14:textId="77777777" w:rsidR="0023117C" w:rsidRPr="008567C7" w:rsidRDefault="0023117C" w:rsidP="00F1683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Kokotów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942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8A45EC" w14:textId="77777777" w:rsidR="0023117C" w:rsidRPr="001B7815" w:rsidRDefault="0023117C" w:rsidP="00F1683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32-002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Węgrzce Wielkie</w:t>
            </w:r>
          </w:p>
        </w:tc>
        <w:tc>
          <w:tcPr>
            <w:tcW w:w="1134" w:type="dxa"/>
            <w:vAlign w:val="center"/>
          </w:tcPr>
          <w:p w14:paraId="50A93ED5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7DC51E4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A3E4982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6F27FA85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23117C" w:rsidRPr="008567C7" w14:paraId="62CFB642" w14:textId="77777777" w:rsidTr="0023117C">
        <w:tc>
          <w:tcPr>
            <w:tcW w:w="709" w:type="dxa"/>
            <w:vAlign w:val="center"/>
          </w:tcPr>
          <w:p w14:paraId="26ABBF4F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25D6F678" w14:textId="77777777" w:rsidR="0023117C" w:rsidRPr="002B6761" w:rsidRDefault="0023117C" w:rsidP="00F1683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/>
                <w:sz w:val="18"/>
                <w:szCs w:val="18"/>
              </w:rPr>
              <w:t>Zakład Elektromechaniczny Marian Młynarczyk</w:t>
            </w:r>
          </w:p>
          <w:p w14:paraId="42BA18FC" w14:textId="77777777" w:rsidR="0023117C" w:rsidRPr="008567C7" w:rsidRDefault="0023117C" w:rsidP="00F1683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Sucha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85D48A5" w14:textId="77777777" w:rsidR="0023117C" w:rsidRPr="001B7815" w:rsidRDefault="0023117C" w:rsidP="00F1683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30-199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Rząska</w:t>
            </w:r>
          </w:p>
        </w:tc>
        <w:tc>
          <w:tcPr>
            <w:tcW w:w="1134" w:type="dxa"/>
            <w:vAlign w:val="center"/>
          </w:tcPr>
          <w:p w14:paraId="2DB8DEA0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8415D31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EA0FC10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294F507E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23117C" w:rsidRPr="008567C7" w14:paraId="4CA64162" w14:textId="77777777" w:rsidTr="0023117C">
        <w:tc>
          <w:tcPr>
            <w:tcW w:w="709" w:type="dxa"/>
            <w:vAlign w:val="center"/>
          </w:tcPr>
          <w:p w14:paraId="558FDC90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0B0D714F" w14:textId="77777777" w:rsidR="0023117C" w:rsidRPr="002B6761" w:rsidRDefault="0023117C" w:rsidP="00F1683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Usługowo - Produkcyjno-Handlowe "OTECH" Sp. z o. o.</w:t>
            </w:r>
          </w:p>
          <w:p w14:paraId="1DC093E1" w14:textId="77777777" w:rsidR="0023117C" w:rsidRPr="008567C7" w:rsidRDefault="0023117C" w:rsidP="00F1683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Dukielska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FF5F0B5" w14:textId="77777777" w:rsidR="0023117C" w:rsidRPr="001B7815" w:rsidRDefault="0023117C" w:rsidP="00F1683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38-300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7E65">
              <w:rPr>
                <w:rFonts w:ascii="Times New Roman" w:hAnsi="Times New Roman" w:cs="Times New Roman"/>
                <w:bCs/>
                <w:sz w:val="18"/>
                <w:szCs w:val="18"/>
              </w:rPr>
              <w:t>Gorlice</w:t>
            </w:r>
          </w:p>
        </w:tc>
        <w:tc>
          <w:tcPr>
            <w:tcW w:w="1134" w:type="dxa"/>
            <w:vAlign w:val="center"/>
          </w:tcPr>
          <w:p w14:paraId="19204505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6048EA3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7E0B111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2C12146C" w14:textId="77777777" w:rsidR="0023117C" w:rsidRPr="008567C7" w:rsidRDefault="0023117C" w:rsidP="00F168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E6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14:paraId="67BC1D87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6C5A826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57D0870E" w14:textId="741FAAED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9F18DC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C97E65" w:rsidRPr="00F33C66">
        <w:rPr>
          <w:sz w:val="22"/>
          <w:szCs w:val="22"/>
        </w:rPr>
        <w:t xml:space="preserve">nie krótszym niż </w:t>
      </w:r>
      <w:r w:rsidR="0023117C">
        <w:rPr>
          <w:sz w:val="22"/>
          <w:szCs w:val="22"/>
        </w:rPr>
        <w:t>5</w:t>
      </w:r>
      <w:r w:rsidR="00C97E65" w:rsidRPr="00F33C66">
        <w:rPr>
          <w:sz w:val="22"/>
          <w:szCs w:val="22"/>
        </w:rPr>
        <w:t xml:space="preserve"> dni od dnia przesłania niniejszego zawiadomienia o wyborze najkorzystniejszej oferty</w:t>
      </w:r>
      <w:r w:rsidR="0023117C">
        <w:rPr>
          <w:sz w:val="22"/>
          <w:szCs w:val="22"/>
        </w:rPr>
        <w:t xml:space="preserve"> tj. w dniu 7 grudnia 2021 roku</w:t>
      </w:r>
      <w:r w:rsidR="00C97E65" w:rsidRPr="00F33C66">
        <w:rPr>
          <w:sz w:val="22"/>
          <w:szCs w:val="22"/>
        </w:rPr>
        <w:t>.</w:t>
      </w:r>
    </w:p>
    <w:p w14:paraId="487ECCCB" w14:textId="77777777" w:rsidR="00F960D7" w:rsidRDefault="00F960D7" w:rsidP="003D4905">
      <w:pPr>
        <w:jc w:val="both"/>
        <w:rPr>
          <w:bCs/>
        </w:rPr>
      </w:pPr>
    </w:p>
    <w:p w14:paraId="438363D5" w14:textId="5EA38D9A" w:rsidR="00B464D3" w:rsidRDefault="00B464D3" w:rsidP="003D4905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9AAC7D7" w14:textId="77777777" w:rsidR="00405245" w:rsidRPr="00405245" w:rsidRDefault="00405245" w:rsidP="00405245">
      <w:pPr>
        <w:ind w:left="3119" w:firstLine="425"/>
        <w:jc w:val="right"/>
        <w:rPr>
          <w:iCs/>
          <w:sz w:val="22"/>
          <w:szCs w:val="22"/>
        </w:rPr>
      </w:pPr>
      <w:r w:rsidRPr="00405245">
        <w:rPr>
          <w:iCs/>
          <w:sz w:val="22"/>
          <w:szCs w:val="22"/>
        </w:rPr>
        <w:t>Z-ca Dyrektora ds. Finansowych</w:t>
      </w:r>
    </w:p>
    <w:p w14:paraId="67C155F9" w14:textId="77777777" w:rsidR="00405245" w:rsidRPr="00B464D3" w:rsidRDefault="00405245" w:rsidP="00405245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 xml:space="preserve">mgr </w:t>
      </w:r>
      <w:r w:rsidRPr="00C97E65">
        <w:rPr>
          <w:sz w:val="22"/>
          <w:szCs w:val="22"/>
        </w:rPr>
        <w:t>Dorota</w:t>
      </w:r>
      <w:r w:rsidRPr="004229DE">
        <w:rPr>
          <w:sz w:val="22"/>
          <w:szCs w:val="22"/>
        </w:rPr>
        <w:t xml:space="preserve"> </w:t>
      </w:r>
      <w:r w:rsidRPr="00C97E65">
        <w:rPr>
          <w:sz w:val="22"/>
          <w:szCs w:val="22"/>
        </w:rPr>
        <w:t>Gołąb-Bełtowicz</w:t>
      </w:r>
    </w:p>
    <w:bookmarkEnd w:id="0"/>
    <w:p w14:paraId="437C2C7B" w14:textId="77777777" w:rsidR="00405245" w:rsidRDefault="00405245" w:rsidP="003D4905">
      <w:pPr>
        <w:ind w:left="3119" w:firstLine="425"/>
        <w:jc w:val="right"/>
        <w:rPr>
          <w:i/>
          <w:sz w:val="22"/>
          <w:szCs w:val="22"/>
        </w:rPr>
      </w:pPr>
    </w:p>
    <w:sectPr w:rsidR="0040524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DDB7E" w14:textId="77777777" w:rsidR="00296F23" w:rsidRDefault="00296F23">
      <w:r>
        <w:separator/>
      </w:r>
    </w:p>
  </w:endnote>
  <w:endnote w:type="continuationSeparator" w:id="0">
    <w:p w14:paraId="40939C30" w14:textId="77777777" w:rsidR="00296F23" w:rsidRDefault="00296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E448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E6C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46250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E06607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70AD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6681D" w14:textId="77777777" w:rsidR="00296F23" w:rsidRDefault="00296F23">
      <w:r>
        <w:separator/>
      </w:r>
    </w:p>
  </w:footnote>
  <w:footnote w:type="continuationSeparator" w:id="0">
    <w:p w14:paraId="2C98E045" w14:textId="77777777" w:rsidR="00296F23" w:rsidRDefault="00296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F140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64EF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C951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B84"/>
    <w:rsid w:val="00022322"/>
    <w:rsid w:val="00042497"/>
    <w:rsid w:val="000C1E6F"/>
    <w:rsid w:val="000E4E56"/>
    <w:rsid w:val="001A1468"/>
    <w:rsid w:val="001B7815"/>
    <w:rsid w:val="0023117C"/>
    <w:rsid w:val="00296F23"/>
    <w:rsid w:val="002B1E4F"/>
    <w:rsid w:val="002B6761"/>
    <w:rsid w:val="003445A0"/>
    <w:rsid w:val="003A0AFC"/>
    <w:rsid w:val="003D4905"/>
    <w:rsid w:val="003D611C"/>
    <w:rsid w:val="00405245"/>
    <w:rsid w:val="00431C0B"/>
    <w:rsid w:val="00437CAD"/>
    <w:rsid w:val="004657DA"/>
    <w:rsid w:val="004B2665"/>
    <w:rsid w:val="004C3459"/>
    <w:rsid w:val="004E081C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97E65"/>
    <w:rsid w:val="00CA0B33"/>
    <w:rsid w:val="00CA208F"/>
    <w:rsid w:val="00CA3511"/>
    <w:rsid w:val="00D01E5B"/>
    <w:rsid w:val="00D04203"/>
    <w:rsid w:val="00D26ED6"/>
    <w:rsid w:val="00D42C90"/>
    <w:rsid w:val="00D8427E"/>
    <w:rsid w:val="00E30B2D"/>
    <w:rsid w:val="00E516E6"/>
    <w:rsid w:val="00E62859"/>
    <w:rsid w:val="00E85D70"/>
    <w:rsid w:val="00E93D8A"/>
    <w:rsid w:val="00ED7B84"/>
    <w:rsid w:val="00F33C66"/>
    <w:rsid w:val="00F56D21"/>
    <w:rsid w:val="00F9176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6C346E"/>
  <w15:chartTrackingRefBased/>
  <w15:docId w15:val="{F44A21C8-D5FC-41ED-B836-5885E21DA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cp:lastPrinted>2021-11-29T07:54:00Z</cp:lastPrinted>
  <dcterms:created xsi:type="dcterms:W3CDTF">2021-11-29T11:08:00Z</dcterms:created>
  <dcterms:modified xsi:type="dcterms:W3CDTF">2021-11-29T12:03:00Z</dcterms:modified>
</cp:coreProperties>
</file>