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B0A4F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C0428" w:rsidRPr="00CC0428">
        <w:rPr>
          <w:b/>
          <w:sz w:val="22"/>
          <w:szCs w:val="22"/>
        </w:rPr>
        <w:t>ZP/56/2021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0428" w:rsidRPr="00110593" w:rsidTr="00CB78FC">
        <w:tc>
          <w:tcPr>
            <w:tcW w:w="9104" w:type="dxa"/>
            <w:shd w:val="clear" w:color="auto" w:fill="D9D9D9"/>
          </w:tcPr>
          <w:p w:rsidR="00CC0428" w:rsidRPr="00110593" w:rsidRDefault="00CC0428" w:rsidP="00CB78F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C0428" w:rsidRPr="00110593" w:rsidRDefault="00CC0428" w:rsidP="00CB78F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C0428">
              <w:t>(</w:t>
            </w:r>
            <w:proofErr w:type="spellStart"/>
            <w:r w:rsidRPr="00CC0428">
              <w:t>t.j</w:t>
            </w:r>
            <w:proofErr w:type="spellEnd"/>
            <w:r w:rsidRPr="00CC0428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CC0428" w:rsidRPr="0043102D" w:rsidRDefault="00CC0428" w:rsidP="00CB78F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C0428" w:rsidRPr="00110593" w:rsidRDefault="00CC0428" w:rsidP="00CB78F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C042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C0428">
        <w:rPr>
          <w:b/>
          <w:sz w:val="22"/>
          <w:szCs w:val="22"/>
        </w:rPr>
        <w:t>Dostawa gazów medycznych wraz z dzierżawą zbiorników i butli - 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A10" w:rsidRDefault="00DE6A10">
      <w:r>
        <w:separator/>
      </w:r>
    </w:p>
  </w:endnote>
  <w:endnote w:type="continuationSeparator" w:id="0">
    <w:p w:rsidR="00DE6A10" w:rsidRDefault="00DE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428" w:rsidRDefault="00CC04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A10" w:rsidRDefault="00DE6A10">
      <w:r>
        <w:separator/>
      </w:r>
    </w:p>
  </w:footnote>
  <w:footnote w:type="continuationSeparator" w:id="0">
    <w:p w:rsidR="00DE6A10" w:rsidRDefault="00DE6A1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428" w:rsidRDefault="00CC04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428" w:rsidRDefault="00CC04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428" w:rsidRDefault="00CC04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A1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0A4F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0428"/>
    <w:rsid w:val="00CC527A"/>
    <w:rsid w:val="00D74F94"/>
    <w:rsid w:val="00DD482A"/>
    <w:rsid w:val="00DE0396"/>
    <w:rsid w:val="00DE0405"/>
    <w:rsid w:val="00DE252B"/>
    <w:rsid w:val="00DE6A10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229672"/>
  <w15:chartTrackingRefBased/>
  <w15:docId w15:val="{43BBAB39-5757-44CD-A11E-2B6008A7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B504B-8C0D-4E85-B4E6-E40CF3B5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2021-11-23T13:38:00Z</cp:lastPrinted>
  <dcterms:created xsi:type="dcterms:W3CDTF">2021-11-23T13:37:00Z</dcterms:created>
  <dcterms:modified xsi:type="dcterms:W3CDTF">2021-11-23T13:38:00Z</dcterms:modified>
</cp:coreProperties>
</file>