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14B76A73" w:rsidR="00987E4B" w:rsidRPr="00AA36AA" w:rsidRDefault="00987E4B" w:rsidP="00A62BCF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A62BCF" w:rsidRPr="00A62BCF">
        <w:rPr>
          <w:b/>
        </w:rPr>
        <w:t>usługa szkolenia z obsługi programu REVIT z zakresu modelowania bryłowego BIM (</w:t>
      </w:r>
      <w:proofErr w:type="spellStart"/>
      <w:r w:rsidR="00A62BCF" w:rsidRPr="00A62BCF">
        <w:rPr>
          <w:b/>
        </w:rPr>
        <w:t>Building</w:t>
      </w:r>
      <w:proofErr w:type="spellEnd"/>
      <w:r w:rsidR="00A62BCF" w:rsidRPr="00A62BCF">
        <w:rPr>
          <w:b/>
        </w:rPr>
        <w:t xml:space="preserve"> Information Modeling) na poziomie zaawansowanym dla pracowników AGH - KC-zp.272-578/21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4D8E82E3" w:rsidR="009559C0" w:rsidRDefault="002F6C4A" w:rsidP="002F6C4A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 w:rsidR="009559C0">
              <w:t>:</w:t>
            </w:r>
          </w:p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536EA5EF" w14:textId="0997A0C2" w:rsidR="00A62BCF" w:rsidRDefault="009559C0" w:rsidP="00A62BCF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</w:t>
            </w:r>
            <w:r w:rsidR="00A62BCF">
              <w:t>w okresie ostatnich 3 lat przed terminem składania ofert przeprowadziła co najmniej 3 (trzy) szkolenia, każde z nich trwające minimum 60 godzin zegarowych, z zakresu modelowania bryłowego BIM (</w:t>
            </w:r>
            <w:proofErr w:type="spellStart"/>
            <w:r w:rsidR="00A62BCF">
              <w:t>Building</w:t>
            </w:r>
            <w:proofErr w:type="spellEnd"/>
            <w:r w:rsidR="00A62BCF">
              <w:t xml:space="preserve"> Information Modeling) w programie REVIT na poziomie zaawansowanym - </w:t>
            </w:r>
            <w:r w:rsidR="00A62BCF">
              <w:rPr>
                <w:highlight w:val="yellow"/>
              </w:rPr>
              <w:t xml:space="preserve"> </w:t>
            </w:r>
            <w:r w:rsidR="00A62BCF" w:rsidRPr="00431178">
              <w:rPr>
                <w:highlight w:val="yellow"/>
              </w:rPr>
              <w:t>TAK/NIE*</w:t>
            </w:r>
          </w:p>
          <w:p w14:paraId="6944BCB1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68458DA5" w14:textId="718D3EDE" w:rsidR="00A62BCF" w:rsidRDefault="00A62BCF" w:rsidP="00A62BCF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posiada minimum 3-letnie doświadczenie zawodowe w kosztorysowaniu i przedmiarowaniu robót budowlanych w generalnym wykonawstwie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2B1C9CD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446325FA" w14:textId="6BB1328B" w:rsidR="002F6C4A" w:rsidRDefault="00A62BCF" w:rsidP="00A62BCF">
            <w:pPr>
              <w:tabs>
                <w:tab w:val="left" w:pos="0"/>
              </w:tabs>
              <w:jc w:val="both"/>
            </w:pPr>
            <w:r>
              <w:t xml:space="preserve">3) posiada certyfikat </w:t>
            </w:r>
            <w:proofErr w:type="spellStart"/>
            <w:r>
              <w:t>Autodesk</w:t>
            </w:r>
            <w:proofErr w:type="spellEnd"/>
            <w:r>
              <w:t xml:space="preserve"> </w:t>
            </w:r>
            <w:proofErr w:type="spellStart"/>
            <w:r>
              <w:t>Certified</w:t>
            </w:r>
            <w:proofErr w:type="spellEnd"/>
            <w:r>
              <w:t xml:space="preserve"> </w:t>
            </w:r>
            <w:r w:rsidRPr="009A30AA">
              <w:t xml:space="preserve">Professional w programie </w:t>
            </w:r>
            <w:proofErr w:type="spellStart"/>
            <w:r w:rsidRPr="009A30AA">
              <w:t>Revit</w:t>
            </w:r>
            <w:proofErr w:type="spellEnd"/>
            <w:r w:rsidRPr="009A30AA">
              <w:t xml:space="preserve"> lub równoważny</w:t>
            </w:r>
            <w:r w:rsidR="00BD1A83" w:rsidRPr="009A30AA">
              <w:t xml:space="preserve"> …………………………………….(podać nazwę certyfikatu równoważnego</w:t>
            </w:r>
            <w:r w:rsidR="002F6C4A" w:rsidRPr="009A30A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  <w:bookmarkStart w:id="0" w:name="_GoBack"/>
            <w:bookmarkEnd w:id="0"/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A62BCF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6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4C30A" w14:textId="77777777" w:rsidR="00501D59" w:rsidRDefault="00501D59">
      <w:r>
        <w:separator/>
      </w:r>
    </w:p>
  </w:endnote>
  <w:endnote w:type="continuationSeparator" w:id="0">
    <w:p w14:paraId="51F5C96F" w14:textId="77777777" w:rsidR="00501D59" w:rsidRDefault="0050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BA042E" w14:textId="77777777" w:rsidR="00501D59" w:rsidRDefault="00501D59">
      <w:r>
        <w:separator/>
      </w:r>
    </w:p>
  </w:footnote>
  <w:footnote w:type="continuationSeparator" w:id="0">
    <w:p w14:paraId="4B92ACD1" w14:textId="77777777" w:rsidR="00501D59" w:rsidRDefault="00501D59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1D0F1F"/>
    <w:rsid w:val="001E754C"/>
    <w:rsid w:val="002328A0"/>
    <w:rsid w:val="00263CEB"/>
    <w:rsid w:val="002A7F51"/>
    <w:rsid w:val="002F6C4A"/>
    <w:rsid w:val="00501D59"/>
    <w:rsid w:val="00517D50"/>
    <w:rsid w:val="00527F15"/>
    <w:rsid w:val="0056690C"/>
    <w:rsid w:val="005B4FE1"/>
    <w:rsid w:val="005D357A"/>
    <w:rsid w:val="005F6749"/>
    <w:rsid w:val="006828A2"/>
    <w:rsid w:val="00753DBC"/>
    <w:rsid w:val="00786C56"/>
    <w:rsid w:val="007D02BE"/>
    <w:rsid w:val="007F6736"/>
    <w:rsid w:val="008539D0"/>
    <w:rsid w:val="008E4A55"/>
    <w:rsid w:val="008E66F9"/>
    <w:rsid w:val="00944163"/>
    <w:rsid w:val="00946690"/>
    <w:rsid w:val="009559C0"/>
    <w:rsid w:val="009616AA"/>
    <w:rsid w:val="00987E4B"/>
    <w:rsid w:val="009A30AA"/>
    <w:rsid w:val="009E4F5D"/>
    <w:rsid w:val="009F61B4"/>
    <w:rsid w:val="00A62BCF"/>
    <w:rsid w:val="00A844AF"/>
    <w:rsid w:val="00B33027"/>
    <w:rsid w:val="00B72E23"/>
    <w:rsid w:val="00BB4F33"/>
    <w:rsid w:val="00BC58AD"/>
    <w:rsid w:val="00BD1A83"/>
    <w:rsid w:val="00C303B2"/>
    <w:rsid w:val="00C72695"/>
    <w:rsid w:val="00CF6409"/>
    <w:rsid w:val="00D67C47"/>
    <w:rsid w:val="00D71D16"/>
    <w:rsid w:val="00D742FE"/>
    <w:rsid w:val="00D93916"/>
    <w:rsid w:val="00E97FEE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2</cp:revision>
  <cp:lastPrinted>2021-11-18T09:49:00Z</cp:lastPrinted>
  <dcterms:created xsi:type="dcterms:W3CDTF">2021-11-18T09:49:00Z</dcterms:created>
  <dcterms:modified xsi:type="dcterms:W3CDTF">2021-11-18T09:49:00Z</dcterms:modified>
</cp:coreProperties>
</file>