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E81BAF" w:rsidRDefault="00E81BAF" w:rsidP="00E81BAF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E81BAF" w:rsidRDefault="00E81BAF" w:rsidP="00E81B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E81BAF" w:rsidRDefault="00E81BAF" w:rsidP="00E81BA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90090">
        <w:rPr>
          <w:b/>
        </w:rPr>
        <w:t>d</w:t>
      </w:r>
      <w:r w:rsidR="00190090" w:rsidRPr="00190090">
        <w:rPr>
          <w:b/>
        </w:rPr>
        <w:t xml:space="preserve">ostawa pieca muflowego dla </w:t>
      </w:r>
      <w:proofErr w:type="spellStart"/>
      <w:r w:rsidR="00190090" w:rsidRPr="00190090">
        <w:rPr>
          <w:b/>
        </w:rPr>
        <w:t>WGGiOŚ</w:t>
      </w:r>
      <w:proofErr w:type="spellEnd"/>
      <w:r w:rsidR="00190090" w:rsidRPr="00190090">
        <w:rPr>
          <w:b/>
        </w:rPr>
        <w:t xml:space="preserve"> - KC-zp.272-682/21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:rsidR="00966470" w:rsidRDefault="00966470" w:rsidP="0096647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:rsidR="00966470" w:rsidRDefault="00966470" w:rsidP="00966470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23 % tj.…………………….PLN</w:t>
      </w:r>
    </w:p>
    <w:p w:rsidR="00966470" w:rsidRDefault="00966470" w:rsidP="008D2AB8">
      <w:pPr>
        <w:widowControl w:val="0"/>
        <w:ind w:right="1"/>
        <w:jc w:val="both"/>
      </w:pPr>
    </w:p>
    <w:p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Okres gwarancji: ……. miesięcy </w:t>
      </w:r>
      <w:r w:rsidRPr="007C6184">
        <w:rPr>
          <w:b/>
          <w:sz w:val="22"/>
          <w:szCs w:val="22"/>
          <w:highlight w:val="yellow"/>
        </w:rPr>
        <w:t>(kryterium oceny ofert)</w:t>
      </w:r>
    </w:p>
    <w:p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realizacji: do </w:t>
      </w:r>
      <w:r w:rsidR="00190090">
        <w:rPr>
          <w:b/>
          <w:sz w:val="22"/>
          <w:szCs w:val="22"/>
        </w:rPr>
        <w:t>…….</w:t>
      </w:r>
      <w:r>
        <w:rPr>
          <w:b/>
          <w:sz w:val="22"/>
          <w:szCs w:val="22"/>
        </w:rPr>
        <w:t xml:space="preserve"> dni od daty</w:t>
      </w:r>
      <w:r w:rsidR="00190090">
        <w:rPr>
          <w:b/>
          <w:sz w:val="22"/>
          <w:szCs w:val="22"/>
        </w:rPr>
        <w:t xml:space="preserve"> podpisania umowy </w:t>
      </w:r>
      <w:r w:rsidR="00190090" w:rsidRPr="007C6184">
        <w:rPr>
          <w:b/>
          <w:sz w:val="22"/>
          <w:szCs w:val="22"/>
          <w:highlight w:val="yellow"/>
        </w:rPr>
        <w:t>(kryterium oceny ofert)</w:t>
      </w:r>
    </w:p>
    <w:p w:rsidR="00E81BAF" w:rsidRDefault="00E81BAF" w:rsidP="00E81BAF">
      <w:pPr>
        <w:rPr>
          <w:i/>
          <w:iCs/>
          <w:sz w:val="22"/>
          <w:szCs w:val="22"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E81BAF" w:rsidRDefault="00E81BAF" w:rsidP="00E81BA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81BAF" w:rsidRDefault="00E81BAF" w:rsidP="00E81BAF">
      <w:pPr>
        <w:jc w:val="both"/>
        <w:rPr>
          <w:sz w:val="18"/>
          <w:szCs w:val="18"/>
        </w:rPr>
      </w:pPr>
    </w:p>
    <w:p w:rsidR="00E81BAF" w:rsidRDefault="00E81BAF" w:rsidP="00E81BAF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E81BAF" w:rsidRPr="00730EFE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E81BAF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81BAF" w:rsidRPr="001D671E" w:rsidRDefault="00E81BAF" w:rsidP="00E81BA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81BAF" w:rsidRPr="00FE545C" w:rsidTr="00397B6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81BAF" w:rsidRPr="00FE545C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81BAF" w:rsidRPr="00FE545C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E81BAF" w:rsidRDefault="00E81BAF" w:rsidP="00E81BAF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81BAF" w:rsidRDefault="00E81BAF" w:rsidP="00E81BA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81BAF" w:rsidRDefault="00E81BAF" w:rsidP="00E81BAF">
      <w:pPr>
        <w:jc w:val="both"/>
        <w:rPr>
          <w:sz w:val="22"/>
          <w:szCs w:val="22"/>
        </w:rPr>
      </w:pPr>
    </w:p>
    <w:p w:rsidR="00E81BAF" w:rsidRDefault="00E81BAF" w:rsidP="00E81BAF">
      <w:pPr>
        <w:jc w:val="both"/>
        <w:rPr>
          <w:sz w:val="22"/>
          <w:szCs w:val="22"/>
        </w:rPr>
      </w:pPr>
    </w:p>
    <w:p w:rsidR="00C568DF" w:rsidRDefault="00C568DF" w:rsidP="00C568DF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1745" w:rsidRDefault="00871745">
      <w:r>
        <w:separator/>
      </w:r>
    </w:p>
  </w:endnote>
  <w:endnote w:type="continuationSeparator" w:id="0">
    <w:p w:rsidR="00871745" w:rsidRDefault="00871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1745" w:rsidRDefault="00871745">
      <w:r>
        <w:separator/>
      </w:r>
    </w:p>
  </w:footnote>
  <w:footnote w:type="continuationSeparator" w:id="0">
    <w:p w:rsidR="00871745" w:rsidRDefault="00871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0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2130"/>
    <w:rsid w:val="00190090"/>
    <w:rsid w:val="001C6F1D"/>
    <w:rsid w:val="001D4612"/>
    <w:rsid w:val="00207E98"/>
    <w:rsid w:val="002510A4"/>
    <w:rsid w:val="002723B0"/>
    <w:rsid w:val="00315A4A"/>
    <w:rsid w:val="0036505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742"/>
    <w:rsid w:val="007748F0"/>
    <w:rsid w:val="007A4321"/>
    <w:rsid w:val="007E0404"/>
    <w:rsid w:val="00833933"/>
    <w:rsid w:val="00853083"/>
    <w:rsid w:val="00871745"/>
    <w:rsid w:val="008B2F0C"/>
    <w:rsid w:val="008B4928"/>
    <w:rsid w:val="008C31C5"/>
    <w:rsid w:val="008D2AB8"/>
    <w:rsid w:val="008F1C66"/>
    <w:rsid w:val="00966470"/>
    <w:rsid w:val="00970FE4"/>
    <w:rsid w:val="00A0022B"/>
    <w:rsid w:val="00A346FE"/>
    <w:rsid w:val="00A47B4D"/>
    <w:rsid w:val="00A83018"/>
    <w:rsid w:val="00B774DC"/>
    <w:rsid w:val="00BC21AF"/>
    <w:rsid w:val="00C568DF"/>
    <w:rsid w:val="00C70ABB"/>
    <w:rsid w:val="00C969A6"/>
    <w:rsid w:val="00CA7D36"/>
    <w:rsid w:val="00D24208"/>
    <w:rsid w:val="00D60C38"/>
    <w:rsid w:val="00D66893"/>
    <w:rsid w:val="00D90ACB"/>
    <w:rsid w:val="00DC1500"/>
    <w:rsid w:val="00E44371"/>
    <w:rsid w:val="00E45F54"/>
    <w:rsid w:val="00E53747"/>
    <w:rsid w:val="00E81BAF"/>
    <w:rsid w:val="00E8339D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92420D"/>
  <w15:chartTrackingRefBased/>
  <w15:docId w15:val="{B4E46C3B-708F-42EC-9556-4BB156AA2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CD3B9-2134-4D69-93A7-EDF589AA6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634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2021-11-23T11:07:00Z</dcterms:created>
  <dcterms:modified xsi:type="dcterms:W3CDTF">2021-11-24T13:20:00Z</dcterms:modified>
</cp:coreProperties>
</file>