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F9267B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F9267B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38AC3290" w:rsidR="005A4CE4" w:rsidRPr="00D52EEE" w:rsidRDefault="005A4CE4" w:rsidP="00402B21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0A2748" w:rsidRPr="000A274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pieca muflowego dla </w:t>
      </w:r>
      <w:proofErr w:type="spellStart"/>
      <w:r w:rsidR="000A2748" w:rsidRPr="000A2748">
        <w:rPr>
          <w:rFonts w:ascii="Arial" w:eastAsia="Times New Roman" w:hAnsi="Arial" w:cs="Arial"/>
          <w:b/>
          <w:sz w:val="20"/>
          <w:szCs w:val="20"/>
          <w:lang w:eastAsia="pl-PL"/>
        </w:rPr>
        <w:t>WGGiOŚ</w:t>
      </w:r>
      <w:proofErr w:type="spellEnd"/>
      <w:r w:rsidR="000A2748" w:rsidRPr="000A274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KC-zp.272-682/21</w:t>
      </w:r>
      <w:r w:rsidR="000A274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56EB280C" w14:textId="77777777" w:rsidR="00402B21" w:rsidRPr="00A529B6" w:rsidRDefault="00402B21" w:rsidP="00236F4F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166C419C" w14:textId="57504E61" w:rsidR="00402B21" w:rsidRPr="00A529B6" w:rsidRDefault="00402B21" w:rsidP="00236F4F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572A9B99" w14:textId="77777777" w:rsidR="00402B21" w:rsidRPr="00A529B6" w:rsidRDefault="00402B21" w:rsidP="00236F4F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18A01F1E" w14:textId="6CF9E6F7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</w:t>
      </w:r>
      <w:r>
        <w:rPr>
          <w:rFonts w:eastAsia="Times New Roman" w:cs="Calibri"/>
          <w:lang w:eastAsia="pl-PL"/>
        </w:rPr>
        <w:t>…………………………………………………..</w:t>
      </w:r>
      <w:r w:rsidRPr="00A529B6">
        <w:rPr>
          <w:rFonts w:eastAsia="Times New Roman" w:cs="Calibri"/>
          <w:lang w:eastAsia="pl-PL"/>
        </w:rPr>
        <w:t>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51D66FE7" w14:textId="13443DFC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</w:t>
      </w:r>
      <w:r>
        <w:rPr>
          <w:rFonts w:eastAsia="Times New Roman" w:cs="Calibri"/>
          <w:lang w:eastAsia="pl-PL"/>
        </w:rPr>
        <w:t>………………………………………………….</w:t>
      </w:r>
      <w:r w:rsidRPr="00A529B6">
        <w:rPr>
          <w:rFonts w:eastAsia="Times New Roman" w:cs="Calibri"/>
          <w:lang w:eastAsia="pl-PL"/>
        </w:rPr>
        <w:t>……..</w:t>
      </w:r>
    </w:p>
    <w:p w14:paraId="2A8FDEFD" w14:textId="77777777" w:rsidR="00402B21" w:rsidRPr="00A529B6" w:rsidRDefault="00402B21" w:rsidP="00402B21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6C6A633A" w14:textId="77777777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C65836" w14:textId="77777777" w:rsidR="00402B21" w:rsidRPr="00A529B6" w:rsidRDefault="00402B21" w:rsidP="00402B2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132EA95" w14:textId="77777777" w:rsidR="00402B21" w:rsidRPr="00A529B6" w:rsidRDefault="00402B21" w:rsidP="00402B21">
      <w:pPr>
        <w:tabs>
          <w:tab w:val="left" w:pos="0"/>
        </w:tabs>
        <w:spacing w:after="0" w:line="240" w:lineRule="auto"/>
        <w:ind w:left="425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395E1D3D" w14:textId="77777777" w:rsidR="00402B21" w:rsidRPr="00A529B6" w:rsidRDefault="00402B21" w:rsidP="00402B21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sectPr w:rsidR="00402B21" w:rsidRPr="00A529B6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39F0DE" w14:textId="77777777" w:rsidR="008E65CF" w:rsidRDefault="008E65CF" w:rsidP="0038231F">
      <w:pPr>
        <w:spacing w:after="0" w:line="240" w:lineRule="auto"/>
      </w:pPr>
      <w:r>
        <w:separator/>
      </w:r>
    </w:p>
  </w:endnote>
  <w:endnote w:type="continuationSeparator" w:id="0">
    <w:p w14:paraId="2C8F13C4" w14:textId="77777777" w:rsidR="008E65CF" w:rsidRDefault="008E65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B0DE79" w14:textId="77777777" w:rsidR="008E65CF" w:rsidRDefault="008E65CF" w:rsidP="0038231F">
      <w:pPr>
        <w:spacing w:after="0" w:line="240" w:lineRule="auto"/>
      </w:pPr>
      <w:r>
        <w:separator/>
      </w:r>
    </w:p>
  </w:footnote>
  <w:footnote w:type="continuationSeparator" w:id="0">
    <w:p w14:paraId="76AEE731" w14:textId="77777777" w:rsidR="008E65CF" w:rsidRDefault="008E65CF" w:rsidP="0038231F">
      <w:pPr>
        <w:spacing w:after="0" w:line="240" w:lineRule="auto"/>
      </w:pPr>
      <w:r>
        <w:continuationSeparator/>
      </w:r>
    </w:p>
  </w:footnote>
  <w:footnote w:id="1">
    <w:p w14:paraId="746F2FDD" w14:textId="77777777" w:rsidR="00402B21" w:rsidRPr="0024624C" w:rsidRDefault="00402B21" w:rsidP="00402B2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688C1623" w14:textId="77777777" w:rsidR="00402B21" w:rsidRPr="008D4C56" w:rsidRDefault="00402B21" w:rsidP="00402B21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3C453" w14:textId="35B03765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464ED"/>
    <w:rsid w:val="00073C3D"/>
    <w:rsid w:val="000805B5"/>
    <w:rsid w:val="000809B6"/>
    <w:rsid w:val="00083F86"/>
    <w:rsid w:val="00091A4B"/>
    <w:rsid w:val="000A2748"/>
    <w:rsid w:val="000B1025"/>
    <w:rsid w:val="000B54D1"/>
    <w:rsid w:val="000C021E"/>
    <w:rsid w:val="000C18AF"/>
    <w:rsid w:val="000D6F17"/>
    <w:rsid w:val="000D73C4"/>
    <w:rsid w:val="000E4D37"/>
    <w:rsid w:val="00100A9F"/>
    <w:rsid w:val="001671C2"/>
    <w:rsid w:val="001902D2"/>
    <w:rsid w:val="001C6945"/>
    <w:rsid w:val="001D4C69"/>
    <w:rsid w:val="001F027E"/>
    <w:rsid w:val="00203A40"/>
    <w:rsid w:val="002168A8"/>
    <w:rsid w:val="00236F4F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02B2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9796B"/>
    <w:rsid w:val="005A4CE4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F0034"/>
    <w:rsid w:val="006F3D32"/>
    <w:rsid w:val="007118F0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2FDF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E65CF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954F6"/>
    <w:rsid w:val="00CD0851"/>
    <w:rsid w:val="00CE1792"/>
    <w:rsid w:val="00D23F3D"/>
    <w:rsid w:val="00D34D9A"/>
    <w:rsid w:val="00D409DE"/>
    <w:rsid w:val="00D42C9B"/>
    <w:rsid w:val="00D531D5"/>
    <w:rsid w:val="00D64F9E"/>
    <w:rsid w:val="00D73836"/>
    <w:rsid w:val="00D7532C"/>
    <w:rsid w:val="00DA6EC7"/>
    <w:rsid w:val="00DD146A"/>
    <w:rsid w:val="00DD3E9D"/>
    <w:rsid w:val="00DD462A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6472"/>
    <w:rsid w:val="00EE1FBF"/>
    <w:rsid w:val="00EF74CA"/>
    <w:rsid w:val="00F04280"/>
    <w:rsid w:val="00F365F2"/>
    <w:rsid w:val="00F43919"/>
    <w:rsid w:val="00F66810"/>
    <w:rsid w:val="00F8042D"/>
    <w:rsid w:val="00F9267B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25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8CB6D-2E9C-444C-8D4F-4DCBEB4B2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4</cp:revision>
  <cp:lastPrinted>2021-04-21T06:48:00Z</cp:lastPrinted>
  <dcterms:created xsi:type="dcterms:W3CDTF">2021-11-23T11:07:00Z</dcterms:created>
  <dcterms:modified xsi:type="dcterms:W3CDTF">2021-11-24T13:21:00Z</dcterms:modified>
</cp:coreProperties>
</file>