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38791" w14:textId="77777777" w:rsidR="00FB7F50" w:rsidRPr="002245BE" w:rsidRDefault="00FF3C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F3CC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F3CC1">
        <w:rPr>
          <w:sz w:val="22"/>
          <w:szCs w:val="22"/>
        </w:rPr>
        <w:t>2021-11-26</w:t>
      </w:r>
    </w:p>
    <w:p w14:paraId="4B748B6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731F20E" w14:textId="77777777" w:rsidR="00877C87" w:rsidRDefault="00FF3CC1" w:rsidP="00FB7F50">
      <w:pPr>
        <w:spacing w:after="40"/>
        <w:rPr>
          <w:b/>
          <w:bCs/>
          <w:sz w:val="22"/>
          <w:szCs w:val="22"/>
        </w:rPr>
      </w:pPr>
      <w:r w:rsidRPr="00FF3CC1">
        <w:rPr>
          <w:b/>
          <w:bCs/>
          <w:sz w:val="22"/>
          <w:szCs w:val="22"/>
        </w:rPr>
        <w:t xml:space="preserve">Szpital Specjalistyczny im. Stefana Żeromskiego </w:t>
      </w:r>
    </w:p>
    <w:p w14:paraId="7D11CEC1" w14:textId="77777777" w:rsidR="00877C87" w:rsidRDefault="00FF3CC1" w:rsidP="00FB7F50">
      <w:pPr>
        <w:spacing w:after="40"/>
        <w:rPr>
          <w:b/>
          <w:bCs/>
          <w:sz w:val="22"/>
          <w:szCs w:val="22"/>
        </w:rPr>
      </w:pPr>
      <w:r w:rsidRPr="00FF3CC1">
        <w:rPr>
          <w:b/>
          <w:bCs/>
          <w:sz w:val="22"/>
          <w:szCs w:val="22"/>
        </w:rPr>
        <w:t xml:space="preserve">SP ZOZ w Krakowie </w:t>
      </w:r>
    </w:p>
    <w:p w14:paraId="5115FF49" w14:textId="621FE7F0" w:rsidR="00FB7F50" w:rsidRPr="002245BE" w:rsidRDefault="00FF3CC1" w:rsidP="00FB7F50">
      <w:pPr>
        <w:spacing w:after="40"/>
        <w:rPr>
          <w:b/>
          <w:bCs/>
          <w:sz w:val="22"/>
          <w:szCs w:val="22"/>
        </w:rPr>
      </w:pPr>
      <w:r w:rsidRPr="00FF3CC1">
        <w:rPr>
          <w:b/>
          <w:bCs/>
          <w:sz w:val="22"/>
          <w:szCs w:val="22"/>
        </w:rPr>
        <w:t>Sekcja Zamówień Publicznych</w:t>
      </w:r>
    </w:p>
    <w:p w14:paraId="53EF64D1" w14:textId="77777777" w:rsidR="00FB7F50" w:rsidRPr="002245BE" w:rsidRDefault="00FF3CC1" w:rsidP="00FB7F50">
      <w:pPr>
        <w:rPr>
          <w:sz w:val="22"/>
          <w:szCs w:val="22"/>
        </w:rPr>
      </w:pPr>
      <w:r w:rsidRPr="00FF3CC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F3CC1">
        <w:rPr>
          <w:sz w:val="22"/>
          <w:szCs w:val="22"/>
        </w:rPr>
        <w:t>66</w:t>
      </w:r>
    </w:p>
    <w:p w14:paraId="21FB82D7" w14:textId="77777777" w:rsidR="00FB7F50" w:rsidRPr="002245BE" w:rsidRDefault="00FF3CC1" w:rsidP="00FB7F50">
      <w:pPr>
        <w:rPr>
          <w:sz w:val="22"/>
          <w:szCs w:val="22"/>
        </w:rPr>
      </w:pPr>
      <w:r w:rsidRPr="00FF3CC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F3CC1">
        <w:rPr>
          <w:sz w:val="22"/>
          <w:szCs w:val="22"/>
        </w:rPr>
        <w:t>Kraków</w:t>
      </w:r>
    </w:p>
    <w:p w14:paraId="5951F7D8" w14:textId="77777777" w:rsidR="00FB7F50" w:rsidRPr="002245BE" w:rsidRDefault="00FB7F50" w:rsidP="00FB7F50">
      <w:pPr>
        <w:rPr>
          <w:sz w:val="22"/>
          <w:szCs w:val="22"/>
        </w:rPr>
      </w:pPr>
    </w:p>
    <w:p w14:paraId="389DFB9F" w14:textId="0E20C679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9709BD">
        <w:rPr>
          <w:b/>
          <w:bCs/>
          <w:sz w:val="22"/>
          <w:szCs w:val="22"/>
        </w:rPr>
        <w:t>S</w:t>
      </w:r>
      <w:r w:rsidR="00FF3CC1" w:rsidRPr="00FF3CC1">
        <w:rPr>
          <w:bCs/>
          <w:sz w:val="22"/>
          <w:szCs w:val="22"/>
        </w:rPr>
        <w:t>ZP</w:t>
      </w:r>
      <w:r w:rsidR="009709BD">
        <w:rPr>
          <w:bCs/>
          <w:sz w:val="22"/>
          <w:szCs w:val="22"/>
        </w:rPr>
        <w:t>.271.</w:t>
      </w:r>
      <w:r w:rsidR="005B492F">
        <w:rPr>
          <w:bCs/>
          <w:sz w:val="22"/>
          <w:szCs w:val="22"/>
        </w:rPr>
        <w:t>863</w:t>
      </w:r>
      <w:r w:rsidR="00FF3CC1" w:rsidRPr="00FF3CC1">
        <w:rPr>
          <w:bCs/>
          <w:sz w:val="22"/>
          <w:szCs w:val="22"/>
        </w:rPr>
        <w:t>/28/2021/11</w:t>
      </w:r>
    </w:p>
    <w:p w14:paraId="1FCAD303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30DE22C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6AA81C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641C0A7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388AF32" w14:textId="18A6C29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77C87">
        <w:rPr>
          <w:b/>
          <w:sz w:val="28"/>
        </w:rPr>
        <w:t xml:space="preserve"> w grupie 1, 2, 4, 5,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F3CC1" w:rsidRPr="00607F9B" w14:paraId="7ED155E1" w14:textId="77777777" w:rsidTr="00966208">
        <w:trPr>
          <w:trHeight w:val="638"/>
        </w:trPr>
        <w:tc>
          <w:tcPr>
            <w:tcW w:w="959" w:type="dxa"/>
            <w:shd w:val="clear" w:color="auto" w:fill="auto"/>
          </w:tcPr>
          <w:p w14:paraId="1DB5D38E" w14:textId="77777777" w:rsidR="00FF3CC1" w:rsidRPr="00607F9B" w:rsidRDefault="00FF3CC1" w:rsidP="009662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819F83" w14:textId="77777777" w:rsidR="00FF3CC1" w:rsidRPr="00607F9B" w:rsidRDefault="00FF3CC1" w:rsidP="009662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3CC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3CC1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Zamawiającego, zgodnie z opisem przedmiotu zamówienia w zał. nr 1 do SWZ.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F3CC1">
              <w:rPr>
                <w:b/>
                <w:sz w:val="22"/>
                <w:szCs w:val="22"/>
              </w:rPr>
              <w:t>ZP/28/2021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D88B2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F3CC1" w:rsidRPr="00FF3CC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F3CC1" w:rsidRPr="00FF3CC1">
        <w:rPr>
          <w:sz w:val="22"/>
          <w:szCs w:val="22"/>
        </w:rPr>
        <w:t>(</w:t>
      </w:r>
      <w:proofErr w:type="spellStart"/>
      <w:r w:rsidR="00FF3CC1" w:rsidRPr="00FF3CC1">
        <w:rPr>
          <w:sz w:val="22"/>
          <w:szCs w:val="22"/>
        </w:rPr>
        <w:t>t.j</w:t>
      </w:r>
      <w:proofErr w:type="spellEnd"/>
      <w:r w:rsidR="00FF3CC1" w:rsidRPr="00FF3CC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F3CC1" w14:paraId="10CF2B4C" w14:textId="77777777" w:rsidTr="00966208">
        <w:trPr>
          <w:cantSplit/>
        </w:trPr>
        <w:tc>
          <w:tcPr>
            <w:tcW w:w="9498" w:type="dxa"/>
          </w:tcPr>
          <w:p w14:paraId="715F3F17" w14:textId="77777777" w:rsidR="00FF3CC1" w:rsidRPr="00D26ED6" w:rsidRDefault="00FF3CC1" w:rsidP="009662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F3CC1">
              <w:rPr>
                <w:b/>
                <w:sz w:val="22"/>
                <w:szCs w:val="22"/>
              </w:rPr>
              <w:t>PROMED S.A.</w:t>
            </w:r>
          </w:p>
          <w:p w14:paraId="6E045315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ul. 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F4450A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02-234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Warszawa</w:t>
            </w:r>
          </w:p>
          <w:p w14:paraId="54096693" w14:textId="77777777" w:rsidR="00FF3CC1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B0FC5C" w14:textId="77777777" w:rsidR="00FF3CC1" w:rsidRPr="00211A34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3CC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3CC1">
              <w:rPr>
                <w:sz w:val="22"/>
                <w:szCs w:val="22"/>
              </w:rPr>
              <w:t xml:space="preserve">Zakup i dostawa wraz z uruchomieniem 3 </w:t>
            </w:r>
            <w:proofErr w:type="spellStart"/>
            <w:r w:rsidRPr="00FF3CC1">
              <w:rPr>
                <w:sz w:val="22"/>
                <w:szCs w:val="22"/>
              </w:rPr>
              <w:t>szt</w:t>
            </w:r>
            <w:proofErr w:type="spellEnd"/>
            <w:r w:rsidRPr="00FF3CC1">
              <w:rPr>
                <w:sz w:val="22"/>
                <w:szCs w:val="22"/>
              </w:rPr>
              <w:t xml:space="preserve"> lamp do fototerapii kocykowych wraz przeszkoleniem pracowników Zamawiającego zgodnie z zestawieniem warunków i parametrów wymaganych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3CC1">
              <w:rPr>
                <w:b/>
                <w:sz w:val="22"/>
                <w:szCs w:val="22"/>
              </w:rPr>
              <w:t>44 712.00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CDF891" w14:textId="77777777" w:rsidR="00FF3CC1" w:rsidRPr="00D26ED6" w:rsidRDefault="00FF3CC1" w:rsidP="009662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C58D6C" w14:textId="47F7A9B3" w:rsidR="00FF3CC1" w:rsidRPr="00FF3CC1" w:rsidRDefault="009709BD" w:rsidP="0096620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</w:t>
            </w:r>
            <w:r w:rsidRPr="008D6DCD">
              <w:t xml:space="preserve">pełniająca warunki zawarte w SWZ, w ustawie Prawo zamówień publicznych z dnia </w:t>
            </w:r>
            <w:r>
              <w:t xml:space="preserve">11 września 2019r. </w:t>
            </w:r>
            <w:r w:rsidRPr="008D6DCD">
              <w:t xml:space="preserve"> (tekst jednolity Dz. U. z 20</w:t>
            </w:r>
            <w:r>
              <w:t>21</w:t>
            </w:r>
            <w:r w:rsidRPr="008D6DCD">
              <w:t xml:space="preserve"> r. poz. 1</w:t>
            </w:r>
            <w:r>
              <w:t>129</w:t>
            </w:r>
            <w:r w:rsidRPr="008D6DCD">
              <w:t xml:space="preserve"> ) oraz najkorzystniejsza w kryterium cena - </w:t>
            </w:r>
            <w:r>
              <w:t>6</w:t>
            </w:r>
            <w:r w:rsidRPr="008D6DCD">
              <w:t>0 %</w:t>
            </w:r>
            <w:r>
              <w:t>; wydłużenie terminu gwarancji 40%</w:t>
            </w:r>
          </w:p>
        </w:tc>
      </w:tr>
      <w:tr w:rsidR="00FF3CC1" w14:paraId="6E1A24A1" w14:textId="77777777" w:rsidTr="00966208">
        <w:trPr>
          <w:cantSplit/>
        </w:trPr>
        <w:tc>
          <w:tcPr>
            <w:tcW w:w="9498" w:type="dxa"/>
          </w:tcPr>
          <w:p w14:paraId="76BCCBE3" w14:textId="77777777" w:rsidR="00FF3CC1" w:rsidRPr="00D26ED6" w:rsidRDefault="00FF3CC1" w:rsidP="009662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F3CC1">
              <w:rPr>
                <w:b/>
                <w:sz w:val="22"/>
                <w:szCs w:val="22"/>
              </w:rPr>
              <w:lastRenderedPageBreak/>
              <w:t>PROMED S.A.</w:t>
            </w:r>
          </w:p>
          <w:p w14:paraId="43E6B608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ul. 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E22069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02-234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Warszawa</w:t>
            </w:r>
          </w:p>
          <w:p w14:paraId="720204E7" w14:textId="77777777" w:rsidR="00FF3CC1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830AED" w14:textId="77777777" w:rsidR="00FF3CC1" w:rsidRPr="00211A34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3CC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3CC1">
              <w:rPr>
                <w:sz w:val="22"/>
                <w:szCs w:val="22"/>
              </w:rPr>
              <w:t xml:space="preserve">Zakup i dostawa wraz z uruchomieniem 1 </w:t>
            </w:r>
            <w:proofErr w:type="spellStart"/>
            <w:r w:rsidRPr="00FF3CC1">
              <w:rPr>
                <w:sz w:val="22"/>
                <w:szCs w:val="22"/>
              </w:rPr>
              <w:t>szt</w:t>
            </w:r>
            <w:proofErr w:type="spellEnd"/>
            <w:r w:rsidRPr="00FF3CC1">
              <w:rPr>
                <w:sz w:val="22"/>
                <w:szCs w:val="22"/>
              </w:rPr>
              <w:t xml:space="preserve"> lampy do fototerapii statywowej wraz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3CC1">
              <w:rPr>
                <w:b/>
                <w:sz w:val="22"/>
                <w:szCs w:val="22"/>
              </w:rPr>
              <w:t>12 744.00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470D6D" w14:textId="77777777" w:rsidR="00FF3CC1" w:rsidRPr="00D26ED6" w:rsidRDefault="00FF3CC1" w:rsidP="009662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DAD495" w14:textId="2A5CF1D7" w:rsidR="00FF3CC1" w:rsidRPr="00FF3CC1" w:rsidRDefault="009709BD" w:rsidP="0096620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</w:t>
            </w:r>
            <w:r w:rsidRPr="008D6DCD">
              <w:t xml:space="preserve">pełniająca warunki zawarte w SWZ, w ustawie Prawo zamówień publicznych z dnia </w:t>
            </w:r>
            <w:r>
              <w:t xml:space="preserve">11 września 2019r. </w:t>
            </w:r>
            <w:r w:rsidRPr="008D6DCD">
              <w:t xml:space="preserve"> (tekst jednolity Dz. U. z 20</w:t>
            </w:r>
            <w:r>
              <w:t>21</w:t>
            </w:r>
            <w:r w:rsidRPr="008D6DCD">
              <w:t xml:space="preserve"> r. poz. 1</w:t>
            </w:r>
            <w:r>
              <w:t>129</w:t>
            </w:r>
            <w:r w:rsidRPr="008D6DCD">
              <w:t xml:space="preserve"> ) oraz najkorzystniejsza w kryterium cena - </w:t>
            </w:r>
            <w:r>
              <w:t>6</w:t>
            </w:r>
            <w:r w:rsidRPr="008D6DCD">
              <w:t>0 %</w:t>
            </w:r>
            <w:r>
              <w:t>; wydłużenie terminu gwarancji 40%</w:t>
            </w:r>
          </w:p>
        </w:tc>
      </w:tr>
      <w:tr w:rsidR="00FF3CC1" w14:paraId="7A92F694" w14:textId="77777777" w:rsidTr="00966208">
        <w:trPr>
          <w:cantSplit/>
        </w:trPr>
        <w:tc>
          <w:tcPr>
            <w:tcW w:w="9498" w:type="dxa"/>
          </w:tcPr>
          <w:p w14:paraId="7BFC1FC8" w14:textId="77777777" w:rsidR="00FF3CC1" w:rsidRPr="00D26ED6" w:rsidRDefault="00FF3CC1" w:rsidP="009662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F3CC1">
              <w:rPr>
                <w:b/>
                <w:sz w:val="22"/>
                <w:szCs w:val="22"/>
              </w:rPr>
              <w:t>Stryker</w:t>
            </w:r>
            <w:proofErr w:type="spellEnd"/>
            <w:r w:rsidRPr="00FF3CC1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125C400F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12316C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Warszawa</w:t>
            </w:r>
          </w:p>
          <w:p w14:paraId="6CFF025B" w14:textId="77777777" w:rsidR="00FF3CC1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0A3C4C" w14:textId="77777777" w:rsidR="00FF3CC1" w:rsidRPr="00211A34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3CC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3CC1">
              <w:rPr>
                <w:sz w:val="22"/>
                <w:szCs w:val="22"/>
              </w:rPr>
              <w:t xml:space="preserve">Zakup i dostawa wraz z uruchomieniem 6 </w:t>
            </w:r>
            <w:proofErr w:type="spellStart"/>
            <w:r w:rsidRPr="00FF3CC1">
              <w:rPr>
                <w:sz w:val="22"/>
                <w:szCs w:val="22"/>
              </w:rPr>
              <w:t>szt</w:t>
            </w:r>
            <w:proofErr w:type="spellEnd"/>
            <w:r w:rsidRPr="00FF3CC1">
              <w:rPr>
                <w:sz w:val="22"/>
                <w:szCs w:val="22"/>
              </w:rPr>
              <w:t xml:space="preserve"> defibrylatorów wraz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3CC1">
              <w:rPr>
                <w:b/>
                <w:sz w:val="22"/>
                <w:szCs w:val="22"/>
              </w:rPr>
              <w:t>171 604.70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B7DDFE" w14:textId="77777777" w:rsidR="00FF3CC1" w:rsidRPr="00D26ED6" w:rsidRDefault="00FF3CC1" w:rsidP="009662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CC1D75" w14:textId="58059DBA" w:rsidR="00FF3CC1" w:rsidRPr="00FF3CC1" w:rsidRDefault="009709BD" w:rsidP="0096620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</w:t>
            </w:r>
            <w:r w:rsidRPr="008D6DCD">
              <w:t xml:space="preserve">pełniająca warunki zawarte w SWZ, w ustawie Prawo zamówień publicznych z dnia </w:t>
            </w:r>
            <w:r>
              <w:t xml:space="preserve">11 września 2019r. </w:t>
            </w:r>
            <w:r w:rsidRPr="008D6DCD">
              <w:t xml:space="preserve"> (tekst jednolity Dz. U. z 20</w:t>
            </w:r>
            <w:r>
              <w:t>21</w:t>
            </w:r>
            <w:r w:rsidRPr="008D6DCD">
              <w:t xml:space="preserve"> r. poz. 1</w:t>
            </w:r>
            <w:r>
              <w:t>129</w:t>
            </w:r>
            <w:r w:rsidRPr="008D6DCD">
              <w:t xml:space="preserve"> ) oraz najkorzystniejsza w kryterium cena - </w:t>
            </w:r>
            <w:r>
              <w:t>6</w:t>
            </w:r>
            <w:r w:rsidRPr="008D6DCD">
              <w:t>0 %</w:t>
            </w:r>
            <w:r>
              <w:t>; wydłużenie terminu gwarancji 40%</w:t>
            </w:r>
          </w:p>
        </w:tc>
      </w:tr>
      <w:tr w:rsidR="00FF3CC1" w14:paraId="0A10C6B9" w14:textId="77777777" w:rsidTr="00966208">
        <w:trPr>
          <w:cantSplit/>
        </w:trPr>
        <w:tc>
          <w:tcPr>
            <w:tcW w:w="9498" w:type="dxa"/>
          </w:tcPr>
          <w:p w14:paraId="730A8D3D" w14:textId="77777777" w:rsidR="00FF3CC1" w:rsidRPr="00D26ED6" w:rsidRDefault="00FF3CC1" w:rsidP="009662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F3CC1">
              <w:rPr>
                <w:b/>
                <w:sz w:val="22"/>
                <w:szCs w:val="22"/>
              </w:rPr>
              <w:t>MIRO Sp. z o.o.</w:t>
            </w:r>
          </w:p>
          <w:p w14:paraId="76D95890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Mińska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/U1</w:t>
            </w:r>
          </w:p>
          <w:p w14:paraId="0B2792D0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03-808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Warszawa</w:t>
            </w:r>
          </w:p>
          <w:p w14:paraId="0837EAD7" w14:textId="77777777" w:rsidR="00FF3CC1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38F333" w14:textId="77777777" w:rsidR="00FF3CC1" w:rsidRPr="00211A34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3CC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3CC1">
              <w:rPr>
                <w:sz w:val="22"/>
                <w:szCs w:val="22"/>
              </w:rPr>
              <w:t xml:space="preserve">Zakup i dostawa wraz z uruchomieniem 1 </w:t>
            </w:r>
            <w:proofErr w:type="spellStart"/>
            <w:r w:rsidRPr="00FF3CC1">
              <w:rPr>
                <w:sz w:val="22"/>
                <w:szCs w:val="22"/>
              </w:rPr>
              <w:t>szt</w:t>
            </w:r>
            <w:proofErr w:type="spellEnd"/>
            <w:r w:rsidRPr="00FF3CC1">
              <w:rPr>
                <w:sz w:val="22"/>
                <w:szCs w:val="22"/>
              </w:rPr>
              <w:t xml:space="preserve"> aparatu </w:t>
            </w:r>
            <w:proofErr w:type="spellStart"/>
            <w:r w:rsidRPr="00FF3CC1">
              <w:rPr>
                <w:sz w:val="22"/>
                <w:szCs w:val="22"/>
              </w:rPr>
              <w:t>usg</w:t>
            </w:r>
            <w:proofErr w:type="spellEnd"/>
            <w:r w:rsidRPr="00FF3CC1">
              <w:rPr>
                <w:sz w:val="22"/>
                <w:szCs w:val="22"/>
              </w:rPr>
              <w:t xml:space="preserve"> z kompletem głowic wraz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3CC1">
              <w:rPr>
                <w:b/>
                <w:sz w:val="22"/>
                <w:szCs w:val="22"/>
              </w:rPr>
              <w:t>179 500.00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D6D519" w14:textId="77777777" w:rsidR="00FF3CC1" w:rsidRPr="00D26ED6" w:rsidRDefault="00FF3CC1" w:rsidP="009662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BA1DAA" w14:textId="6AAEB0CB" w:rsidR="00FF3CC1" w:rsidRPr="00FF3CC1" w:rsidRDefault="009709BD" w:rsidP="0096620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</w:t>
            </w:r>
            <w:r w:rsidRPr="008D6DCD">
              <w:t xml:space="preserve">pełniająca warunki zawarte w SWZ, w ustawie Prawo zamówień publicznych z dnia </w:t>
            </w:r>
            <w:r>
              <w:t xml:space="preserve">11 września 2019r. </w:t>
            </w:r>
            <w:r w:rsidRPr="008D6DCD">
              <w:t xml:space="preserve"> (tekst jednolity Dz. U. z 20</w:t>
            </w:r>
            <w:r>
              <w:t>21</w:t>
            </w:r>
            <w:r w:rsidRPr="008D6DCD">
              <w:t xml:space="preserve"> r. poz. 1</w:t>
            </w:r>
            <w:r>
              <w:t>129</w:t>
            </w:r>
            <w:r w:rsidRPr="008D6DCD">
              <w:t xml:space="preserve"> ) oraz najkorzystniejsza w kryterium cena - </w:t>
            </w:r>
            <w:r>
              <w:t>6</w:t>
            </w:r>
            <w:r w:rsidRPr="008D6DCD">
              <w:t>0 %</w:t>
            </w:r>
            <w:r>
              <w:t>; wydłużenie terminu gwarancji 40%</w:t>
            </w:r>
          </w:p>
        </w:tc>
      </w:tr>
      <w:tr w:rsidR="00FF3CC1" w14:paraId="6E4DCBF5" w14:textId="77777777" w:rsidTr="00966208">
        <w:trPr>
          <w:cantSplit/>
        </w:trPr>
        <w:tc>
          <w:tcPr>
            <w:tcW w:w="9498" w:type="dxa"/>
          </w:tcPr>
          <w:p w14:paraId="40A45104" w14:textId="77777777" w:rsidR="00FF3CC1" w:rsidRPr="00D26ED6" w:rsidRDefault="00FF3CC1" w:rsidP="009662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F3CC1">
              <w:rPr>
                <w:b/>
                <w:sz w:val="22"/>
                <w:szCs w:val="22"/>
              </w:rPr>
              <w:t>Belamed</w:t>
            </w:r>
            <w:proofErr w:type="spellEnd"/>
            <w:r w:rsidRPr="00FF3CC1">
              <w:rPr>
                <w:b/>
                <w:sz w:val="22"/>
                <w:szCs w:val="22"/>
              </w:rPr>
              <w:t xml:space="preserve"> Sp. z o.o.</w:t>
            </w:r>
          </w:p>
          <w:p w14:paraId="7AC4EDED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F3CC1">
              <w:rPr>
                <w:bCs/>
                <w:sz w:val="22"/>
                <w:szCs w:val="22"/>
              </w:rPr>
              <w:t>Okoniowa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E89761" w14:textId="77777777" w:rsidR="00FF3CC1" w:rsidRPr="009F0E5C" w:rsidRDefault="00FF3CC1" w:rsidP="00966208">
            <w:pPr>
              <w:jc w:val="both"/>
              <w:rPr>
                <w:bCs/>
                <w:sz w:val="22"/>
                <w:szCs w:val="22"/>
              </w:rPr>
            </w:pPr>
            <w:r w:rsidRPr="00FF3CC1">
              <w:rPr>
                <w:bCs/>
                <w:sz w:val="22"/>
                <w:szCs w:val="22"/>
              </w:rPr>
              <w:t>40-748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3CC1">
              <w:rPr>
                <w:bCs/>
                <w:sz w:val="22"/>
                <w:szCs w:val="22"/>
              </w:rPr>
              <w:t>Katowice</w:t>
            </w:r>
          </w:p>
          <w:p w14:paraId="49044EDC" w14:textId="77777777" w:rsidR="00FF3CC1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523A0B" w14:textId="77777777" w:rsidR="00FF3CC1" w:rsidRPr="00211A34" w:rsidRDefault="00FF3CC1" w:rsidP="009662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3CC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3CC1">
              <w:rPr>
                <w:sz w:val="22"/>
                <w:szCs w:val="22"/>
              </w:rPr>
              <w:t xml:space="preserve">Zakup i dostawa wraz z uruchomieniem 1 </w:t>
            </w:r>
            <w:proofErr w:type="spellStart"/>
            <w:r w:rsidRPr="00FF3CC1">
              <w:rPr>
                <w:sz w:val="22"/>
                <w:szCs w:val="22"/>
              </w:rPr>
              <w:t>szt</w:t>
            </w:r>
            <w:proofErr w:type="spellEnd"/>
            <w:r w:rsidRPr="00FF3CC1">
              <w:rPr>
                <w:sz w:val="22"/>
                <w:szCs w:val="22"/>
              </w:rPr>
              <w:t xml:space="preserve"> mikroskopu operacyjnego do stosowania w chirurgii kręgosłupa wraz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3CC1">
              <w:rPr>
                <w:b/>
                <w:sz w:val="22"/>
                <w:szCs w:val="22"/>
              </w:rPr>
              <w:t>329 400.00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8995F4" w14:textId="77777777" w:rsidR="00FF3CC1" w:rsidRPr="00D26ED6" w:rsidRDefault="00FF3CC1" w:rsidP="009662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4AA94C" w14:textId="762DD3BE" w:rsidR="00FF3CC1" w:rsidRPr="00FF3CC1" w:rsidRDefault="009709BD" w:rsidP="0096620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</w:t>
            </w:r>
            <w:r w:rsidRPr="008D6DCD">
              <w:t xml:space="preserve">pełniająca warunki zawarte w SWZ, w ustawie Prawo zamówień publicznych z dnia </w:t>
            </w:r>
            <w:r>
              <w:t xml:space="preserve">11 września 2019r. </w:t>
            </w:r>
            <w:r w:rsidRPr="008D6DCD">
              <w:t xml:space="preserve"> (tekst jednolity Dz. U. z 20</w:t>
            </w:r>
            <w:r>
              <w:t>21</w:t>
            </w:r>
            <w:r w:rsidRPr="008D6DCD">
              <w:t xml:space="preserve"> r. poz. 1</w:t>
            </w:r>
            <w:r>
              <w:t>129</w:t>
            </w:r>
            <w:r w:rsidRPr="008D6DCD">
              <w:t xml:space="preserve"> ) oraz najkorzystniejsza w kryterium cena - </w:t>
            </w:r>
            <w:r>
              <w:t>6</w:t>
            </w:r>
            <w:r w:rsidRPr="008D6DCD">
              <w:t>0 %</w:t>
            </w:r>
            <w:r>
              <w:t>; wydłużenie terminu gwarancji 40%</w:t>
            </w:r>
          </w:p>
        </w:tc>
      </w:tr>
    </w:tbl>
    <w:p w14:paraId="39965F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9162531" w14:textId="77777777" w:rsidTr="00596EA3">
        <w:tc>
          <w:tcPr>
            <w:tcW w:w="2169" w:type="dxa"/>
            <w:shd w:val="clear" w:color="auto" w:fill="F3F3F3"/>
          </w:tcPr>
          <w:p w14:paraId="58E907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ED319F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39700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2EBBF4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F3CC1" w:rsidRPr="00834EF4" w14:paraId="14B11353" w14:textId="77777777" w:rsidTr="00966208">
        <w:tc>
          <w:tcPr>
            <w:tcW w:w="2169" w:type="dxa"/>
            <w:shd w:val="clear" w:color="auto" w:fill="auto"/>
          </w:tcPr>
          <w:p w14:paraId="219DA231" w14:textId="77777777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3CC1">
              <w:rPr>
                <w:sz w:val="20"/>
                <w:szCs w:val="20"/>
              </w:rPr>
              <w:t xml:space="preserve">Zakup i dostawa wraz z uruchomieniem 3 </w:t>
            </w:r>
            <w:proofErr w:type="spellStart"/>
            <w:r w:rsidRPr="00FF3CC1">
              <w:rPr>
                <w:sz w:val="20"/>
                <w:szCs w:val="20"/>
              </w:rPr>
              <w:t>szt</w:t>
            </w:r>
            <w:proofErr w:type="spellEnd"/>
            <w:r w:rsidRPr="00FF3CC1">
              <w:rPr>
                <w:sz w:val="20"/>
                <w:szCs w:val="20"/>
              </w:rPr>
              <w:t xml:space="preserve"> lamp do fototerapii kocykowych wraz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37640007" w14:textId="77777777" w:rsidR="00FF3CC1" w:rsidRPr="00211A34" w:rsidRDefault="00FF3CC1" w:rsidP="009662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F3CC1">
              <w:rPr>
                <w:b/>
                <w:bCs/>
                <w:sz w:val="20"/>
                <w:szCs w:val="20"/>
              </w:rPr>
              <w:t>PROMED S.A.</w:t>
            </w:r>
          </w:p>
          <w:p w14:paraId="1261D84C" w14:textId="77777777" w:rsidR="00FF3CC1" w:rsidRPr="00211A34" w:rsidRDefault="00FF3CC1" w:rsidP="00966208">
            <w:pPr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56</w:t>
            </w:r>
          </w:p>
          <w:p w14:paraId="4EB3A796" w14:textId="77777777" w:rsidR="00FF3CC1" w:rsidRPr="00211A34" w:rsidRDefault="00FF3CC1" w:rsidP="00966208">
            <w:pPr>
              <w:spacing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31065F" w14:textId="77777777" w:rsidR="00FF3CC1" w:rsidRPr="00FF3CC1" w:rsidRDefault="00FF3CC1" w:rsidP="00966208">
            <w:pPr>
              <w:spacing w:before="40" w:after="40"/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1 - Cena - 60.00</w:t>
            </w:r>
          </w:p>
          <w:p w14:paraId="3CCE6565" w14:textId="5721051A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2 - wydłużenie terminu gwarancji - </w:t>
            </w:r>
            <w:r w:rsidR="009709BD">
              <w:rPr>
                <w:sz w:val="20"/>
                <w:szCs w:val="20"/>
              </w:rPr>
              <w:t>4</w:t>
            </w:r>
            <w:r w:rsidRPr="00FF3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14A955" w14:textId="34327556" w:rsidR="00FF3CC1" w:rsidRPr="00211A34" w:rsidRDefault="00FF3CC1" w:rsidP="00966208">
            <w:pPr>
              <w:jc w:val="center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 </w:t>
            </w:r>
            <w:r w:rsidR="00813290">
              <w:rPr>
                <w:sz w:val="20"/>
                <w:szCs w:val="20"/>
              </w:rPr>
              <w:t>10</w:t>
            </w:r>
            <w:r w:rsidRPr="00FF3CC1">
              <w:rPr>
                <w:sz w:val="20"/>
                <w:szCs w:val="20"/>
              </w:rPr>
              <w:t>0,00</w:t>
            </w:r>
          </w:p>
        </w:tc>
      </w:tr>
      <w:tr w:rsidR="00FF3CC1" w:rsidRPr="00834EF4" w14:paraId="79497F59" w14:textId="77777777" w:rsidTr="00966208">
        <w:tc>
          <w:tcPr>
            <w:tcW w:w="2169" w:type="dxa"/>
            <w:shd w:val="clear" w:color="auto" w:fill="auto"/>
          </w:tcPr>
          <w:p w14:paraId="683F0AC7" w14:textId="77777777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3CC1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FF3CC1">
              <w:rPr>
                <w:sz w:val="20"/>
                <w:szCs w:val="20"/>
              </w:rPr>
              <w:t>szt</w:t>
            </w:r>
            <w:proofErr w:type="spellEnd"/>
            <w:r w:rsidRPr="00FF3CC1">
              <w:rPr>
                <w:sz w:val="20"/>
                <w:szCs w:val="20"/>
              </w:rPr>
              <w:t xml:space="preserve"> lampy do fototerapii statywowej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558D53E7" w14:textId="77777777" w:rsidR="00FF3CC1" w:rsidRPr="00211A34" w:rsidRDefault="00FF3CC1" w:rsidP="009662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F3CC1">
              <w:rPr>
                <w:b/>
                <w:bCs/>
                <w:sz w:val="20"/>
                <w:szCs w:val="20"/>
              </w:rPr>
              <w:t>PROMED S.A.</w:t>
            </w:r>
          </w:p>
          <w:p w14:paraId="29D89611" w14:textId="77777777" w:rsidR="00FF3CC1" w:rsidRPr="00211A34" w:rsidRDefault="00FF3CC1" w:rsidP="00966208">
            <w:pPr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56</w:t>
            </w:r>
          </w:p>
          <w:p w14:paraId="7501D926" w14:textId="77777777" w:rsidR="00FF3CC1" w:rsidRPr="00211A34" w:rsidRDefault="00FF3CC1" w:rsidP="00966208">
            <w:pPr>
              <w:spacing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2F471E0" w14:textId="77777777" w:rsidR="00FF3CC1" w:rsidRPr="00FF3CC1" w:rsidRDefault="00FF3CC1" w:rsidP="00966208">
            <w:pPr>
              <w:spacing w:before="40" w:after="40"/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1 - Cena - 60.00</w:t>
            </w:r>
          </w:p>
          <w:p w14:paraId="56C18DF1" w14:textId="28CD91A3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2 - wydłużenie terminu gwarancji - </w:t>
            </w:r>
            <w:r w:rsidR="009709BD">
              <w:rPr>
                <w:sz w:val="20"/>
                <w:szCs w:val="20"/>
              </w:rPr>
              <w:t>4</w:t>
            </w:r>
            <w:r w:rsidRPr="00FF3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6F4226" w14:textId="041A5C77" w:rsidR="00FF3CC1" w:rsidRPr="00211A34" w:rsidRDefault="00FF3CC1" w:rsidP="00966208">
            <w:pPr>
              <w:jc w:val="center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 </w:t>
            </w:r>
            <w:r w:rsidR="00813290">
              <w:rPr>
                <w:sz w:val="20"/>
                <w:szCs w:val="20"/>
              </w:rPr>
              <w:t>10</w:t>
            </w:r>
            <w:r w:rsidRPr="00FF3CC1">
              <w:rPr>
                <w:sz w:val="20"/>
                <w:szCs w:val="20"/>
              </w:rPr>
              <w:t>0,00</w:t>
            </w:r>
          </w:p>
        </w:tc>
      </w:tr>
      <w:tr w:rsidR="00FF3CC1" w:rsidRPr="00834EF4" w14:paraId="2A6272B1" w14:textId="77777777" w:rsidTr="00966208">
        <w:tc>
          <w:tcPr>
            <w:tcW w:w="2169" w:type="dxa"/>
            <w:shd w:val="clear" w:color="auto" w:fill="auto"/>
          </w:tcPr>
          <w:p w14:paraId="13A7677B" w14:textId="77777777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3CC1">
              <w:rPr>
                <w:sz w:val="20"/>
                <w:szCs w:val="20"/>
              </w:rPr>
              <w:t xml:space="preserve">Zakup i dostawa wraz z uruchomieniem 2 </w:t>
            </w:r>
            <w:proofErr w:type="spellStart"/>
            <w:r w:rsidRPr="00FF3CC1">
              <w:rPr>
                <w:sz w:val="20"/>
                <w:szCs w:val="20"/>
              </w:rPr>
              <w:t>szt</w:t>
            </w:r>
            <w:proofErr w:type="spellEnd"/>
            <w:r w:rsidRPr="00FF3CC1">
              <w:rPr>
                <w:sz w:val="20"/>
                <w:szCs w:val="20"/>
              </w:rPr>
              <w:t xml:space="preserve"> łóżek elektrycznych z szafką przyłóżkową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8398DC3" w14:textId="77777777" w:rsidR="00FF3CC1" w:rsidRPr="00211A34" w:rsidRDefault="00FF3CC1" w:rsidP="009662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F3CC1">
              <w:rPr>
                <w:b/>
                <w:bCs/>
                <w:sz w:val="20"/>
                <w:szCs w:val="20"/>
              </w:rPr>
              <w:t>Stiegelmeyer</w:t>
            </w:r>
            <w:proofErr w:type="spellEnd"/>
            <w:r w:rsidRPr="00FF3CC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3002E87" w14:textId="77777777" w:rsidR="00FF3CC1" w:rsidRPr="00211A34" w:rsidRDefault="00FF3CC1" w:rsidP="00966208">
            <w:pPr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Grubno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63</w:t>
            </w:r>
          </w:p>
          <w:p w14:paraId="6905F630" w14:textId="77777777" w:rsidR="00FF3CC1" w:rsidRPr="00211A34" w:rsidRDefault="00FF3CC1" w:rsidP="00966208">
            <w:pPr>
              <w:spacing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86-212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Stolno</w:t>
            </w:r>
          </w:p>
        </w:tc>
        <w:tc>
          <w:tcPr>
            <w:tcW w:w="2976" w:type="dxa"/>
            <w:shd w:val="clear" w:color="auto" w:fill="auto"/>
          </w:tcPr>
          <w:p w14:paraId="24C2871A" w14:textId="77777777" w:rsidR="00FF3CC1" w:rsidRPr="00FF3CC1" w:rsidRDefault="00FF3CC1" w:rsidP="00966208">
            <w:pPr>
              <w:spacing w:before="40" w:after="40"/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1 - Cena - 60.00</w:t>
            </w:r>
          </w:p>
          <w:p w14:paraId="55C5A6FE" w14:textId="7158CFDC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2 - wydłużenie terminu gwarancji - </w:t>
            </w:r>
            <w:r w:rsidR="009709BD">
              <w:rPr>
                <w:sz w:val="20"/>
                <w:szCs w:val="20"/>
              </w:rPr>
              <w:t>4</w:t>
            </w:r>
            <w:r w:rsidRPr="00FF3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A4411B" w14:textId="2DEC4F23" w:rsidR="00FF3CC1" w:rsidRPr="00211A34" w:rsidRDefault="00FF3CC1" w:rsidP="00966208">
            <w:pPr>
              <w:jc w:val="center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 </w:t>
            </w:r>
            <w:r w:rsidR="00813290">
              <w:rPr>
                <w:sz w:val="20"/>
                <w:szCs w:val="20"/>
              </w:rPr>
              <w:t>10</w:t>
            </w:r>
            <w:r w:rsidRPr="00FF3CC1">
              <w:rPr>
                <w:sz w:val="20"/>
                <w:szCs w:val="20"/>
              </w:rPr>
              <w:t>0,00</w:t>
            </w:r>
          </w:p>
        </w:tc>
      </w:tr>
      <w:tr w:rsidR="00FF3CC1" w:rsidRPr="00834EF4" w14:paraId="74A5CBE2" w14:textId="77777777" w:rsidTr="00966208">
        <w:tc>
          <w:tcPr>
            <w:tcW w:w="2169" w:type="dxa"/>
            <w:shd w:val="clear" w:color="auto" w:fill="auto"/>
          </w:tcPr>
          <w:p w14:paraId="1DD6A786" w14:textId="77777777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3CC1">
              <w:rPr>
                <w:sz w:val="20"/>
                <w:szCs w:val="20"/>
              </w:rPr>
              <w:t xml:space="preserve">Zakup i dostawa wraz z uruchomieniem 6 </w:t>
            </w:r>
            <w:proofErr w:type="spellStart"/>
            <w:r w:rsidRPr="00FF3CC1">
              <w:rPr>
                <w:sz w:val="20"/>
                <w:szCs w:val="20"/>
              </w:rPr>
              <w:t>szt</w:t>
            </w:r>
            <w:proofErr w:type="spellEnd"/>
            <w:r w:rsidRPr="00FF3CC1">
              <w:rPr>
                <w:sz w:val="20"/>
                <w:szCs w:val="20"/>
              </w:rPr>
              <w:t xml:space="preserve"> defibrylatorów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EE5947F" w14:textId="77777777" w:rsidR="00FF3CC1" w:rsidRPr="00211A34" w:rsidRDefault="00FF3CC1" w:rsidP="009662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F3CC1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FF3CC1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587EBDA7" w14:textId="77777777" w:rsidR="00FF3CC1" w:rsidRPr="00211A34" w:rsidRDefault="00FF3CC1" w:rsidP="00966208">
            <w:pPr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35</w:t>
            </w:r>
          </w:p>
          <w:p w14:paraId="113E90A1" w14:textId="77777777" w:rsidR="00FF3CC1" w:rsidRPr="00211A34" w:rsidRDefault="00FF3CC1" w:rsidP="00966208">
            <w:pPr>
              <w:spacing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3F259D" w14:textId="77777777" w:rsidR="00FF3CC1" w:rsidRPr="00FF3CC1" w:rsidRDefault="00FF3CC1" w:rsidP="00966208">
            <w:pPr>
              <w:spacing w:before="40" w:after="40"/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1 - Cena - 60.00</w:t>
            </w:r>
          </w:p>
          <w:p w14:paraId="1992C98F" w14:textId="772B2D38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2 - wydłużenie terminu gwarancji - </w:t>
            </w:r>
            <w:r w:rsidR="009709BD">
              <w:rPr>
                <w:sz w:val="20"/>
                <w:szCs w:val="20"/>
              </w:rPr>
              <w:t>4</w:t>
            </w:r>
            <w:r w:rsidRPr="00FF3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4B3E67" w14:textId="05F8F98B" w:rsidR="00FF3CC1" w:rsidRPr="00211A34" w:rsidRDefault="00FF3CC1" w:rsidP="00966208">
            <w:pPr>
              <w:jc w:val="center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 </w:t>
            </w:r>
            <w:r w:rsidR="00813290">
              <w:rPr>
                <w:sz w:val="20"/>
                <w:szCs w:val="20"/>
              </w:rPr>
              <w:t>10</w:t>
            </w:r>
            <w:r w:rsidRPr="00FF3CC1">
              <w:rPr>
                <w:sz w:val="20"/>
                <w:szCs w:val="20"/>
              </w:rPr>
              <w:t>0,00</w:t>
            </w:r>
          </w:p>
        </w:tc>
      </w:tr>
      <w:tr w:rsidR="00FF3CC1" w:rsidRPr="00834EF4" w14:paraId="73307876" w14:textId="77777777" w:rsidTr="00966208">
        <w:tc>
          <w:tcPr>
            <w:tcW w:w="2169" w:type="dxa"/>
            <w:shd w:val="clear" w:color="auto" w:fill="auto"/>
          </w:tcPr>
          <w:p w14:paraId="178B8E79" w14:textId="77777777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3CC1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FF3CC1">
              <w:rPr>
                <w:sz w:val="20"/>
                <w:szCs w:val="20"/>
              </w:rPr>
              <w:t>szt</w:t>
            </w:r>
            <w:proofErr w:type="spellEnd"/>
            <w:r w:rsidRPr="00FF3CC1">
              <w:rPr>
                <w:sz w:val="20"/>
                <w:szCs w:val="20"/>
              </w:rPr>
              <w:t xml:space="preserve"> aparatu </w:t>
            </w:r>
            <w:proofErr w:type="spellStart"/>
            <w:r w:rsidRPr="00FF3CC1">
              <w:rPr>
                <w:sz w:val="20"/>
                <w:szCs w:val="20"/>
              </w:rPr>
              <w:t>usg</w:t>
            </w:r>
            <w:proofErr w:type="spellEnd"/>
            <w:r w:rsidRPr="00FF3CC1">
              <w:rPr>
                <w:sz w:val="20"/>
                <w:szCs w:val="20"/>
              </w:rPr>
              <w:t xml:space="preserve"> z kompletem głowic wraz </w:t>
            </w:r>
            <w:r w:rsidRPr="00FF3CC1">
              <w:rPr>
                <w:sz w:val="20"/>
                <w:szCs w:val="20"/>
              </w:rPr>
              <w:lastRenderedPageBreak/>
              <w:t>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5FE564B0" w14:textId="77777777" w:rsidR="00FF3CC1" w:rsidRPr="00211A34" w:rsidRDefault="00FF3CC1" w:rsidP="009662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F3CC1">
              <w:rPr>
                <w:b/>
                <w:bCs/>
                <w:sz w:val="20"/>
                <w:szCs w:val="20"/>
              </w:rPr>
              <w:lastRenderedPageBreak/>
              <w:t>MIRO Sp. z o.o.</w:t>
            </w:r>
          </w:p>
          <w:p w14:paraId="7E549EA2" w14:textId="77777777" w:rsidR="00FF3CC1" w:rsidRPr="00211A34" w:rsidRDefault="00FF3CC1" w:rsidP="00966208">
            <w:pPr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Mińska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25B/U1</w:t>
            </w:r>
          </w:p>
          <w:p w14:paraId="0F569FDF" w14:textId="77777777" w:rsidR="00FF3CC1" w:rsidRPr="00211A34" w:rsidRDefault="00FF3CC1" w:rsidP="00966208">
            <w:pPr>
              <w:spacing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03-808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93FDA99" w14:textId="77777777" w:rsidR="00FF3CC1" w:rsidRPr="00FF3CC1" w:rsidRDefault="00FF3CC1" w:rsidP="00966208">
            <w:pPr>
              <w:spacing w:before="40" w:after="40"/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1 - Cena - 60.00</w:t>
            </w:r>
          </w:p>
          <w:p w14:paraId="71B1D5FA" w14:textId="4E72B8C0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2 - wydłużenie terminu gwarancji - </w:t>
            </w:r>
            <w:r w:rsidR="009709BD">
              <w:rPr>
                <w:sz w:val="20"/>
                <w:szCs w:val="20"/>
              </w:rPr>
              <w:t>4</w:t>
            </w:r>
            <w:r w:rsidRPr="00FF3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6AD314" w14:textId="4EC38F58" w:rsidR="00FF3CC1" w:rsidRPr="00211A34" w:rsidRDefault="00FF3CC1" w:rsidP="00966208">
            <w:pPr>
              <w:jc w:val="center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  </w:t>
            </w:r>
            <w:r w:rsidR="00813290">
              <w:rPr>
                <w:sz w:val="20"/>
                <w:szCs w:val="20"/>
              </w:rPr>
              <w:t>10</w:t>
            </w:r>
            <w:r w:rsidRPr="00FF3CC1">
              <w:rPr>
                <w:sz w:val="20"/>
                <w:szCs w:val="20"/>
              </w:rPr>
              <w:t>0,00</w:t>
            </w:r>
          </w:p>
        </w:tc>
      </w:tr>
      <w:tr w:rsidR="00FF3CC1" w:rsidRPr="00834EF4" w14:paraId="65018E06" w14:textId="77777777" w:rsidTr="00966208">
        <w:tc>
          <w:tcPr>
            <w:tcW w:w="2169" w:type="dxa"/>
            <w:shd w:val="clear" w:color="auto" w:fill="auto"/>
          </w:tcPr>
          <w:p w14:paraId="258A2AAC" w14:textId="77777777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3CC1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FF3CC1">
              <w:rPr>
                <w:sz w:val="20"/>
                <w:szCs w:val="20"/>
              </w:rPr>
              <w:t>szt</w:t>
            </w:r>
            <w:proofErr w:type="spellEnd"/>
            <w:r w:rsidRPr="00FF3CC1">
              <w:rPr>
                <w:sz w:val="20"/>
                <w:szCs w:val="20"/>
              </w:rPr>
              <w:t xml:space="preserve"> mikroskopu operacyjnego do stosowania w chirurgii kręgosłupa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093E03A" w14:textId="77777777" w:rsidR="00FF3CC1" w:rsidRPr="00211A34" w:rsidRDefault="00FF3CC1" w:rsidP="009662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F3CC1">
              <w:rPr>
                <w:b/>
                <w:bCs/>
                <w:sz w:val="20"/>
                <w:szCs w:val="20"/>
              </w:rPr>
              <w:t>Belamed</w:t>
            </w:r>
            <w:proofErr w:type="spellEnd"/>
            <w:r w:rsidRPr="00FF3CC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40DDF73" w14:textId="77777777" w:rsidR="00FF3CC1" w:rsidRPr="00211A34" w:rsidRDefault="00FF3CC1" w:rsidP="00966208">
            <w:pPr>
              <w:rPr>
                <w:sz w:val="20"/>
                <w:szCs w:val="20"/>
              </w:rPr>
            </w:pPr>
            <w:proofErr w:type="spellStart"/>
            <w:r w:rsidRPr="00FF3CC1">
              <w:rPr>
                <w:sz w:val="20"/>
                <w:szCs w:val="20"/>
              </w:rPr>
              <w:t>Okoniowa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9</w:t>
            </w:r>
          </w:p>
          <w:p w14:paraId="2341F21B" w14:textId="77777777" w:rsidR="00FF3CC1" w:rsidRPr="00211A34" w:rsidRDefault="00FF3CC1" w:rsidP="00966208">
            <w:pPr>
              <w:spacing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40-748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3CC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3F1B98B" w14:textId="77777777" w:rsidR="00FF3CC1" w:rsidRPr="00FF3CC1" w:rsidRDefault="00FF3CC1" w:rsidP="00966208">
            <w:pPr>
              <w:spacing w:before="40" w:after="40"/>
              <w:rPr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>1 - Cena - 60.00</w:t>
            </w:r>
          </w:p>
          <w:p w14:paraId="5B67EB20" w14:textId="22267DE3" w:rsidR="00FF3CC1" w:rsidRPr="00211A34" w:rsidRDefault="00FF3CC1" w:rsidP="009662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2 - wydłużenie terminu gwarancji - </w:t>
            </w:r>
            <w:r w:rsidR="009709BD">
              <w:rPr>
                <w:sz w:val="20"/>
                <w:szCs w:val="20"/>
              </w:rPr>
              <w:t>4</w:t>
            </w:r>
            <w:r w:rsidRPr="00FF3CC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41E77" w14:textId="64EF4F35" w:rsidR="00FF3CC1" w:rsidRPr="00211A34" w:rsidRDefault="00FF3CC1" w:rsidP="00966208">
            <w:pPr>
              <w:jc w:val="center"/>
              <w:rPr>
                <w:color w:val="000000"/>
                <w:sz w:val="20"/>
                <w:szCs w:val="20"/>
              </w:rPr>
            </w:pPr>
            <w:r w:rsidRPr="00FF3CC1">
              <w:rPr>
                <w:sz w:val="20"/>
                <w:szCs w:val="20"/>
              </w:rPr>
              <w:t xml:space="preserve">  </w:t>
            </w:r>
            <w:r w:rsidR="00813290">
              <w:rPr>
                <w:sz w:val="20"/>
                <w:szCs w:val="20"/>
              </w:rPr>
              <w:t>10</w:t>
            </w:r>
            <w:r w:rsidRPr="00FF3CC1">
              <w:rPr>
                <w:sz w:val="20"/>
                <w:szCs w:val="20"/>
              </w:rPr>
              <w:t>0,00</w:t>
            </w:r>
          </w:p>
        </w:tc>
      </w:tr>
    </w:tbl>
    <w:p w14:paraId="07B2715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96F6B31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C69E138" w14:textId="046692E7" w:rsidR="00F960D7" w:rsidRDefault="00A029B8" w:rsidP="009709B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9709BD">
        <w:rPr>
          <w:sz w:val="22"/>
          <w:szCs w:val="22"/>
        </w:rPr>
        <w:t xml:space="preserve"> zostanie zawarta w dniu 1 grudnia 2021 roku. </w:t>
      </w:r>
    </w:p>
    <w:p w14:paraId="6E1E4E6E" w14:textId="77777777" w:rsidR="009709BD" w:rsidRPr="00F33C66" w:rsidRDefault="009709BD" w:rsidP="009709BD">
      <w:pPr>
        <w:spacing w:after="120" w:line="276" w:lineRule="auto"/>
        <w:jc w:val="both"/>
        <w:rPr>
          <w:sz w:val="22"/>
          <w:szCs w:val="22"/>
        </w:rPr>
      </w:pPr>
    </w:p>
    <w:p w14:paraId="04F20ED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52F29F0" w14:textId="2B416767" w:rsidR="00B464D3" w:rsidRDefault="00B464D3" w:rsidP="009709BD">
      <w:pPr>
        <w:spacing w:after="480" w:line="360" w:lineRule="auto"/>
        <w:ind w:left="4961" w:firstLine="703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C7FE501" w14:textId="77777777" w:rsidR="00813290" w:rsidRDefault="00813290" w:rsidP="00813290">
      <w:pPr>
        <w:tabs>
          <w:tab w:val="left" w:pos="8820"/>
        </w:tabs>
        <w:ind w:left="4678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41811FBF" w14:textId="77777777" w:rsidR="00813290" w:rsidRPr="00B464D3" w:rsidRDefault="00813290" w:rsidP="00813290">
      <w:pPr>
        <w:tabs>
          <w:tab w:val="left" w:pos="8820"/>
        </w:tabs>
        <w:ind w:left="4678"/>
        <w:jc w:val="right"/>
        <w:rPr>
          <w:bCs/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072896E4" w14:textId="77777777" w:rsidR="005B492F" w:rsidRPr="004229DE" w:rsidRDefault="005B492F" w:rsidP="009709BD">
      <w:pPr>
        <w:spacing w:after="480" w:line="360" w:lineRule="auto"/>
        <w:ind w:left="4961" w:firstLine="703"/>
        <w:jc w:val="right"/>
        <w:rPr>
          <w:i/>
          <w:sz w:val="22"/>
          <w:szCs w:val="22"/>
        </w:rPr>
      </w:pPr>
    </w:p>
    <w:sectPr w:rsidR="005B492F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2A67B" w14:textId="77777777" w:rsidR="00161D3C" w:rsidRDefault="00161D3C">
      <w:r>
        <w:separator/>
      </w:r>
    </w:p>
  </w:endnote>
  <w:endnote w:type="continuationSeparator" w:id="0">
    <w:p w14:paraId="25613601" w14:textId="77777777" w:rsidR="00161D3C" w:rsidRDefault="0016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C5FA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8A9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628A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6CCCC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0C9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1F51B" w14:textId="77777777" w:rsidR="00161D3C" w:rsidRDefault="00161D3C">
      <w:r>
        <w:separator/>
      </w:r>
    </w:p>
  </w:footnote>
  <w:footnote w:type="continuationSeparator" w:id="0">
    <w:p w14:paraId="7FE22E54" w14:textId="77777777" w:rsidR="00161D3C" w:rsidRDefault="00161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2A40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1FB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A86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C1"/>
    <w:rsid w:val="00022322"/>
    <w:rsid w:val="00042497"/>
    <w:rsid w:val="000C1E6F"/>
    <w:rsid w:val="000E4E56"/>
    <w:rsid w:val="00161D3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95E98"/>
    <w:rsid w:val="004B2665"/>
    <w:rsid w:val="004C3459"/>
    <w:rsid w:val="004E324A"/>
    <w:rsid w:val="004E7234"/>
    <w:rsid w:val="0054734E"/>
    <w:rsid w:val="00596EA3"/>
    <w:rsid w:val="00596FD7"/>
    <w:rsid w:val="005B492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3290"/>
    <w:rsid w:val="00832144"/>
    <w:rsid w:val="008567C7"/>
    <w:rsid w:val="008642B3"/>
    <w:rsid w:val="00877C87"/>
    <w:rsid w:val="008A6C10"/>
    <w:rsid w:val="008E5102"/>
    <w:rsid w:val="00915B9E"/>
    <w:rsid w:val="00952256"/>
    <w:rsid w:val="009709BD"/>
    <w:rsid w:val="0097748A"/>
    <w:rsid w:val="009F0E5C"/>
    <w:rsid w:val="00A029B8"/>
    <w:rsid w:val="00A91321"/>
    <w:rsid w:val="00AA02AC"/>
    <w:rsid w:val="00B32D12"/>
    <w:rsid w:val="00B464D3"/>
    <w:rsid w:val="00B73DC1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00F0"/>
    <w:rsid w:val="00F33C66"/>
    <w:rsid w:val="00F960D7"/>
    <w:rsid w:val="00FB7F50"/>
    <w:rsid w:val="00FF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327F6"/>
  <w15:chartTrackingRefBased/>
  <w15:docId w15:val="{F1665A3B-CE47-4450-BF42-251811124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912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2021-11-26T10:20:00Z</cp:lastPrinted>
  <dcterms:created xsi:type="dcterms:W3CDTF">2021-11-26T10:16:00Z</dcterms:created>
  <dcterms:modified xsi:type="dcterms:W3CDTF">2021-11-26T10:20:00Z</dcterms:modified>
</cp:coreProperties>
</file>