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153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532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F5E79">
        <w:rPr>
          <w:sz w:val="22"/>
          <w:szCs w:val="22"/>
        </w:rPr>
        <w:t>25.11.2021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15321" w:rsidRPr="00E15321" w:rsidRDefault="00E15321" w:rsidP="00FB7F50">
      <w:pPr>
        <w:spacing w:after="40"/>
        <w:rPr>
          <w:b/>
          <w:bCs/>
          <w:sz w:val="22"/>
          <w:szCs w:val="22"/>
        </w:rPr>
      </w:pPr>
      <w:r w:rsidRPr="00E15321">
        <w:rPr>
          <w:b/>
          <w:bCs/>
          <w:sz w:val="22"/>
          <w:szCs w:val="22"/>
        </w:rPr>
        <w:t>Szpital Miejski Specjalistyczny</w:t>
      </w:r>
    </w:p>
    <w:p w:rsidR="00E15321" w:rsidRPr="00E15321" w:rsidRDefault="00E15321" w:rsidP="00FB7F50">
      <w:pPr>
        <w:spacing w:after="40"/>
        <w:rPr>
          <w:b/>
          <w:bCs/>
          <w:sz w:val="22"/>
          <w:szCs w:val="22"/>
        </w:rPr>
      </w:pPr>
      <w:r w:rsidRPr="00E15321">
        <w:rPr>
          <w:b/>
          <w:bCs/>
          <w:sz w:val="22"/>
          <w:szCs w:val="22"/>
        </w:rPr>
        <w:t>im. Gabriela Narutowicza w Krakowie</w:t>
      </w:r>
    </w:p>
    <w:p w:rsidR="00FB7F50" w:rsidRPr="002245BE" w:rsidRDefault="00E15321" w:rsidP="00FB7F50">
      <w:pPr>
        <w:rPr>
          <w:sz w:val="22"/>
          <w:szCs w:val="22"/>
        </w:rPr>
      </w:pPr>
      <w:r w:rsidRPr="00E15321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15321">
        <w:rPr>
          <w:sz w:val="22"/>
          <w:szCs w:val="22"/>
        </w:rPr>
        <w:t>35-37</w:t>
      </w:r>
    </w:p>
    <w:p w:rsidR="00FB7F50" w:rsidRPr="002245BE" w:rsidRDefault="00E15321" w:rsidP="00FB7F50">
      <w:pPr>
        <w:rPr>
          <w:sz w:val="22"/>
          <w:szCs w:val="22"/>
        </w:rPr>
      </w:pPr>
      <w:r w:rsidRPr="00E15321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15321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15321" w:rsidRPr="00607F9B" w:rsidTr="005E408B">
        <w:trPr>
          <w:trHeight w:val="638"/>
        </w:trPr>
        <w:tc>
          <w:tcPr>
            <w:tcW w:w="959" w:type="dxa"/>
            <w:shd w:val="clear" w:color="auto" w:fill="auto"/>
          </w:tcPr>
          <w:p w:rsidR="00E15321" w:rsidRPr="00607F9B" w:rsidRDefault="00E15321" w:rsidP="005E40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5321" w:rsidRPr="00607F9B" w:rsidRDefault="00E15321" w:rsidP="005E40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532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532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5321">
              <w:rPr>
                <w:b/>
                <w:bCs/>
                <w:sz w:val="22"/>
                <w:szCs w:val="22"/>
              </w:rPr>
              <w:t>Zakup i 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5321">
              <w:rPr>
                <w:b/>
                <w:sz w:val="22"/>
                <w:szCs w:val="22"/>
              </w:rPr>
              <w:t>ZP/38/2021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B5786A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15321" w:rsidRPr="00E15321">
        <w:rPr>
          <w:sz w:val="22"/>
          <w:szCs w:val="22"/>
        </w:rPr>
        <w:t>(</w:t>
      </w:r>
      <w:proofErr w:type="spellStart"/>
      <w:r w:rsidR="00E15321" w:rsidRPr="00E15321">
        <w:rPr>
          <w:sz w:val="22"/>
          <w:szCs w:val="22"/>
        </w:rPr>
        <w:t>t.j</w:t>
      </w:r>
      <w:proofErr w:type="spellEnd"/>
      <w:r w:rsidR="00E15321" w:rsidRPr="00E15321">
        <w:rPr>
          <w:sz w:val="22"/>
          <w:szCs w:val="22"/>
        </w:rPr>
        <w:t>. Dz.U. z 2021</w:t>
      </w:r>
      <w:r w:rsidR="00B5786A">
        <w:rPr>
          <w:sz w:val="22"/>
          <w:szCs w:val="22"/>
        </w:rPr>
        <w:t xml:space="preserve"> </w:t>
      </w:r>
      <w:r w:rsidR="00E15321" w:rsidRPr="00E15321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5321" w:rsidTr="005E408B">
        <w:trPr>
          <w:cantSplit/>
        </w:trPr>
        <w:tc>
          <w:tcPr>
            <w:tcW w:w="9498" w:type="dxa"/>
          </w:tcPr>
          <w:p w:rsidR="00E15321" w:rsidRPr="00D26ED6" w:rsidRDefault="00E15321" w:rsidP="005E40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321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E15321">
              <w:rPr>
                <w:b/>
                <w:sz w:val="22"/>
                <w:szCs w:val="22"/>
              </w:rPr>
              <w:t>Citonet</w:t>
            </w:r>
            <w:proofErr w:type="spellEnd"/>
            <w:r w:rsidRPr="00E15321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/26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Toruń</w:t>
            </w:r>
          </w:p>
          <w:p w:rsidR="00E15321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321" w:rsidRPr="00211A34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5321">
              <w:rPr>
                <w:sz w:val="22"/>
                <w:szCs w:val="22"/>
              </w:rPr>
              <w:t>Pakiet 1 - Serwety operacyjne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15321" w:rsidRPr="00D26ED6" w:rsidRDefault="00E15321" w:rsidP="005E4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15321" w:rsidRDefault="00E15321" w:rsidP="005E4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321">
              <w:t>Oferta złożona przez wybranego Wykonawcę spełnia wymagania SWZ.</w:t>
            </w:r>
          </w:p>
        </w:tc>
      </w:tr>
      <w:tr w:rsidR="00E15321" w:rsidTr="005E408B">
        <w:trPr>
          <w:cantSplit/>
        </w:trPr>
        <w:tc>
          <w:tcPr>
            <w:tcW w:w="9498" w:type="dxa"/>
          </w:tcPr>
          <w:p w:rsidR="00E15321" w:rsidRPr="00D26ED6" w:rsidRDefault="00E15321" w:rsidP="005E40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321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E15321">
              <w:rPr>
                <w:b/>
                <w:sz w:val="22"/>
                <w:szCs w:val="22"/>
              </w:rPr>
              <w:t>Citonet</w:t>
            </w:r>
            <w:proofErr w:type="spellEnd"/>
            <w:r w:rsidRPr="00E15321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/26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Toruń</w:t>
            </w:r>
          </w:p>
          <w:p w:rsidR="00E15321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321" w:rsidRPr="00211A34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5321">
              <w:rPr>
                <w:sz w:val="22"/>
                <w:szCs w:val="22"/>
              </w:rPr>
              <w:t xml:space="preserve">Pakiet 2 - </w:t>
            </w:r>
            <w:proofErr w:type="spellStart"/>
            <w:r w:rsidRPr="00E15321">
              <w:rPr>
                <w:sz w:val="22"/>
                <w:szCs w:val="22"/>
              </w:rPr>
              <w:t>Pieluchomajtki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:rsidR="00E15321" w:rsidRPr="00D26ED6" w:rsidRDefault="00E15321" w:rsidP="005E4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15321" w:rsidRDefault="00E15321" w:rsidP="005E4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321">
              <w:t>Oferta złożona przez wybranego Wykonawcę spełnia wymagania SWZ.</w:t>
            </w:r>
          </w:p>
        </w:tc>
      </w:tr>
      <w:tr w:rsidR="00E15321" w:rsidTr="005E408B">
        <w:trPr>
          <w:cantSplit/>
        </w:trPr>
        <w:tc>
          <w:tcPr>
            <w:tcW w:w="9498" w:type="dxa"/>
          </w:tcPr>
          <w:p w:rsidR="00E15321" w:rsidRPr="00D26ED6" w:rsidRDefault="00E15321" w:rsidP="005E40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321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E15321">
              <w:rPr>
                <w:b/>
                <w:sz w:val="22"/>
                <w:szCs w:val="22"/>
              </w:rPr>
              <w:t>Citonet</w:t>
            </w:r>
            <w:proofErr w:type="spellEnd"/>
            <w:r w:rsidRPr="00E15321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/26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Toruń</w:t>
            </w:r>
          </w:p>
          <w:p w:rsidR="00E15321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321" w:rsidRPr="00211A34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5321">
              <w:rPr>
                <w:sz w:val="22"/>
                <w:szCs w:val="22"/>
              </w:rPr>
              <w:t>Pakiet 3 - Podkłady chłonne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15321" w:rsidRPr="00D26ED6" w:rsidRDefault="00E15321" w:rsidP="005E4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15321" w:rsidRDefault="00E15321" w:rsidP="005E4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321">
              <w:t>Oferta złożona przez wybranego Wykonawcę spełnia wymagania SWZ.</w:t>
            </w:r>
          </w:p>
        </w:tc>
      </w:tr>
      <w:tr w:rsidR="00E15321" w:rsidTr="005E408B">
        <w:trPr>
          <w:cantSplit/>
        </w:trPr>
        <w:tc>
          <w:tcPr>
            <w:tcW w:w="9498" w:type="dxa"/>
          </w:tcPr>
          <w:p w:rsidR="00E15321" w:rsidRPr="00D26ED6" w:rsidRDefault="00E15321" w:rsidP="005E40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321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E15321">
              <w:rPr>
                <w:b/>
                <w:sz w:val="22"/>
                <w:szCs w:val="22"/>
              </w:rPr>
              <w:t>Group</w:t>
            </w:r>
            <w:proofErr w:type="spellEnd"/>
            <w:r w:rsidRPr="00E15321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Zabrze</w:t>
            </w:r>
          </w:p>
          <w:p w:rsidR="00E15321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321" w:rsidRPr="00211A34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5321">
              <w:rPr>
                <w:sz w:val="22"/>
                <w:szCs w:val="22"/>
              </w:rPr>
              <w:t>Pakiet 4 - Przylepce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15321" w:rsidRPr="00D26ED6" w:rsidRDefault="00E15321" w:rsidP="005E4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15321" w:rsidRDefault="00E15321" w:rsidP="005E4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321">
              <w:t>Oferta złożona przez wybranego Wykonawcę spełnia wymagania SWZ.</w:t>
            </w:r>
          </w:p>
        </w:tc>
      </w:tr>
      <w:tr w:rsidR="00E15321" w:rsidTr="005E408B">
        <w:trPr>
          <w:cantSplit/>
        </w:trPr>
        <w:tc>
          <w:tcPr>
            <w:tcW w:w="9498" w:type="dxa"/>
          </w:tcPr>
          <w:p w:rsidR="00E15321" w:rsidRPr="00D26ED6" w:rsidRDefault="00E15321" w:rsidP="005E40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321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15321">
              <w:rPr>
                <w:b/>
                <w:sz w:val="22"/>
                <w:szCs w:val="22"/>
              </w:rPr>
              <w:t>Group</w:t>
            </w:r>
            <w:proofErr w:type="spellEnd"/>
            <w:r w:rsidRPr="00E15321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Zabrze</w:t>
            </w:r>
          </w:p>
          <w:p w:rsidR="00E15321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321" w:rsidRPr="00211A34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5321">
              <w:rPr>
                <w:sz w:val="22"/>
                <w:szCs w:val="22"/>
              </w:rPr>
              <w:t>Pakiet 5 - Lignina i wata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15321" w:rsidRPr="00D26ED6" w:rsidRDefault="00E15321" w:rsidP="005E4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15321" w:rsidRDefault="00E15321" w:rsidP="005E4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321">
              <w:t>Oferta złożona przez wybranego Wykonawcę spełnia wymagania SWZ.</w:t>
            </w:r>
          </w:p>
        </w:tc>
      </w:tr>
      <w:tr w:rsidR="00E15321" w:rsidTr="005E408B">
        <w:trPr>
          <w:cantSplit/>
        </w:trPr>
        <w:tc>
          <w:tcPr>
            <w:tcW w:w="9498" w:type="dxa"/>
          </w:tcPr>
          <w:p w:rsidR="00E15321" w:rsidRPr="00D26ED6" w:rsidRDefault="00E15321" w:rsidP="005E40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321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E15321">
              <w:rPr>
                <w:b/>
                <w:sz w:val="22"/>
                <w:szCs w:val="22"/>
              </w:rPr>
              <w:t>Citonet</w:t>
            </w:r>
            <w:proofErr w:type="spellEnd"/>
            <w:r w:rsidRPr="00E15321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/26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Toruń</w:t>
            </w:r>
          </w:p>
          <w:p w:rsidR="00E15321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321" w:rsidRPr="00211A34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5321">
              <w:rPr>
                <w:sz w:val="22"/>
                <w:szCs w:val="22"/>
              </w:rPr>
              <w:t>Pakiet 6 - Podpaski położnicze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15321" w:rsidRPr="00D26ED6" w:rsidRDefault="00E15321" w:rsidP="005E4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15321" w:rsidRDefault="00E15321" w:rsidP="005E4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321">
              <w:t>Oferta złożona przez wybranego Wykonawcę spełnia wymagania SWZ.</w:t>
            </w:r>
          </w:p>
        </w:tc>
      </w:tr>
      <w:tr w:rsidR="00E15321" w:rsidTr="005E408B">
        <w:trPr>
          <w:cantSplit/>
        </w:trPr>
        <w:tc>
          <w:tcPr>
            <w:tcW w:w="9498" w:type="dxa"/>
          </w:tcPr>
          <w:p w:rsidR="00E15321" w:rsidRPr="00D26ED6" w:rsidRDefault="00E15321" w:rsidP="005E40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321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15321">
              <w:rPr>
                <w:b/>
                <w:sz w:val="22"/>
                <w:szCs w:val="22"/>
              </w:rPr>
              <w:t>Group</w:t>
            </w:r>
            <w:proofErr w:type="spellEnd"/>
            <w:r w:rsidRPr="00E15321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5321" w:rsidRPr="009F0E5C" w:rsidRDefault="00E15321" w:rsidP="005E408B">
            <w:pPr>
              <w:jc w:val="both"/>
              <w:rPr>
                <w:bCs/>
                <w:sz w:val="22"/>
                <w:szCs w:val="22"/>
              </w:rPr>
            </w:pPr>
            <w:r w:rsidRPr="00E15321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321">
              <w:rPr>
                <w:bCs/>
                <w:sz w:val="22"/>
                <w:szCs w:val="22"/>
              </w:rPr>
              <w:t>Zabrze</w:t>
            </w:r>
          </w:p>
          <w:p w:rsidR="00E15321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321" w:rsidRPr="00211A34" w:rsidRDefault="00E15321" w:rsidP="005E4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15321">
              <w:rPr>
                <w:sz w:val="22"/>
                <w:szCs w:val="22"/>
              </w:rPr>
              <w:t>Pakiet 7 - Kompresy z gazy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E15321" w:rsidRPr="00D26ED6" w:rsidRDefault="00E15321" w:rsidP="005E4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15321" w:rsidRDefault="00E15321" w:rsidP="005E4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321"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268"/>
        <w:gridCol w:w="1560"/>
      </w:tblGrid>
      <w:tr w:rsidR="00211A34" w:rsidRPr="00834EF4" w:rsidTr="00B5786A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1 - Serwety operacyjne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20/26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- 320.00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400,00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 xml:space="preserve">Pakiet 2 - </w:t>
            </w:r>
            <w:proofErr w:type="spellStart"/>
            <w:r w:rsidRPr="00E15321">
              <w:rPr>
                <w:sz w:val="20"/>
                <w:szCs w:val="20"/>
              </w:rPr>
              <w:t>Pieluchomajtki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20/26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- 320.00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400,00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3 - Podkłady chłonne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20/26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lastRenderedPageBreak/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lastRenderedPageBreak/>
              <w:t>1 - Cena - 320.00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400,00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3 - Podkłady chłonne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E15321" w:rsidRPr="00211A34" w:rsidRDefault="00B5786A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ul. </w:t>
            </w:r>
            <w:r w:rsidR="00E15321" w:rsidRPr="00E15321">
              <w:rPr>
                <w:sz w:val="20"/>
                <w:szCs w:val="20"/>
              </w:rPr>
              <w:t>Pod Borem</w:t>
            </w:r>
            <w:r w:rsidR="00E15321" w:rsidRPr="00211A34">
              <w:rPr>
                <w:sz w:val="20"/>
                <w:szCs w:val="20"/>
              </w:rPr>
              <w:t xml:space="preserve"> </w:t>
            </w:r>
            <w:r w:rsidR="00E15321" w:rsidRPr="00E15321">
              <w:rPr>
                <w:sz w:val="20"/>
                <w:szCs w:val="20"/>
              </w:rPr>
              <w:t>18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- 256.96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336,96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3 - Podkłady chłonne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BATIST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15321" w:rsidRPr="00211A34" w:rsidRDefault="00B5786A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ul. </w:t>
            </w:r>
            <w:r w:rsidR="00E15321" w:rsidRPr="00E15321">
              <w:rPr>
                <w:sz w:val="20"/>
                <w:szCs w:val="20"/>
              </w:rPr>
              <w:t>Kolista</w:t>
            </w:r>
            <w:r w:rsidR="00E15321" w:rsidRPr="00211A34">
              <w:rPr>
                <w:sz w:val="20"/>
                <w:szCs w:val="20"/>
              </w:rPr>
              <w:t xml:space="preserve"> </w:t>
            </w:r>
            <w:r w:rsidR="00E15321" w:rsidRPr="00E15321">
              <w:rPr>
                <w:sz w:val="20"/>
                <w:szCs w:val="20"/>
              </w:rPr>
              <w:t>25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- 102.80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102,80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4 - Przylepce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20/26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- 180.20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260,20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4 - Przylepce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E15321" w:rsidRPr="00211A34" w:rsidRDefault="00B5786A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ul. </w:t>
            </w:r>
            <w:r w:rsidR="00E15321" w:rsidRPr="00E15321">
              <w:rPr>
                <w:sz w:val="20"/>
                <w:szCs w:val="20"/>
              </w:rPr>
              <w:t>Pod Borem</w:t>
            </w:r>
            <w:r w:rsidR="00E15321" w:rsidRPr="00211A34">
              <w:rPr>
                <w:sz w:val="20"/>
                <w:szCs w:val="20"/>
              </w:rPr>
              <w:t xml:space="preserve"> </w:t>
            </w:r>
            <w:r w:rsidR="00E15321" w:rsidRPr="00E15321">
              <w:rPr>
                <w:sz w:val="20"/>
                <w:szCs w:val="20"/>
              </w:rPr>
              <w:t>18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- 320.00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400,00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4 - Przylepce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17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Pabianice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- 144.40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224,40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5 - Lignina i wata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20/26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- 276.84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356,84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5 - Lignina i wata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E15321" w:rsidRPr="00211A34" w:rsidRDefault="00B5786A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ul. </w:t>
            </w:r>
            <w:r w:rsidR="00E15321" w:rsidRPr="00E15321">
              <w:rPr>
                <w:sz w:val="20"/>
                <w:szCs w:val="20"/>
              </w:rPr>
              <w:t>Pod Borem</w:t>
            </w:r>
            <w:r w:rsidR="00E15321" w:rsidRPr="00211A34">
              <w:rPr>
                <w:sz w:val="20"/>
                <w:szCs w:val="20"/>
              </w:rPr>
              <w:t xml:space="preserve"> </w:t>
            </w:r>
            <w:r w:rsidR="00E15321" w:rsidRPr="00E15321">
              <w:rPr>
                <w:sz w:val="20"/>
                <w:szCs w:val="20"/>
              </w:rPr>
              <w:t>18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- 320.00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400,00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6 - Podpaski położnicze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20/26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- 320.00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400,00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20/26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- 259.32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339,32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E15321" w:rsidRPr="00211A34" w:rsidRDefault="00B5786A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ul. </w:t>
            </w:r>
            <w:r w:rsidR="00E15321" w:rsidRPr="00E15321">
              <w:rPr>
                <w:sz w:val="20"/>
                <w:szCs w:val="20"/>
              </w:rPr>
              <w:t>Pod Borem</w:t>
            </w:r>
            <w:r w:rsidR="00E15321" w:rsidRPr="00211A34">
              <w:rPr>
                <w:sz w:val="20"/>
                <w:szCs w:val="20"/>
              </w:rPr>
              <w:t xml:space="preserve"> </w:t>
            </w:r>
            <w:r w:rsidR="00E15321" w:rsidRPr="00E15321">
              <w:rPr>
                <w:sz w:val="20"/>
                <w:szCs w:val="20"/>
              </w:rPr>
              <w:t>18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Zabrze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- 320.00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400,00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17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Pabianice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- 318.24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398,24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t>Trans-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Obrońców Poczty Gdańskiej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20P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Zawiercie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- 306.16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386,16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 xml:space="preserve">Pakiet 7 - Kompresy </w:t>
            </w:r>
            <w:r w:rsidRPr="00E15321">
              <w:rPr>
                <w:sz w:val="20"/>
                <w:szCs w:val="20"/>
              </w:rPr>
              <w:lastRenderedPageBreak/>
              <w:t>z gazy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321">
              <w:rPr>
                <w:b/>
                <w:bCs/>
                <w:sz w:val="20"/>
                <w:szCs w:val="20"/>
              </w:rPr>
              <w:lastRenderedPageBreak/>
              <w:t xml:space="preserve">BATIST </w:t>
            </w:r>
            <w:proofErr w:type="spellStart"/>
            <w:r w:rsidRPr="00E1532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lastRenderedPageBreak/>
              <w:t>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25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lastRenderedPageBreak/>
              <w:t>1 - Cena - 278.20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lastRenderedPageBreak/>
              <w:t>2 - Termin ważności - 32.00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lastRenderedPageBreak/>
              <w:t xml:space="preserve">  310,20</w:t>
            </w:r>
          </w:p>
        </w:tc>
      </w:tr>
      <w:tr w:rsidR="00E15321" w:rsidRPr="00834EF4" w:rsidTr="00B5786A">
        <w:tc>
          <w:tcPr>
            <w:tcW w:w="2169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321">
              <w:rPr>
                <w:sz w:val="20"/>
                <w:szCs w:val="20"/>
              </w:rPr>
              <w:t>Pakiet 7 - Kompresy z gazy</w:t>
            </w:r>
          </w:p>
        </w:tc>
        <w:tc>
          <w:tcPr>
            <w:tcW w:w="3501" w:type="dxa"/>
            <w:shd w:val="clear" w:color="auto" w:fill="auto"/>
          </w:tcPr>
          <w:p w:rsidR="00E15321" w:rsidRPr="00211A34" w:rsidRDefault="00E15321" w:rsidP="005E40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15321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E15321">
              <w:rPr>
                <w:b/>
                <w:bCs/>
                <w:sz w:val="20"/>
                <w:szCs w:val="20"/>
              </w:rPr>
              <w:t xml:space="preserve"> Sp. z o.o. S.K.A.</w:t>
            </w:r>
          </w:p>
          <w:p w:rsidR="00E15321" w:rsidRPr="00211A34" w:rsidRDefault="00E15321" w:rsidP="005E408B">
            <w:pPr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8B</w:t>
            </w:r>
          </w:p>
          <w:p w:rsidR="00E15321" w:rsidRPr="00211A34" w:rsidRDefault="00E15321" w:rsidP="005E408B">
            <w:pPr>
              <w:spacing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321">
              <w:rPr>
                <w:sz w:val="20"/>
                <w:szCs w:val="20"/>
              </w:rPr>
              <w:t>Bydgoszcz</w:t>
            </w:r>
          </w:p>
        </w:tc>
        <w:tc>
          <w:tcPr>
            <w:tcW w:w="2268" w:type="dxa"/>
            <w:shd w:val="clear" w:color="auto" w:fill="auto"/>
          </w:tcPr>
          <w:p w:rsidR="00E15321" w:rsidRPr="00E15321" w:rsidRDefault="00E15321" w:rsidP="005E408B">
            <w:pPr>
              <w:spacing w:before="40" w:after="40"/>
              <w:rPr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1 - Cena - 203.16</w:t>
            </w:r>
          </w:p>
          <w:p w:rsidR="00E15321" w:rsidRPr="00211A34" w:rsidRDefault="00E15321" w:rsidP="005E40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5321" w:rsidRPr="00211A34" w:rsidRDefault="00E15321" w:rsidP="005E408B">
            <w:pPr>
              <w:jc w:val="center"/>
              <w:rPr>
                <w:color w:val="000000"/>
                <w:sz w:val="20"/>
                <w:szCs w:val="20"/>
              </w:rPr>
            </w:pPr>
            <w:r w:rsidRPr="00E15321">
              <w:rPr>
                <w:sz w:val="20"/>
                <w:szCs w:val="20"/>
              </w:rPr>
              <w:t xml:space="preserve">  283,16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57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CC8" w:rsidRDefault="00B62CC8">
      <w:r>
        <w:separator/>
      </w:r>
    </w:p>
  </w:endnote>
  <w:endnote w:type="continuationSeparator" w:id="0">
    <w:p w:rsidR="00B62CC8" w:rsidRDefault="00B6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CC8" w:rsidRDefault="00B62CC8">
      <w:r>
        <w:separator/>
      </w:r>
    </w:p>
  </w:footnote>
  <w:footnote w:type="continuationSeparator" w:id="0">
    <w:p w:rsidR="00B62CC8" w:rsidRDefault="00B62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CC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5E79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68C5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786A"/>
    <w:rsid w:val="00B62CC8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532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5908D"/>
  <w15:chartTrackingRefBased/>
  <w15:docId w15:val="{DBA4F05A-0A51-4139-BD69-BF9FEADA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932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2021-11-22T07:45:00Z</cp:lastPrinted>
  <dcterms:created xsi:type="dcterms:W3CDTF">2021-11-22T07:31:00Z</dcterms:created>
  <dcterms:modified xsi:type="dcterms:W3CDTF">2021-11-24T13:46:00Z</dcterms:modified>
</cp:coreProperties>
</file>