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7039" w14:textId="77777777" w:rsidR="008D2AB8" w:rsidRPr="00240E71" w:rsidRDefault="000275C5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83F7BB5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36D0B2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952C0B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6B756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7CD8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9D3F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DAAFF4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0F40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8255B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C37C3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524CB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56A29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4C8E8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A7949C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A1021D9" w14:textId="77777777" w:rsidR="00C544E9" w:rsidRPr="00C544E9" w:rsidRDefault="00C544E9" w:rsidP="008D2AB8">
      <w:pPr>
        <w:ind w:right="-110"/>
        <w:rPr>
          <w:b/>
        </w:rPr>
      </w:pPr>
      <w:r w:rsidRPr="00C544E9">
        <w:rPr>
          <w:b/>
        </w:rPr>
        <w:t>Akademia Górniczo - Hutnicza</w:t>
      </w:r>
    </w:p>
    <w:p w14:paraId="17EF5169" w14:textId="77777777" w:rsidR="00C544E9" w:rsidRPr="00C544E9" w:rsidRDefault="00C544E9" w:rsidP="008D2AB8">
      <w:pPr>
        <w:ind w:right="-110"/>
        <w:rPr>
          <w:b/>
        </w:rPr>
      </w:pPr>
      <w:r w:rsidRPr="00C544E9">
        <w:rPr>
          <w:b/>
        </w:rPr>
        <w:t>im. Stanisława Staszica w Krakowie</w:t>
      </w:r>
    </w:p>
    <w:p w14:paraId="5312D8DF" w14:textId="77777777" w:rsidR="008D2AB8" w:rsidRDefault="00C544E9" w:rsidP="008D2AB8">
      <w:pPr>
        <w:ind w:right="-110"/>
        <w:rPr>
          <w:b/>
        </w:rPr>
      </w:pPr>
      <w:r w:rsidRPr="00C544E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516D7E7" w14:textId="77777777" w:rsidR="008D2AB8" w:rsidRDefault="00C544E9" w:rsidP="008D2AB8">
      <w:pPr>
        <w:ind w:right="-110"/>
        <w:rPr>
          <w:b/>
        </w:rPr>
      </w:pPr>
      <w:r w:rsidRPr="00C544E9">
        <w:rPr>
          <w:b/>
        </w:rPr>
        <w:t>Al. Mickiewicza</w:t>
      </w:r>
      <w:r w:rsidR="008D2AB8">
        <w:rPr>
          <w:b/>
        </w:rPr>
        <w:t xml:space="preserve"> </w:t>
      </w:r>
      <w:r w:rsidRPr="00C544E9">
        <w:rPr>
          <w:b/>
        </w:rPr>
        <w:t>30</w:t>
      </w:r>
      <w:r w:rsidR="008D2AB8">
        <w:rPr>
          <w:b/>
        </w:rPr>
        <w:t xml:space="preserve"> </w:t>
      </w:r>
    </w:p>
    <w:p w14:paraId="28657A2F" w14:textId="77777777" w:rsidR="008D2AB8" w:rsidRDefault="00C544E9" w:rsidP="008D2AB8">
      <w:pPr>
        <w:rPr>
          <w:b/>
        </w:rPr>
      </w:pPr>
      <w:r w:rsidRPr="00C544E9">
        <w:rPr>
          <w:b/>
        </w:rPr>
        <w:t>30-059</w:t>
      </w:r>
      <w:r w:rsidR="008D2AB8">
        <w:rPr>
          <w:b/>
        </w:rPr>
        <w:t xml:space="preserve"> </w:t>
      </w:r>
      <w:r w:rsidRPr="00C544E9">
        <w:rPr>
          <w:b/>
        </w:rPr>
        <w:t>Kraków</w:t>
      </w:r>
      <w:r w:rsidR="008D2AB8">
        <w:rPr>
          <w:b/>
        </w:rPr>
        <w:t xml:space="preserve">,  </w:t>
      </w:r>
    </w:p>
    <w:p w14:paraId="580D1891" w14:textId="77777777" w:rsidR="008D2AB8" w:rsidRDefault="008D2AB8" w:rsidP="008D2AB8">
      <w:pPr>
        <w:ind w:firstLine="3969"/>
        <w:rPr>
          <w:b/>
        </w:rPr>
      </w:pPr>
    </w:p>
    <w:p w14:paraId="0974550F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544E9" w:rsidRPr="00C544E9">
        <w:rPr>
          <w:b/>
        </w:rPr>
        <w:t xml:space="preserve">dostawa zestawu do badań </w:t>
      </w:r>
      <w:proofErr w:type="spellStart"/>
      <w:r w:rsidR="00C544E9" w:rsidRPr="00C544E9">
        <w:rPr>
          <w:b/>
        </w:rPr>
        <w:t>nanomechanicznych</w:t>
      </w:r>
      <w:proofErr w:type="spellEnd"/>
      <w:r w:rsidR="00C544E9" w:rsidRPr="00C544E9">
        <w:rPr>
          <w:b/>
        </w:rPr>
        <w:t xml:space="preserve"> w mikroskopie SEM KC-zp.272-592/21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EEFE6E2" w14:textId="77777777" w:rsidR="008D2AB8" w:rsidRDefault="008D2AB8" w:rsidP="008D2AB8">
      <w:pPr>
        <w:tabs>
          <w:tab w:val="right" w:pos="9000"/>
        </w:tabs>
      </w:pPr>
    </w:p>
    <w:p w14:paraId="562B52BE" w14:textId="77777777" w:rsidR="009856CE" w:rsidRDefault="009856CE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całość: </w:t>
      </w:r>
      <w:r>
        <w:rPr>
          <w:b/>
        </w:rPr>
        <w:tab/>
        <w:t xml:space="preserve">           .........................................................................CHF</w:t>
      </w:r>
      <w:r w:rsidR="00744875">
        <w:t>*</w:t>
      </w:r>
    </w:p>
    <w:p w14:paraId="5712317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0009864" w14:textId="77777777" w:rsidR="008D2AB8" w:rsidRDefault="008D2AB8" w:rsidP="008D2AB8">
      <w:pPr>
        <w:widowControl w:val="0"/>
        <w:spacing w:line="264" w:lineRule="auto"/>
        <w:ind w:right="1"/>
        <w:jc w:val="both"/>
      </w:pPr>
      <w:r w:rsidRPr="005363E8">
        <w:t xml:space="preserve">Słownie </w:t>
      </w:r>
      <w:r w:rsidR="005363E8" w:rsidRPr="005363E8">
        <w:t>netto</w:t>
      </w:r>
      <w:r w:rsidRPr="005363E8">
        <w:t xml:space="preserve"> :.......................................................................................................................</w:t>
      </w:r>
    </w:p>
    <w:p w14:paraId="61E31F53" w14:textId="77777777" w:rsidR="00CD1FFE" w:rsidRDefault="00CD1FFE" w:rsidP="008D2AB8">
      <w:pPr>
        <w:widowControl w:val="0"/>
        <w:spacing w:line="264" w:lineRule="auto"/>
        <w:ind w:right="1"/>
        <w:jc w:val="both"/>
      </w:pPr>
    </w:p>
    <w:p w14:paraId="61359BAD" w14:textId="7A86A18C" w:rsidR="00744875" w:rsidRDefault="00744875" w:rsidP="008D2AB8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</w:rPr>
        <w:t xml:space="preserve">Cena brutto za całość: </w:t>
      </w:r>
      <w:r>
        <w:rPr>
          <w:b/>
        </w:rPr>
        <w:tab/>
        <w:t xml:space="preserve">           .........................................................................CHF</w:t>
      </w:r>
    </w:p>
    <w:p w14:paraId="19F06ABA" w14:textId="77777777" w:rsidR="00200B15" w:rsidRDefault="00200B15" w:rsidP="008D2AB8">
      <w:pPr>
        <w:widowControl w:val="0"/>
        <w:spacing w:line="264" w:lineRule="auto"/>
        <w:ind w:right="1"/>
        <w:jc w:val="both"/>
        <w:rPr>
          <w:b/>
        </w:rPr>
      </w:pPr>
    </w:p>
    <w:p w14:paraId="6C725DD5" w14:textId="15378A82" w:rsidR="00200B15" w:rsidRDefault="00200B15" w:rsidP="00200B15">
      <w:pPr>
        <w:widowControl w:val="0"/>
        <w:spacing w:line="264" w:lineRule="auto"/>
        <w:ind w:right="1"/>
        <w:jc w:val="both"/>
      </w:pPr>
      <w:r w:rsidRPr="005363E8">
        <w:t xml:space="preserve">Słownie </w:t>
      </w:r>
      <w:r>
        <w:t>brutto</w:t>
      </w:r>
      <w:r w:rsidRPr="005363E8">
        <w:t xml:space="preserve"> :.......................................................................................................................</w:t>
      </w:r>
    </w:p>
    <w:p w14:paraId="5D0A10F9" w14:textId="77777777" w:rsidR="00200B15" w:rsidRDefault="00200B15" w:rsidP="003836DA">
      <w:pPr>
        <w:tabs>
          <w:tab w:val="left" w:pos="426"/>
        </w:tabs>
        <w:spacing w:line="276" w:lineRule="auto"/>
        <w:jc w:val="both"/>
      </w:pPr>
    </w:p>
    <w:p w14:paraId="4762D8E0" w14:textId="0EC9568D" w:rsidR="003836DA" w:rsidRDefault="003836DA" w:rsidP="003836DA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14:paraId="3626D44E" w14:textId="77777777" w:rsidR="003836DA" w:rsidRDefault="003836DA" w:rsidP="003836DA">
      <w:pPr>
        <w:numPr>
          <w:ilvl w:val="0"/>
          <w:numId w:val="5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14:paraId="0AAB8064" w14:textId="77777777" w:rsidR="003836DA" w:rsidRDefault="003836DA" w:rsidP="003836DA">
      <w:pPr>
        <w:numPr>
          <w:ilvl w:val="0"/>
          <w:numId w:val="5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14:paraId="70693DD0" w14:textId="77777777" w:rsidR="003836DA" w:rsidRDefault="003836DA" w:rsidP="003836DA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14:paraId="10754B54" w14:textId="77777777" w:rsidR="003836DA" w:rsidRDefault="003836DA" w:rsidP="003836DA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14:paraId="7ED7853E" w14:textId="77777777" w:rsidR="003836DA" w:rsidRDefault="003836DA" w:rsidP="003836DA">
      <w:pPr>
        <w:jc w:val="both"/>
        <w:rPr>
          <w:color w:val="FF0000"/>
          <w:sz w:val="18"/>
          <w:szCs w:val="18"/>
        </w:rPr>
      </w:pPr>
    </w:p>
    <w:p w14:paraId="2D1F906A" w14:textId="77777777" w:rsidR="003836DA" w:rsidRDefault="003836DA" w:rsidP="003836DA">
      <w:pPr>
        <w:jc w:val="both"/>
        <w:rPr>
          <w:sz w:val="18"/>
          <w:szCs w:val="18"/>
        </w:rPr>
      </w:pPr>
      <w:r>
        <w:rPr>
          <w:color w:val="FF0000"/>
          <w:sz w:val="18"/>
          <w:szCs w:val="18"/>
        </w:rPr>
        <w:lastRenderedPageBreak/>
        <w:t>*)</w:t>
      </w:r>
      <w:r>
        <w:rPr>
          <w:sz w:val="18"/>
          <w:szCs w:val="18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>
        <w:rPr>
          <w:b/>
          <w:color w:val="FF0000"/>
          <w:sz w:val="18"/>
          <w:szCs w:val="18"/>
        </w:rPr>
        <w:t xml:space="preserve">CHF </w:t>
      </w:r>
      <w:r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EF3F3C6" w14:textId="77777777" w:rsidR="008D2AB8" w:rsidRPr="005363E8" w:rsidRDefault="005363E8" w:rsidP="008D2AB8">
      <w:pPr>
        <w:pStyle w:val="Tekstpodstawowy"/>
      </w:pPr>
      <w:r w:rsidRPr="005363E8">
        <w:t>W</w:t>
      </w:r>
      <w:r w:rsidR="008D2AB8" w:rsidRPr="005363E8">
        <w:t>łaściw</w:t>
      </w:r>
      <w:r w:rsidRPr="005363E8">
        <w:t>a</w:t>
      </w:r>
      <w:r w:rsidR="008D2AB8" w:rsidRPr="005363E8">
        <w:t xml:space="preserve"> stawk</w:t>
      </w:r>
      <w:r w:rsidRPr="005363E8">
        <w:t>a</w:t>
      </w:r>
      <w:r w:rsidR="008D2AB8" w:rsidRPr="005363E8">
        <w:t xml:space="preserve"> podatku VAT/ podatek VAT w wysokości .......... % </w:t>
      </w:r>
    </w:p>
    <w:p w14:paraId="5FDBAE6C" w14:textId="77777777" w:rsidR="00FE545C" w:rsidRDefault="00FE545C" w:rsidP="008D2AB8">
      <w:pPr>
        <w:pStyle w:val="Tekstpodstawowy"/>
        <w:rPr>
          <w:b w:val="0"/>
        </w:rPr>
      </w:pPr>
      <w:r w:rsidRPr="005363E8">
        <w:t xml:space="preserve">Typ/producent/model zaoferowanego sprzętu </w:t>
      </w:r>
      <w:r w:rsidRPr="005363E8">
        <w:rPr>
          <w:b w:val="0"/>
        </w:rPr>
        <w:t>…………………………………………..</w:t>
      </w:r>
    </w:p>
    <w:p w14:paraId="09BF479E" w14:textId="77777777" w:rsidR="006B41E3" w:rsidRPr="005363E8" w:rsidRDefault="006B41E3" w:rsidP="008D2AB8">
      <w:pPr>
        <w:pStyle w:val="Tekstpodstawowy"/>
      </w:pPr>
    </w:p>
    <w:p w14:paraId="0A2B3ED6" w14:textId="77777777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5363E8">
        <w:rPr>
          <w:b/>
        </w:rPr>
        <w:t xml:space="preserve">Termin realizacji umowy: </w:t>
      </w:r>
      <w:r w:rsidRPr="005363E8">
        <w:t>……………………………………….. ….</w:t>
      </w:r>
      <w:r w:rsidRPr="005363E8">
        <w:rPr>
          <w:i/>
        </w:rPr>
        <w:t>(kryterium oceny ofert)</w:t>
      </w:r>
    </w:p>
    <w:p w14:paraId="38164154" w14:textId="77777777" w:rsidR="006B41E3" w:rsidRDefault="006B41E3" w:rsidP="006B41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8D50616" w14:textId="12BA2F55" w:rsidR="006B41E3" w:rsidRDefault="006B41E3" w:rsidP="006B41E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>.</w:t>
      </w:r>
    </w:p>
    <w:p w14:paraId="0BB685D5" w14:textId="77777777" w:rsidR="003E4574" w:rsidRDefault="003E4574" w:rsidP="006B41E3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4EBCB11B" w14:textId="525FD7F2" w:rsidR="003E4574" w:rsidRPr="003E4574" w:rsidRDefault="003E4574" w:rsidP="006B41E3">
      <w:pPr>
        <w:widowControl w:val="0"/>
        <w:spacing w:line="360" w:lineRule="auto"/>
        <w:ind w:right="1"/>
        <w:jc w:val="both"/>
        <w:rPr>
          <w:b/>
          <w:bCs/>
        </w:rPr>
      </w:pPr>
      <w:r w:rsidRPr="003E4574">
        <w:rPr>
          <w:b/>
          <w:bCs/>
          <w:sz w:val="22"/>
          <w:szCs w:val="22"/>
        </w:rPr>
        <w:t>Długość bezpłatnego wsparcia</w:t>
      </w:r>
      <w:r>
        <w:rPr>
          <w:b/>
          <w:bCs/>
          <w:sz w:val="22"/>
          <w:szCs w:val="22"/>
        </w:rPr>
        <w:t>: ………………………..</w:t>
      </w:r>
      <w:r w:rsidRPr="005363E8">
        <w:rPr>
          <w:i/>
        </w:rPr>
        <w:t>(kryterium oceny ofert)</w:t>
      </w:r>
    </w:p>
    <w:p w14:paraId="2F575A47" w14:textId="77777777" w:rsidR="006B41E3" w:rsidRDefault="006B41E3" w:rsidP="008D2AB8">
      <w:pPr>
        <w:widowControl w:val="0"/>
        <w:spacing w:line="360" w:lineRule="auto"/>
        <w:ind w:right="1"/>
        <w:jc w:val="both"/>
        <w:rPr>
          <w:b/>
        </w:rPr>
      </w:pPr>
    </w:p>
    <w:p w14:paraId="452F18E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ADC32B6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C923833" w14:textId="77777777" w:rsidR="008D2AB8" w:rsidRDefault="008D2AB8" w:rsidP="008D2AB8">
      <w:pPr>
        <w:jc w:val="both"/>
        <w:rPr>
          <w:sz w:val="18"/>
          <w:szCs w:val="18"/>
        </w:rPr>
      </w:pPr>
    </w:p>
    <w:p w14:paraId="0082CC55" w14:textId="77777777"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34E57727" w14:textId="77777777"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14:paraId="6218D554" w14:textId="77777777"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DBCEBC4" w14:textId="77777777"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03ADA41C" w14:textId="77777777"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377D7AD9" w14:textId="77777777" w:rsidR="009856CE" w:rsidRDefault="008D2AB8" w:rsidP="009856C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9856CE">
        <w:rPr>
          <w:b/>
          <w:sz w:val="22"/>
          <w:szCs w:val="22"/>
          <w:u w:val="single"/>
        </w:rPr>
        <w:lastRenderedPageBreak/>
        <w:t>Jednocześnie oświadczamy, że:</w:t>
      </w:r>
    </w:p>
    <w:p w14:paraId="63DEA4E8" w14:textId="77777777" w:rsidR="009856CE" w:rsidRDefault="009856CE" w:rsidP="009856CE">
      <w:pPr>
        <w:numPr>
          <w:ilvl w:val="0"/>
          <w:numId w:val="6"/>
        </w:numPr>
        <w:suppressAutoHyphens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14:paraId="6F693C75" w14:textId="77777777" w:rsidR="009856CE" w:rsidRDefault="009856CE" w:rsidP="009856CE">
      <w:pPr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3414F16" w14:textId="77777777" w:rsidR="009856CE" w:rsidRDefault="009856CE" w:rsidP="009856CE">
      <w:pPr>
        <w:numPr>
          <w:ilvl w:val="0"/>
          <w:numId w:val="6"/>
        </w:numPr>
        <w:tabs>
          <w:tab w:val="left" w:pos="2520"/>
          <w:tab w:val="left" w:pos="2586"/>
        </w:tabs>
        <w:jc w:val="both"/>
      </w:pPr>
      <w:r>
        <w:rPr>
          <w:b/>
          <w:bCs/>
          <w:color w:val="000000"/>
          <w:sz w:val="22"/>
          <w:szCs w:val="22"/>
        </w:rPr>
        <w:t>Oświadczamy, że zaoferowany przez nas sprzęt posiada certyfikat CE.</w:t>
      </w:r>
    </w:p>
    <w:p w14:paraId="6B83DF1F" w14:textId="77777777" w:rsidR="009856CE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13AA30" w14:textId="77777777" w:rsidR="009856CE" w:rsidRDefault="009856CE" w:rsidP="009856C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74CC14" w14:textId="77777777" w:rsidR="009856CE" w:rsidRDefault="009856CE" w:rsidP="009856C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C5F089" w14:textId="77777777" w:rsidR="009856CE" w:rsidRDefault="009856CE" w:rsidP="009856CE">
      <w:pPr>
        <w:numPr>
          <w:ilvl w:val="0"/>
          <w:numId w:val="6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56CE" w14:paraId="6C9EA193" w14:textId="77777777" w:rsidTr="000C5B2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A9865E" w14:textId="77777777" w:rsidR="009856CE" w:rsidRDefault="009856CE" w:rsidP="000C5B2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94B2BD" w14:textId="77777777" w:rsidR="009856CE" w:rsidRDefault="009856CE" w:rsidP="000C5B2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E9A00C3" w14:textId="77777777" w:rsidR="009856CE" w:rsidRDefault="009856CE" w:rsidP="000C5B2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1BF54F" w14:textId="77777777" w:rsidR="009856CE" w:rsidRDefault="009856CE" w:rsidP="000C5B25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856CE" w14:paraId="7804FEA7" w14:textId="77777777" w:rsidTr="000C5B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A9885B" w14:textId="77777777" w:rsidR="009856CE" w:rsidRDefault="009856CE" w:rsidP="000C5B25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E0B997" w14:textId="77777777" w:rsidR="009856CE" w:rsidRDefault="009856CE" w:rsidP="000C5B25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3CA7F9" w14:textId="77777777" w:rsidR="009856CE" w:rsidRDefault="009856CE" w:rsidP="000C5B25">
            <w:pPr>
              <w:spacing w:after="240"/>
              <w:rPr>
                <w:sz w:val="18"/>
                <w:szCs w:val="22"/>
              </w:rPr>
            </w:pPr>
          </w:p>
        </w:tc>
      </w:tr>
      <w:tr w:rsidR="009856CE" w14:paraId="39FE0365" w14:textId="77777777" w:rsidTr="000C5B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AA4EF7" w14:textId="77777777" w:rsidR="009856CE" w:rsidRDefault="009856CE" w:rsidP="000C5B25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A45524" w14:textId="77777777" w:rsidR="009856CE" w:rsidRDefault="009856CE" w:rsidP="000C5B25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2FFD9" w14:textId="77777777" w:rsidR="009856CE" w:rsidRDefault="009856CE" w:rsidP="000C5B25">
            <w:pPr>
              <w:spacing w:after="240"/>
              <w:rPr>
                <w:sz w:val="18"/>
                <w:szCs w:val="22"/>
              </w:rPr>
            </w:pPr>
          </w:p>
        </w:tc>
      </w:tr>
    </w:tbl>
    <w:p w14:paraId="60D5122E" w14:textId="77777777" w:rsidR="009856CE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9275C67" w14:textId="77777777" w:rsidR="009856CE" w:rsidRDefault="009856CE" w:rsidP="009856C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10D8A0" w14:textId="77777777" w:rsidR="009856CE" w:rsidRDefault="009856CE" w:rsidP="009856C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F53399B" w14:textId="77777777" w:rsidR="009856CE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6D5D416" w14:textId="77777777" w:rsidR="009856CE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43635AC" w14:textId="77777777" w:rsidR="009856CE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14:paraId="1EB5CD9F" w14:textId="77777777" w:rsidR="009856CE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9E00D6" w14:textId="77777777" w:rsidR="009856CE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B92F4CD" w14:textId="77777777" w:rsidR="009856CE" w:rsidRDefault="009856CE" w:rsidP="009856C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C614E5" w14:textId="77777777" w:rsidR="009856CE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D1C666A" w14:textId="77777777" w:rsidR="009856CE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591C674" w14:textId="77777777" w:rsidR="009856CE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47710BB" w14:textId="77777777" w:rsidR="009856CE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6C99F70" w14:textId="77777777" w:rsidR="009856CE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FF66CCC" w14:textId="77777777" w:rsidR="009856CE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B8912B" w14:textId="77777777" w:rsidR="009856CE" w:rsidRDefault="009856CE" w:rsidP="009856CE">
      <w:pPr>
        <w:jc w:val="both"/>
        <w:rPr>
          <w:b/>
          <w:color w:val="FF0000"/>
          <w:sz w:val="18"/>
          <w:szCs w:val="18"/>
        </w:rPr>
      </w:pPr>
    </w:p>
    <w:p w14:paraId="72A60E43" w14:textId="77777777" w:rsidR="009856CE" w:rsidRDefault="009856CE" w:rsidP="009856CE">
      <w:pPr>
        <w:tabs>
          <w:tab w:val="left" w:pos="0"/>
        </w:tabs>
        <w:suppressAutoHyphens/>
        <w:spacing w:line="264" w:lineRule="auto"/>
        <w:ind w:right="1"/>
        <w:contextualSpacing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  <w:lang w:eastAsia="zh-CN"/>
        </w:rPr>
        <w:t>Dokument należy sporządzić w postaci elektronicznej i podpisać kwalifikowanym</w:t>
      </w:r>
    </w:p>
    <w:p w14:paraId="677E130E" w14:textId="77777777" w:rsidR="009856CE" w:rsidRDefault="009856CE" w:rsidP="009856CE">
      <w:pPr>
        <w:rPr>
          <w:sz w:val="22"/>
          <w:szCs w:val="22"/>
        </w:rPr>
      </w:pPr>
      <w:r>
        <w:rPr>
          <w:bCs/>
          <w:i/>
          <w:iCs/>
          <w:color w:val="FF0000"/>
          <w:lang w:eastAsia="zh-CN"/>
        </w:rPr>
        <w:t>podpisem elektronicznym lub podpisem zaufanym lub podpisem osobistym</w:t>
      </w:r>
    </w:p>
    <w:p w14:paraId="6AADDD85" w14:textId="77777777" w:rsidR="009856CE" w:rsidRDefault="009856CE" w:rsidP="009856CE"/>
    <w:p w14:paraId="2B182490" w14:textId="77777777" w:rsidR="00FE545C" w:rsidRDefault="00FE545C" w:rsidP="009856CE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39D28" w14:textId="77777777" w:rsidR="00F52966" w:rsidRDefault="00F52966">
      <w:r>
        <w:separator/>
      </w:r>
    </w:p>
  </w:endnote>
  <w:endnote w:type="continuationSeparator" w:id="0">
    <w:p w14:paraId="4B8BCC38" w14:textId="77777777" w:rsidR="00F52966" w:rsidRDefault="00F5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193D1" w14:textId="77777777" w:rsidR="00C544E9" w:rsidRDefault="00C544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644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02266" w14:textId="77777777" w:rsidR="00C544E9" w:rsidRDefault="00C544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9AEF7" w14:textId="77777777" w:rsidR="00F52966" w:rsidRDefault="00F52966">
      <w:r>
        <w:separator/>
      </w:r>
    </w:p>
  </w:footnote>
  <w:footnote w:type="continuationSeparator" w:id="0">
    <w:p w14:paraId="2B9B4CED" w14:textId="77777777" w:rsidR="00F52966" w:rsidRDefault="00F5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58D5" w14:textId="77777777" w:rsidR="00C544E9" w:rsidRDefault="00C54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E4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88B" w14:textId="77777777" w:rsidR="00C544E9" w:rsidRDefault="00C54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F7B85"/>
    <w:multiLevelType w:val="multilevel"/>
    <w:tmpl w:val="F006D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AB5C8C"/>
    <w:multiLevelType w:val="multilevel"/>
    <w:tmpl w:val="7454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966"/>
    <w:rsid w:val="00012286"/>
    <w:rsid w:val="000275C5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B15"/>
    <w:rsid w:val="00207E98"/>
    <w:rsid w:val="002723B0"/>
    <w:rsid w:val="00315A4A"/>
    <w:rsid w:val="003836DA"/>
    <w:rsid w:val="003E4574"/>
    <w:rsid w:val="004B7300"/>
    <w:rsid w:val="004C6753"/>
    <w:rsid w:val="005363E8"/>
    <w:rsid w:val="00595C87"/>
    <w:rsid w:val="005D2C65"/>
    <w:rsid w:val="005E6D94"/>
    <w:rsid w:val="0063384F"/>
    <w:rsid w:val="00643C6F"/>
    <w:rsid w:val="00646202"/>
    <w:rsid w:val="0065290F"/>
    <w:rsid w:val="006815F6"/>
    <w:rsid w:val="006B41E3"/>
    <w:rsid w:val="006E6228"/>
    <w:rsid w:val="00744875"/>
    <w:rsid w:val="007748F0"/>
    <w:rsid w:val="007A4321"/>
    <w:rsid w:val="007A7736"/>
    <w:rsid w:val="00833933"/>
    <w:rsid w:val="00853083"/>
    <w:rsid w:val="008B2F0C"/>
    <w:rsid w:val="008B4928"/>
    <w:rsid w:val="008D2AB8"/>
    <w:rsid w:val="008F1C66"/>
    <w:rsid w:val="00970FE4"/>
    <w:rsid w:val="009856CE"/>
    <w:rsid w:val="00A0022B"/>
    <w:rsid w:val="00A346FE"/>
    <w:rsid w:val="00A47B4D"/>
    <w:rsid w:val="00A83018"/>
    <w:rsid w:val="00B774DC"/>
    <w:rsid w:val="00C544E9"/>
    <w:rsid w:val="00C969A6"/>
    <w:rsid w:val="00CA7D36"/>
    <w:rsid w:val="00CD1FFE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2966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66C640"/>
  <w15:chartTrackingRefBased/>
  <w15:docId w15:val="{1735895B-3AEF-4CE9-89A7-65F44706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6B0B9-7389-430C-91D7-2B1E0B52E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622</Words>
  <Characters>5286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2</cp:revision>
  <cp:lastPrinted>1899-12-31T23:00:00Z</cp:lastPrinted>
  <dcterms:created xsi:type="dcterms:W3CDTF">2021-11-18T12:32:00Z</dcterms:created>
  <dcterms:modified xsi:type="dcterms:W3CDTF">2021-11-18T12:32:00Z</dcterms:modified>
</cp:coreProperties>
</file>