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32CBA4F8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C2823">
        <w:rPr>
          <w:b/>
          <w:sz w:val="24"/>
        </w:rPr>
        <w:t>626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  <w:bookmarkStart w:id="0" w:name="_GoBack"/>
      <w:bookmarkEnd w:id="0"/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DFFEE4F" w14:textId="39A2683A" w:rsidR="00042221" w:rsidRPr="00042221" w:rsidRDefault="001B2C00" w:rsidP="0004222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  <w:r w:rsidR="00042221">
        <w:rPr>
          <w:b/>
          <w:bCs/>
          <w:szCs w:val="24"/>
        </w:rPr>
        <w:t xml:space="preserve"> </w:t>
      </w:r>
      <w:r w:rsidR="002C2823" w:rsidRPr="002C2823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11 szt. jednostek centralnych  komputerów </w:t>
      </w:r>
      <w:proofErr w:type="spellStart"/>
      <w:r w:rsidR="002C2823" w:rsidRPr="002C2823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  <w:r w:rsidR="002C2823" w:rsidRPr="002C2823">
        <w:rPr>
          <w:rFonts w:ascii="Verdana" w:eastAsia="Times New Roman" w:hAnsi="Verdana"/>
          <w:b/>
          <w:sz w:val="20"/>
          <w:szCs w:val="20"/>
          <w:lang w:eastAsia="pl-PL"/>
        </w:rPr>
        <w:t xml:space="preserve"> AGH -  KC-zp.272-626/21</w:t>
      </w:r>
      <w:r w:rsidR="00042221">
        <w:rPr>
          <w:rFonts w:ascii="Verdana" w:eastAsia="Times New Roman" w:hAnsi="Verdana"/>
          <w:b/>
          <w:sz w:val="20"/>
          <w:szCs w:val="20"/>
          <w:lang w:eastAsia="pl-PL"/>
        </w:rPr>
        <w:t>,</w:t>
      </w:r>
    </w:p>
    <w:p w14:paraId="51F6766E" w14:textId="06EBC562" w:rsidR="001B2C00" w:rsidRPr="00C85E06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B1FD7" w14:textId="77777777" w:rsidR="004C0D12" w:rsidRDefault="004C0D12">
      <w:r>
        <w:separator/>
      </w:r>
    </w:p>
  </w:endnote>
  <w:endnote w:type="continuationSeparator" w:id="0">
    <w:p w14:paraId="2D79A70A" w14:textId="77777777" w:rsidR="004C0D12" w:rsidRDefault="004C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F723D" w14:textId="77777777" w:rsidR="004C0D12" w:rsidRDefault="004C0D12">
      <w:r>
        <w:separator/>
      </w:r>
    </w:p>
  </w:footnote>
  <w:footnote w:type="continuationSeparator" w:id="0">
    <w:p w14:paraId="5E22594C" w14:textId="77777777" w:rsidR="004C0D12" w:rsidRDefault="004C0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42221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05998"/>
    <w:rsid w:val="002139FA"/>
    <w:rsid w:val="00215288"/>
    <w:rsid w:val="002508A6"/>
    <w:rsid w:val="0025327E"/>
    <w:rsid w:val="002B1E07"/>
    <w:rsid w:val="002C2823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0D12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BEB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109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8C669-B52B-4E61-8C38-FD2C568DD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3</cp:revision>
  <cp:lastPrinted>2021-06-22T11:54:00Z</cp:lastPrinted>
  <dcterms:created xsi:type="dcterms:W3CDTF">2021-11-17T09:01:00Z</dcterms:created>
  <dcterms:modified xsi:type="dcterms:W3CDTF">2021-11-17T09:50:00Z</dcterms:modified>
</cp:coreProperties>
</file>