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51793" w14:textId="7DC8C426" w:rsidR="008D2AB8" w:rsidRPr="00240E71" w:rsidRDefault="00986F58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DC178F" wp14:editId="08108B9D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41069D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F61CA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B4DEC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D311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C5AA33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C3569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820F7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3D568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D299C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E6C9A">
        <w:rPr>
          <w:sz w:val="22"/>
          <w:lang w:val="en-US"/>
        </w:rPr>
        <w:t>……………………………………………………………………………………………..</w:t>
      </w:r>
    </w:p>
    <w:p w14:paraId="007278F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E6C9A">
        <w:rPr>
          <w:sz w:val="22"/>
          <w:lang w:val="en-US"/>
        </w:rPr>
        <w:t>…………………………………………………………………………………………….</w:t>
      </w:r>
    </w:p>
    <w:p w14:paraId="429655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62649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B9820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8BEB8A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BE1A7D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Akademia Górniczo - Hutnicza</w:t>
      </w:r>
    </w:p>
    <w:p w14:paraId="230AD5A6" w14:textId="77777777" w:rsidR="00294F4E" w:rsidRPr="00294F4E" w:rsidRDefault="00294F4E" w:rsidP="008D2AB8">
      <w:pPr>
        <w:ind w:right="-110"/>
        <w:rPr>
          <w:b/>
        </w:rPr>
      </w:pPr>
      <w:r w:rsidRPr="00294F4E">
        <w:rPr>
          <w:b/>
        </w:rPr>
        <w:t>im. Stanisława Staszica w Krakowie</w:t>
      </w:r>
    </w:p>
    <w:p w14:paraId="71B30988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81AA80" w14:textId="77777777" w:rsidR="008D2AB8" w:rsidRDefault="00294F4E" w:rsidP="008D2AB8">
      <w:pPr>
        <w:ind w:right="-110"/>
        <w:rPr>
          <w:b/>
        </w:rPr>
      </w:pPr>
      <w:r w:rsidRPr="00294F4E">
        <w:rPr>
          <w:b/>
        </w:rPr>
        <w:t>Al. Mickiewicza</w:t>
      </w:r>
      <w:r w:rsidR="008D2AB8">
        <w:rPr>
          <w:b/>
        </w:rPr>
        <w:t xml:space="preserve"> </w:t>
      </w:r>
      <w:r w:rsidRPr="00294F4E">
        <w:rPr>
          <w:b/>
        </w:rPr>
        <w:t>30</w:t>
      </w:r>
      <w:r w:rsidR="008D2AB8">
        <w:rPr>
          <w:b/>
        </w:rPr>
        <w:t xml:space="preserve"> </w:t>
      </w:r>
    </w:p>
    <w:p w14:paraId="1576F9B2" w14:textId="77777777" w:rsidR="008D2AB8" w:rsidRDefault="00294F4E" w:rsidP="008D2AB8">
      <w:pPr>
        <w:rPr>
          <w:b/>
        </w:rPr>
      </w:pPr>
      <w:r w:rsidRPr="00294F4E">
        <w:rPr>
          <w:b/>
        </w:rPr>
        <w:t>30-059</w:t>
      </w:r>
      <w:r w:rsidR="008D2AB8">
        <w:rPr>
          <w:b/>
        </w:rPr>
        <w:t xml:space="preserve"> </w:t>
      </w:r>
      <w:r w:rsidRPr="00294F4E">
        <w:rPr>
          <w:b/>
        </w:rPr>
        <w:t>Kraków</w:t>
      </w:r>
      <w:r w:rsidR="008D2AB8">
        <w:rPr>
          <w:b/>
        </w:rPr>
        <w:t xml:space="preserve">,  </w:t>
      </w:r>
    </w:p>
    <w:p w14:paraId="1055EB9F" w14:textId="77777777" w:rsidR="008D2AB8" w:rsidRDefault="008D2AB8" w:rsidP="008D2AB8">
      <w:pPr>
        <w:ind w:firstLine="3969"/>
        <w:rPr>
          <w:b/>
        </w:rPr>
      </w:pPr>
    </w:p>
    <w:p w14:paraId="4B3CF0F4" w14:textId="2911AA77" w:rsidR="008D2AB8" w:rsidRPr="00990B76" w:rsidRDefault="008D2AB8" w:rsidP="00990B76">
      <w:pPr>
        <w:spacing w:before="600"/>
        <w:jc w:val="both"/>
        <w:rPr>
          <w:b/>
          <w:sz w:val="22"/>
          <w:szCs w:val="22"/>
        </w:rPr>
      </w:pPr>
      <w:r w:rsidRPr="00990B76">
        <w:rPr>
          <w:sz w:val="22"/>
          <w:szCs w:val="22"/>
        </w:rPr>
        <w:t>Przystępując do postępowania o udzielenie zamówienia publicznego, którego przedmiotem jest</w:t>
      </w:r>
      <w:r w:rsidR="00990B76">
        <w:rPr>
          <w:sz w:val="22"/>
          <w:szCs w:val="22"/>
        </w:rPr>
        <w:t xml:space="preserve"> </w:t>
      </w:r>
      <w:r w:rsidR="009F50CC" w:rsidRPr="009F50CC">
        <w:rPr>
          <w:b/>
          <w:sz w:val="22"/>
          <w:szCs w:val="22"/>
        </w:rPr>
        <w:t xml:space="preserve">dostawa 11 szt. jednostek centralnych  komputerów </w:t>
      </w:r>
      <w:proofErr w:type="spellStart"/>
      <w:r w:rsidR="009F50CC" w:rsidRPr="009F50CC">
        <w:rPr>
          <w:b/>
          <w:sz w:val="22"/>
          <w:szCs w:val="22"/>
        </w:rPr>
        <w:t>WEAIiIB</w:t>
      </w:r>
      <w:proofErr w:type="spellEnd"/>
      <w:r w:rsidR="009F50CC" w:rsidRPr="009F50CC">
        <w:rPr>
          <w:b/>
          <w:sz w:val="22"/>
          <w:szCs w:val="22"/>
        </w:rPr>
        <w:t xml:space="preserve"> AGH -  KC-zp.272-626/21</w:t>
      </w:r>
      <w:r w:rsidR="007E1013">
        <w:rPr>
          <w:sz w:val="22"/>
          <w:szCs w:val="22"/>
        </w:rPr>
        <w:t xml:space="preserve">, </w:t>
      </w:r>
      <w:r w:rsidRPr="00990B76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BF49156" w14:textId="77777777" w:rsidR="008D2AB8" w:rsidRPr="00990B76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83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616"/>
        <w:gridCol w:w="850"/>
        <w:gridCol w:w="936"/>
        <w:gridCol w:w="1031"/>
        <w:gridCol w:w="851"/>
        <w:gridCol w:w="1860"/>
      </w:tblGrid>
      <w:tr w:rsidR="00836C35" w:rsidRPr="002A16E2" w14:paraId="16BA4FAC" w14:textId="77777777" w:rsidTr="007E101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E7FE1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BC95A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6FC538D9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2C43B" w14:textId="296BC8A2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producenta/</w:t>
            </w:r>
            <w:r w:rsidR="00736464">
              <w:rPr>
                <w:b/>
                <w:bCs/>
                <w:sz w:val="22"/>
                <w:szCs w:val="22"/>
              </w:rPr>
              <w:br/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CEFEB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0C0FD436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4CC18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954C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50270082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4B525F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7BA3C380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4900029" w14:textId="4FE1C9E5" w:rsidR="00836C35" w:rsidRPr="002A16E2" w:rsidRDefault="00661A61" w:rsidP="0066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62FCA3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7782C796" w14:textId="77777777" w:rsidR="00836C35" w:rsidRPr="002A16E2" w:rsidRDefault="00836C35" w:rsidP="0021701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6F2FC58B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836C35" w:rsidRPr="002A16E2" w14:paraId="60B1A74E" w14:textId="77777777" w:rsidTr="007E101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8F3BC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F5D17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705E6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E1548D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759098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38FC4C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33CABA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F4F040" w14:textId="77777777" w:rsidR="00836C35" w:rsidRPr="002A16E2" w:rsidRDefault="00836C35" w:rsidP="0021701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36C35" w:rsidRPr="002A16E2" w14:paraId="66419F1A" w14:textId="77777777" w:rsidTr="007E101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6C564C" w14:textId="77777777" w:rsidR="00836C35" w:rsidRPr="00990B76" w:rsidRDefault="00836C35" w:rsidP="0021701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0B76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4E12" w14:textId="10CCE7F1" w:rsidR="009F50CC" w:rsidRDefault="00661A61" w:rsidP="0021701F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  <w:lang w:eastAsia="zh-CN"/>
              </w:rPr>
              <w:t xml:space="preserve">Jednostki centralne </w:t>
            </w:r>
            <w:r w:rsidR="009F50CC">
              <w:rPr>
                <w:b/>
                <w:bCs/>
                <w:sz w:val="20"/>
                <w:szCs w:val="20"/>
                <w:lang w:eastAsia="zh-CN"/>
              </w:rPr>
              <w:t xml:space="preserve"> w tym :</w:t>
            </w:r>
          </w:p>
          <w:p w14:paraId="7CD4F5C7" w14:textId="77777777" w:rsidR="009F50CC" w:rsidRDefault="009F50CC" w:rsidP="0021701F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  <w:lang w:eastAsia="zh-CN"/>
              </w:rPr>
              <w:t xml:space="preserve">Karta graficzna </w:t>
            </w:r>
          </w:p>
          <w:p w14:paraId="493757DB" w14:textId="28197108" w:rsidR="009F50CC" w:rsidRPr="00990B76" w:rsidRDefault="009F50CC" w:rsidP="0021701F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  <w:lang w:eastAsia="zh-CN"/>
              </w:rPr>
              <w:t xml:space="preserve">Płyta główna 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BD8A" w14:textId="2B762A7C" w:rsidR="00836C35" w:rsidRDefault="009F50CC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……./………..</w:t>
            </w:r>
          </w:p>
          <w:p w14:paraId="3B4D8F72" w14:textId="1B4BC93B" w:rsidR="009F50CC" w:rsidRDefault="009F50CC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……./……….</w:t>
            </w:r>
          </w:p>
          <w:p w14:paraId="6B3259E0" w14:textId="0D7923D2" w:rsidR="009F50CC" w:rsidRPr="00D90CAA" w:rsidRDefault="009F50CC" w:rsidP="0021701F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……../………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E71B" w14:textId="3B0CB83A" w:rsidR="00836C35" w:rsidRPr="00D90CAA" w:rsidRDefault="00836C35" w:rsidP="0021701F">
            <w:pPr>
              <w:rPr>
                <w:sz w:val="22"/>
                <w:szCs w:val="22"/>
              </w:rPr>
            </w:pPr>
            <w:r w:rsidRPr="00D90CAA">
              <w:rPr>
                <w:sz w:val="22"/>
                <w:szCs w:val="22"/>
              </w:rPr>
              <w:t>1</w:t>
            </w:r>
            <w:r w:rsidR="007E1013">
              <w:rPr>
                <w:sz w:val="22"/>
                <w:szCs w:val="22"/>
              </w:rPr>
              <w:t>1</w:t>
            </w:r>
            <w:r w:rsidRPr="00D90CAA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ACAF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800D" w14:textId="77777777" w:rsidR="00836C35" w:rsidRPr="002A16E2" w:rsidRDefault="00836C35" w:rsidP="002170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5A61B2" w14:textId="5B0AE26A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629D8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77DFE804" w14:textId="77777777" w:rsidTr="004F4F2F">
        <w:trPr>
          <w:trHeight w:val="163"/>
        </w:trPr>
        <w:tc>
          <w:tcPr>
            <w:tcW w:w="9834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F30A53" w14:textId="37CA89F7" w:rsidR="00836C35" w:rsidRPr="00D90CAA" w:rsidRDefault="00836C35" w:rsidP="00D90CAA">
            <w:pPr>
              <w:jc w:val="center"/>
              <w:rPr>
                <w:b/>
                <w:bCs/>
                <w:sz w:val="22"/>
                <w:szCs w:val="22"/>
                <w:highlight w:val="cyan"/>
              </w:rPr>
            </w:pPr>
          </w:p>
        </w:tc>
      </w:tr>
      <w:tr w:rsidR="00836C35" w:rsidRPr="002A16E2" w14:paraId="6B773A91" w14:textId="77777777" w:rsidTr="004F4F2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456FAA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  <w:p w14:paraId="27D9B848" w14:textId="77777777" w:rsidR="00836C35" w:rsidRDefault="00836C35" w:rsidP="0021701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67F6EBB" w14:textId="77777777" w:rsidR="00836C35" w:rsidRPr="002A16E2" w:rsidRDefault="00836C35" w:rsidP="0021701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EE33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09F47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F36BB1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  <w:tr w:rsidR="00836C35" w:rsidRPr="002A16E2" w14:paraId="3E2880B5" w14:textId="77777777" w:rsidTr="004F4F2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0EC1A3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92778E2" w14:textId="77777777" w:rsidR="00836C35" w:rsidRPr="002A16E2" w:rsidRDefault="00836C35" w:rsidP="0021701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5ACF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896F79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86383E" w14:textId="77777777" w:rsidR="00836C35" w:rsidRPr="002A16E2" w:rsidRDefault="00836C35" w:rsidP="0021701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5F519CC" w14:textId="77777777" w:rsidR="000E0C4F" w:rsidRDefault="000E0C4F" w:rsidP="00E523DA">
      <w:pPr>
        <w:rPr>
          <w:i/>
          <w:iCs/>
          <w:sz w:val="22"/>
          <w:szCs w:val="22"/>
        </w:rPr>
      </w:pPr>
    </w:p>
    <w:p w14:paraId="62D3068D" w14:textId="77777777" w:rsidR="000E0C4F" w:rsidRDefault="000E0C4F" w:rsidP="00E523DA">
      <w:pPr>
        <w:rPr>
          <w:i/>
          <w:iCs/>
          <w:sz w:val="22"/>
          <w:szCs w:val="22"/>
        </w:rPr>
      </w:pPr>
    </w:p>
    <w:p w14:paraId="635BE7B8" w14:textId="77777777" w:rsidR="000E0C4F" w:rsidRDefault="000E0C4F" w:rsidP="00E523DA">
      <w:pPr>
        <w:rPr>
          <w:i/>
          <w:iCs/>
          <w:sz w:val="22"/>
          <w:szCs w:val="22"/>
        </w:rPr>
      </w:pPr>
    </w:p>
    <w:p w14:paraId="4E5392B3" w14:textId="779C2E2A" w:rsidR="00E523DA" w:rsidRPr="002A16E2" w:rsidRDefault="00E523DA" w:rsidP="00E523D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</w:t>
      </w:r>
      <w:r w:rsidR="008E4FB1">
        <w:rPr>
          <w:b/>
          <w:bCs/>
          <w:i/>
          <w:iCs/>
          <w:sz w:val="22"/>
          <w:szCs w:val="22"/>
        </w:rPr>
        <w:t xml:space="preserve"> </w:t>
      </w:r>
      <w:r w:rsidR="009F50CC">
        <w:rPr>
          <w:b/>
          <w:bCs/>
          <w:i/>
          <w:iCs/>
          <w:sz w:val="22"/>
          <w:szCs w:val="22"/>
        </w:rPr>
        <w:t>jednostkę centraln</w:t>
      </w:r>
      <w:r w:rsidR="006975CF">
        <w:rPr>
          <w:b/>
          <w:bCs/>
          <w:i/>
          <w:iCs/>
          <w:sz w:val="22"/>
          <w:szCs w:val="22"/>
        </w:rPr>
        <w:t>ą</w:t>
      </w:r>
      <w:r w:rsidR="009F50CC">
        <w:rPr>
          <w:b/>
          <w:bCs/>
          <w:i/>
          <w:iCs/>
          <w:sz w:val="22"/>
          <w:szCs w:val="22"/>
        </w:rPr>
        <w:t xml:space="preserve"> komputera </w:t>
      </w:r>
      <w:r w:rsidR="00990B76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</w:t>
      </w:r>
      <w:r w:rsidR="006975CF">
        <w:rPr>
          <w:i/>
          <w:iCs/>
          <w:sz w:val="22"/>
          <w:szCs w:val="22"/>
        </w:rPr>
        <w:br/>
      </w:r>
      <w:r w:rsidRPr="002A16E2">
        <w:rPr>
          <w:i/>
          <w:iCs/>
          <w:sz w:val="22"/>
          <w:szCs w:val="22"/>
        </w:rPr>
        <w:t xml:space="preserve">Po przedstawieniu przez Zamawiającego zamówienia potwierdzonego przez organ nadzorujący Zamawiającego Wykonawca uwzględni w wystawionej fakturze 0% stawkę podatku VAT.  </w:t>
      </w:r>
    </w:p>
    <w:p w14:paraId="772FBF68" w14:textId="77777777" w:rsidR="00E523DA" w:rsidRPr="002A16E2" w:rsidRDefault="00E523DA" w:rsidP="00E523DA">
      <w:pPr>
        <w:tabs>
          <w:tab w:val="right" w:pos="9000"/>
        </w:tabs>
        <w:rPr>
          <w:sz w:val="22"/>
          <w:szCs w:val="22"/>
        </w:rPr>
      </w:pPr>
    </w:p>
    <w:p w14:paraId="416ACB4A" w14:textId="4265AA6B" w:rsidR="00E4283C" w:rsidRPr="007E1013" w:rsidRDefault="00E523DA" w:rsidP="00E4283C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E4283C">
        <w:rPr>
          <w:b/>
          <w:sz w:val="20"/>
          <w:szCs w:val="20"/>
        </w:rPr>
        <w:t xml:space="preserve">Termin realizacji umowy: </w:t>
      </w:r>
      <w:r w:rsidRPr="00E4283C">
        <w:rPr>
          <w:b/>
          <w:bCs/>
          <w:sz w:val="20"/>
          <w:szCs w:val="20"/>
        </w:rPr>
        <w:t xml:space="preserve">do ………. dni od daty otrzymania zamówienia potwierdzonego przez </w:t>
      </w:r>
      <w:proofErr w:type="spellStart"/>
      <w:r w:rsidRPr="00E4283C">
        <w:rPr>
          <w:b/>
          <w:bCs/>
          <w:sz w:val="20"/>
          <w:szCs w:val="20"/>
        </w:rPr>
        <w:t>M</w:t>
      </w:r>
      <w:r w:rsidR="007E1013">
        <w:rPr>
          <w:b/>
          <w:bCs/>
          <w:sz w:val="20"/>
          <w:szCs w:val="20"/>
        </w:rPr>
        <w:t>EiN</w:t>
      </w:r>
      <w:proofErr w:type="spellEnd"/>
      <w:r w:rsidR="007E1013" w:rsidRPr="007E1013">
        <w:rPr>
          <w:b/>
          <w:bCs/>
          <w:sz w:val="20"/>
          <w:szCs w:val="20"/>
        </w:rPr>
        <w:t>.</w:t>
      </w:r>
    </w:p>
    <w:p w14:paraId="32DE85F5" w14:textId="77777777" w:rsidR="00836C35" w:rsidRPr="00E4283C" w:rsidRDefault="00836C35" w:rsidP="00836C35">
      <w:pPr>
        <w:tabs>
          <w:tab w:val="right" w:pos="9000"/>
        </w:tabs>
        <w:rPr>
          <w:sz w:val="20"/>
          <w:szCs w:val="20"/>
        </w:rPr>
      </w:pPr>
    </w:p>
    <w:p w14:paraId="3DD74649" w14:textId="4CD9494A" w:rsidR="00836C35" w:rsidRPr="00E4283C" w:rsidRDefault="00836C35" w:rsidP="00836C35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4283C">
        <w:rPr>
          <w:b/>
          <w:sz w:val="20"/>
          <w:szCs w:val="20"/>
        </w:rPr>
        <w:t xml:space="preserve">Okres udzielonej gwarancji :  ………………………… miesięcy </w:t>
      </w:r>
      <w:bookmarkStart w:id="0" w:name="_Hlk80268275"/>
      <w:r w:rsidRPr="00E4283C">
        <w:rPr>
          <w:i/>
          <w:sz w:val="20"/>
          <w:szCs w:val="20"/>
          <w:highlight w:val="yellow"/>
        </w:rPr>
        <w:t>(kryterium oceny ofert)</w:t>
      </w:r>
    </w:p>
    <w:bookmarkEnd w:id="0"/>
    <w:p w14:paraId="06B04194" w14:textId="370E81FF" w:rsidR="00836C35" w:rsidRDefault="00836C35" w:rsidP="00836C35">
      <w:pPr>
        <w:widowControl w:val="0"/>
        <w:spacing w:line="360" w:lineRule="auto"/>
        <w:ind w:right="1"/>
        <w:jc w:val="both"/>
        <w:rPr>
          <w:i/>
        </w:rPr>
      </w:pPr>
    </w:p>
    <w:p w14:paraId="7D24BE55" w14:textId="688A2033" w:rsidR="00836C35" w:rsidRPr="00FE545C" w:rsidRDefault="000E0C4F" w:rsidP="00836C35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</w:t>
      </w:r>
      <w:r w:rsidR="00836C35" w:rsidRPr="00FE545C">
        <w:rPr>
          <w:sz w:val="22"/>
        </w:rPr>
        <w:t xml:space="preserve">świadczamy, że zgodnie z ustawą z dnia </w:t>
      </w:r>
      <w:r w:rsidR="00836C35">
        <w:rPr>
          <w:sz w:val="22"/>
        </w:rPr>
        <w:t>6 marca 2018 r</w:t>
      </w:r>
      <w:r w:rsidR="00836C35" w:rsidRPr="00FE545C">
        <w:rPr>
          <w:sz w:val="22"/>
        </w:rPr>
        <w:t>.</w:t>
      </w:r>
      <w:r w:rsidR="00836C35">
        <w:rPr>
          <w:sz w:val="22"/>
        </w:rPr>
        <w:t xml:space="preserve"> Prawo przedsiębiorców, </w:t>
      </w:r>
      <w:r w:rsidR="00836C35" w:rsidRPr="00FE545C">
        <w:rPr>
          <w:sz w:val="22"/>
        </w:rPr>
        <w:t>należymy do małych lub średnich przedsiębiorców:</w:t>
      </w:r>
      <w:r w:rsidR="00836C35" w:rsidRPr="00FE545C">
        <w:rPr>
          <w:b/>
          <w:sz w:val="22"/>
        </w:rPr>
        <w:t xml:space="preserve"> TAK/NIE</w:t>
      </w:r>
    </w:p>
    <w:p w14:paraId="05A6D033" w14:textId="77777777" w:rsidR="00836C35" w:rsidRPr="00FE545C" w:rsidRDefault="00836C35" w:rsidP="00836C3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8DD7D1" w14:textId="77777777" w:rsidR="00836C35" w:rsidRDefault="00836C35" w:rsidP="00836C35">
      <w:pPr>
        <w:jc w:val="both"/>
        <w:rPr>
          <w:sz w:val="18"/>
          <w:szCs w:val="18"/>
        </w:rPr>
      </w:pPr>
    </w:p>
    <w:p w14:paraId="3B9D5BF8" w14:textId="77777777" w:rsidR="00836C35" w:rsidRDefault="00836C35" w:rsidP="00836C35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EDE1A6E" w14:textId="023524B4" w:rsidR="00836C35" w:rsidRPr="00730EFE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bookmarkStart w:id="1" w:name="_GoBack"/>
      <w:bookmarkEnd w:id="1"/>
      <w:r w:rsidR="00661A61">
        <w:rPr>
          <w:color w:val="000000"/>
          <w:sz w:val="22"/>
          <w:szCs w:val="22"/>
          <w:lang w:eastAsia="ar-SA"/>
        </w:rPr>
        <w:t xml:space="preserve">od upływu terminu składania ofert do dnia wskazanego w SWZ. </w:t>
      </w:r>
    </w:p>
    <w:p w14:paraId="49A89F90" w14:textId="6395CCE3" w:rsidR="00836C35" w:rsidRDefault="00836C35" w:rsidP="00836C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0A7A1D4" w14:textId="2F6676FA" w:rsidR="00A8434A" w:rsidRPr="002A16E2" w:rsidRDefault="00A8434A" w:rsidP="00A843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bookmarkStart w:id="2" w:name="_Hlk79052929"/>
      <w:r w:rsidR="000E0C4F" w:rsidRPr="002A16E2">
        <w:rPr>
          <w:b/>
          <w:bCs/>
          <w:i/>
          <w:iCs/>
          <w:sz w:val="22"/>
          <w:szCs w:val="22"/>
        </w:rPr>
        <w:t>na</w:t>
      </w:r>
      <w:bookmarkEnd w:id="2"/>
      <w:r w:rsidR="009F50CC">
        <w:rPr>
          <w:b/>
          <w:bCs/>
          <w:i/>
          <w:iCs/>
          <w:sz w:val="22"/>
          <w:szCs w:val="22"/>
        </w:rPr>
        <w:t xml:space="preserve"> jednostkę centralna komputera 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04E21761" w14:textId="5DCEB092" w:rsidR="00A8434A" w:rsidRPr="00A8434A" w:rsidRDefault="00A8434A" w:rsidP="00A8434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0E0C4F" w:rsidRPr="002A16E2">
        <w:rPr>
          <w:b/>
          <w:bCs/>
          <w:i/>
          <w:iCs/>
          <w:sz w:val="22"/>
          <w:szCs w:val="22"/>
        </w:rPr>
        <w:t>na</w:t>
      </w:r>
      <w:r w:rsidR="009F50CC">
        <w:rPr>
          <w:b/>
          <w:bCs/>
          <w:i/>
          <w:iCs/>
          <w:sz w:val="22"/>
          <w:szCs w:val="22"/>
        </w:rPr>
        <w:t xml:space="preserve"> jednostkę centralną komputera 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64FE3A97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1AA68C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40DB9" w14:textId="77777777" w:rsidR="00836C35" w:rsidRDefault="00836C35" w:rsidP="00836C3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3F22E9" w14:textId="77777777" w:rsidR="00836C35" w:rsidRPr="001D671E" w:rsidRDefault="00836C35" w:rsidP="00836C3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36C35" w:rsidRPr="00FE545C" w14:paraId="1F8DE944" w14:textId="77777777" w:rsidTr="002170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B2107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F13C8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3C6E4CE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48422" w14:textId="77777777" w:rsidR="00836C35" w:rsidRPr="00FE545C" w:rsidRDefault="00836C35" w:rsidP="002170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36C35" w:rsidRPr="00FE545C" w14:paraId="012D71D6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A922C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66BD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DADE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36C35" w:rsidRPr="00FE545C" w14:paraId="5F237B2A" w14:textId="77777777" w:rsidTr="002170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4C388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E195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EBBD" w14:textId="77777777" w:rsidR="00836C35" w:rsidRPr="00FE545C" w:rsidRDefault="00836C35" w:rsidP="002170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F38DB5D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3446835" w14:textId="77777777" w:rsidR="00836C35" w:rsidRPr="00D638CC" w:rsidRDefault="00836C35" w:rsidP="00836C35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4852BB4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3EA6AA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AC02A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7E7B053D" w14:textId="77777777" w:rsidR="00836C35" w:rsidRPr="002F276A" w:rsidRDefault="00836C35" w:rsidP="00836C3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084EA46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61C55AD" w14:textId="77777777" w:rsidR="00836C35" w:rsidRDefault="00836C35" w:rsidP="00836C3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80F83F2" w14:textId="77777777" w:rsidR="00836C35" w:rsidRDefault="00836C35" w:rsidP="00836C3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645BA4C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08D838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A5B9152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E2BA60" w14:textId="77777777" w:rsidR="00836C35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14C892" w14:textId="77777777" w:rsidR="00836C35" w:rsidRPr="000B45FE" w:rsidRDefault="00836C35" w:rsidP="00836C3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5F5EC3" w14:textId="77777777" w:rsidR="00836C35" w:rsidRDefault="00836C35" w:rsidP="00836C35">
      <w:pPr>
        <w:jc w:val="both"/>
        <w:rPr>
          <w:b/>
          <w:color w:val="FF0000"/>
          <w:sz w:val="18"/>
          <w:szCs w:val="18"/>
        </w:rPr>
      </w:pPr>
    </w:p>
    <w:p w14:paraId="77647B53" w14:textId="5BEA54DD" w:rsidR="00FE545C" w:rsidRPr="00A8434A" w:rsidRDefault="00836C35" w:rsidP="00A8434A">
      <w:pPr>
        <w:rPr>
          <w:b/>
          <w:bCs/>
          <w:color w:val="FF0000"/>
          <w:sz w:val="20"/>
          <w:szCs w:val="20"/>
        </w:rPr>
      </w:pPr>
      <w:r w:rsidRPr="009058D6">
        <w:rPr>
          <w:b/>
          <w:bCs/>
          <w:color w:val="FF0000"/>
          <w:sz w:val="20"/>
          <w:szCs w:val="20"/>
        </w:rPr>
        <w:t>Ofertę należy sporządzić w postaci elektronicznej i podpisać kwalifikowanych podpisem elektronicznym.</w:t>
      </w:r>
    </w:p>
    <w:sectPr w:rsidR="00FE545C" w:rsidRPr="00A843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62E9A" w14:textId="77777777" w:rsidR="001D3F3B" w:rsidRDefault="001D3F3B">
      <w:r>
        <w:separator/>
      </w:r>
    </w:p>
  </w:endnote>
  <w:endnote w:type="continuationSeparator" w:id="0">
    <w:p w14:paraId="2500FF4A" w14:textId="77777777" w:rsidR="001D3F3B" w:rsidRDefault="001D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4898FC" w14:textId="77777777" w:rsidR="00294F4E" w:rsidRDefault="00294F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48F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3DB26" w14:textId="77777777" w:rsidR="00294F4E" w:rsidRDefault="00294F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790DB" w14:textId="77777777" w:rsidR="001D3F3B" w:rsidRDefault="001D3F3B">
      <w:r>
        <w:separator/>
      </w:r>
    </w:p>
  </w:footnote>
  <w:footnote w:type="continuationSeparator" w:id="0">
    <w:p w14:paraId="5F0E7A85" w14:textId="77777777" w:rsidR="001D3F3B" w:rsidRDefault="001D3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DEC73B" w14:textId="77777777" w:rsidR="00294F4E" w:rsidRDefault="00294F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F6F0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2A9DC" w14:textId="77777777" w:rsidR="00294F4E" w:rsidRDefault="00294F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FA2"/>
    <w:rsid w:val="00012286"/>
    <w:rsid w:val="00071CCC"/>
    <w:rsid w:val="000B731D"/>
    <w:rsid w:val="000D6134"/>
    <w:rsid w:val="000E09C7"/>
    <w:rsid w:val="000E0C4F"/>
    <w:rsid w:val="000F6589"/>
    <w:rsid w:val="00106636"/>
    <w:rsid w:val="00116EC6"/>
    <w:rsid w:val="0012698F"/>
    <w:rsid w:val="001801DD"/>
    <w:rsid w:val="001D3F3B"/>
    <w:rsid w:val="001D4612"/>
    <w:rsid w:val="001E6C9A"/>
    <w:rsid w:val="00207E98"/>
    <w:rsid w:val="00262657"/>
    <w:rsid w:val="002723B0"/>
    <w:rsid w:val="00294F4E"/>
    <w:rsid w:val="00315A4A"/>
    <w:rsid w:val="00391FA2"/>
    <w:rsid w:val="004B7300"/>
    <w:rsid w:val="004C6753"/>
    <w:rsid w:val="004E3897"/>
    <w:rsid w:val="004F4F2F"/>
    <w:rsid w:val="00595C87"/>
    <w:rsid w:val="005D2C65"/>
    <w:rsid w:val="005E6D94"/>
    <w:rsid w:val="0063384F"/>
    <w:rsid w:val="00643C6F"/>
    <w:rsid w:val="00646202"/>
    <w:rsid w:val="0065290F"/>
    <w:rsid w:val="00661A61"/>
    <w:rsid w:val="006815F6"/>
    <w:rsid w:val="006975CF"/>
    <w:rsid w:val="00736464"/>
    <w:rsid w:val="007748F0"/>
    <w:rsid w:val="007A4321"/>
    <w:rsid w:val="007E1013"/>
    <w:rsid w:val="00833933"/>
    <w:rsid w:val="00836C35"/>
    <w:rsid w:val="00853083"/>
    <w:rsid w:val="008B2F0C"/>
    <w:rsid w:val="008B4928"/>
    <w:rsid w:val="008D2AB8"/>
    <w:rsid w:val="008E4FB1"/>
    <w:rsid w:val="008F1C66"/>
    <w:rsid w:val="009570E2"/>
    <w:rsid w:val="00970FE4"/>
    <w:rsid w:val="00986F58"/>
    <w:rsid w:val="00990B76"/>
    <w:rsid w:val="009F50CC"/>
    <w:rsid w:val="00A0022B"/>
    <w:rsid w:val="00A346FE"/>
    <w:rsid w:val="00A47B4D"/>
    <w:rsid w:val="00A83018"/>
    <w:rsid w:val="00A8434A"/>
    <w:rsid w:val="00B774DC"/>
    <w:rsid w:val="00B943B4"/>
    <w:rsid w:val="00C969A6"/>
    <w:rsid w:val="00CA7D36"/>
    <w:rsid w:val="00D24208"/>
    <w:rsid w:val="00D60C38"/>
    <w:rsid w:val="00D66893"/>
    <w:rsid w:val="00D90ACB"/>
    <w:rsid w:val="00D90CAA"/>
    <w:rsid w:val="00DC1500"/>
    <w:rsid w:val="00E4283C"/>
    <w:rsid w:val="00E44371"/>
    <w:rsid w:val="00E523DA"/>
    <w:rsid w:val="00E949B0"/>
    <w:rsid w:val="00F00591"/>
    <w:rsid w:val="00F51688"/>
    <w:rsid w:val="00F53146"/>
    <w:rsid w:val="00F74E5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4A3375"/>
  <w15:chartTrackingRefBased/>
  <w15:docId w15:val="{FBBC85CC-33F5-42D6-99EF-214CD83B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4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CDB4C-2A61-4334-8C37-DBE3D900B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708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2021-11-15T10:21:00Z</cp:lastPrinted>
  <dcterms:created xsi:type="dcterms:W3CDTF">2021-11-15T10:21:00Z</dcterms:created>
  <dcterms:modified xsi:type="dcterms:W3CDTF">2021-11-17T08:52:00Z</dcterms:modified>
</cp:coreProperties>
</file>