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2934162B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PCUW.261.3.</w:t>
      </w:r>
      <w:r w:rsidR="00A52CA7">
        <w:rPr>
          <w:b/>
          <w:bCs/>
        </w:rPr>
        <w:t>26</w:t>
      </w:r>
      <w:r w:rsidRPr="00272917">
        <w:rPr>
          <w:b/>
          <w:bCs/>
        </w:rPr>
        <w:t>.2021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4C88CC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10A29B74" w14:textId="52DF8C89" w:rsidR="003D65EB" w:rsidRPr="003D65EB" w:rsidRDefault="00A52CA7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>
        <w:rPr>
          <w:b/>
        </w:rPr>
        <w:t>Sukcesywne dostawy żywności dla Domu Pomocy Społecznej w Pakówce</w:t>
      </w:r>
      <w:r w:rsidR="008A6C61">
        <w:rPr>
          <w:rFonts w:eastAsiaTheme="minorHAnsi"/>
          <w:b/>
          <w:bCs/>
          <w:sz w:val="22"/>
          <w:szCs w:val="22"/>
          <w:lang w:eastAsia="en-US"/>
        </w:rPr>
        <w:t>.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0FEBDF0E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26E1B60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A52CA7" w:rsidRPr="007F3E87" w14:paraId="56978DEE" w14:textId="2A81E5E4" w:rsidTr="002D1900">
        <w:tc>
          <w:tcPr>
            <w:tcW w:w="10490" w:type="dxa"/>
            <w:shd w:val="clear" w:color="auto" w:fill="D9D9D9" w:themeFill="background1" w:themeFillShade="D9"/>
          </w:tcPr>
          <w:p w14:paraId="545D31C5" w14:textId="1DD9EE56" w:rsidR="00A52CA7" w:rsidRPr="002D1900" w:rsidRDefault="00A52CA7" w:rsidP="004F1B54">
            <w:pPr>
              <w:spacing w:before="240" w:after="24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</w:p>
        </w:tc>
      </w:tr>
      <w:tr w:rsidR="00A52CA7" w:rsidRPr="007F3E87" w14:paraId="3F8A6C4A" w14:textId="77777777" w:rsidTr="004F1B54">
        <w:trPr>
          <w:trHeight w:val="1125"/>
        </w:trPr>
        <w:tc>
          <w:tcPr>
            <w:tcW w:w="10490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1B3DF839" w14:textId="77777777" w:rsidR="00A52CA7" w:rsidRPr="007F3E87" w:rsidRDefault="00A52CA7" w:rsidP="00A52CA7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970A4B0" w14:textId="21A8D545" w:rsidR="00A52CA7" w:rsidRDefault="00A52CA7" w:rsidP="002D190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16AD114" w14:textId="77777777" w:rsidR="00A52CA7" w:rsidRDefault="00A52CA7" w:rsidP="00A52CA7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B739E8E" w14:textId="27BD427D" w:rsidR="00A52CA7" w:rsidRDefault="00FA7B60" w:rsidP="004F1B54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2. Realizacja zamówienia dodatkowego</w:t>
            </w:r>
            <w:r w:rsidR="004F1B54">
              <w:rPr>
                <w:sz w:val="22"/>
                <w:szCs w:val="22"/>
              </w:rPr>
              <w:t xml:space="preserve"> (R)</w:t>
            </w:r>
            <w:r>
              <w:rPr>
                <w:sz w:val="22"/>
                <w:szCs w:val="22"/>
              </w:rPr>
              <w:t xml:space="preserve"> </w:t>
            </w:r>
            <w:r w:rsidR="004F1B54">
              <w:rPr>
                <w:sz w:val="22"/>
                <w:szCs w:val="22"/>
              </w:rPr>
              <w:t xml:space="preserve">- </w:t>
            </w:r>
            <w:r w:rsidR="004F1B54"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 w:rsidR="004F1B54"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150FD8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="004F1B54"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1422446B" w14:textId="606F02B3" w:rsidR="00FA7B60" w:rsidRDefault="00FA7B60" w:rsidP="002D1900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od 1 do 2 godzin,</w:t>
            </w:r>
          </w:p>
          <w:p w14:paraId="628DE9AA" w14:textId="155D731A" w:rsidR="00FA7B60" w:rsidRDefault="00FA7B60" w:rsidP="002D1900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72C6612A" w14:textId="037B89BC" w:rsidR="002D1900" w:rsidRDefault="00FA7B60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4F1B54" w:rsidRPr="007F3E87" w14:paraId="33B9109A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2ACA7361" w14:textId="401773DC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</w:p>
        </w:tc>
      </w:tr>
      <w:tr w:rsidR="004F1B54" w:rsidRPr="007F3E87" w14:paraId="4075BD55" w14:textId="77777777" w:rsidTr="004F1B54">
        <w:tc>
          <w:tcPr>
            <w:tcW w:w="10490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01E89BFA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53B48728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FB1F25C" w14:textId="77777777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8AB8251" w14:textId="047D94EE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66B367E4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od 1 do 2 godzin,</w:t>
            </w:r>
          </w:p>
          <w:p w14:paraId="0BA58972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394FAB91" w14:textId="46B3F9AA" w:rsidR="004F1B54" w:rsidRDefault="009C74BF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4F1B54" w:rsidRPr="007F3E87" w14:paraId="0E3452F4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4FC4FB6E" w14:textId="77777777" w:rsidR="005E7DEC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1F3DA6C" w14:textId="5EC48F8B" w:rsidR="004F1B54" w:rsidRDefault="004F1B54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8A6C61">
              <w:rPr>
                <w:b/>
                <w:sz w:val="22"/>
                <w:szCs w:val="22"/>
              </w:rPr>
              <w:t>*</w:t>
            </w:r>
          </w:p>
          <w:p w14:paraId="12742ECE" w14:textId="52EE7B0F" w:rsidR="005E7DEC" w:rsidRPr="004F1B54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4F1B54" w:rsidRPr="007F3E87" w14:paraId="07F6C3C9" w14:textId="77777777" w:rsidTr="004F1B54">
        <w:tc>
          <w:tcPr>
            <w:tcW w:w="10490" w:type="dxa"/>
            <w:shd w:val="clear" w:color="auto" w:fill="FFFFFF" w:themeFill="background1"/>
          </w:tcPr>
          <w:p w14:paraId="7822E533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DBFC731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14991C4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2E6A0CDB" w14:textId="77777777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57C02C1" w14:textId="34310009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71826DBE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od 1 do 2 godzin,</w:t>
            </w:r>
          </w:p>
          <w:p w14:paraId="33B904BD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25BFA926" w14:textId="77777777" w:rsidR="004F1B54" w:rsidRDefault="009C74BF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  <w:p w14:paraId="6B54A0A8" w14:textId="77777777" w:rsidR="005E7DEC" w:rsidRDefault="005E7DEC" w:rsidP="005E7DEC">
            <w:pPr>
              <w:spacing w:line="360" w:lineRule="auto"/>
              <w:rPr>
                <w:sz w:val="22"/>
                <w:szCs w:val="22"/>
              </w:rPr>
            </w:pPr>
          </w:p>
          <w:p w14:paraId="3D799F11" w14:textId="77777777" w:rsidR="005E7DEC" w:rsidRDefault="005E7DEC" w:rsidP="005E7DEC">
            <w:pPr>
              <w:spacing w:line="360" w:lineRule="auto"/>
              <w:rPr>
                <w:sz w:val="22"/>
                <w:szCs w:val="22"/>
              </w:rPr>
            </w:pPr>
          </w:p>
          <w:p w14:paraId="2152FE69" w14:textId="28A42DB1" w:rsidR="005E7DEC" w:rsidRDefault="005E7DEC" w:rsidP="005E7DEC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4F1B54" w:rsidRPr="007F3E87" w14:paraId="2EB44286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33F08F3F" w14:textId="35C3B26B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</w:p>
        </w:tc>
      </w:tr>
      <w:tr w:rsidR="009C74BF" w:rsidRPr="007F3E87" w14:paraId="3C21B2E3" w14:textId="77777777" w:rsidTr="009C74BF">
        <w:tc>
          <w:tcPr>
            <w:tcW w:w="10490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10FEAE1C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56A1B6D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22AAE15E" w14:textId="77777777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1094928A" w14:textId="30EE7A3C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2EC6853C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od 1 do 2 godzin,</w:t>
            </w:r>
          </w:p>
          <w:p w14:paraId="10F2251E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63653150" w14:textId="6F20F2D0" w:rsidR="009C74BF" w:rsidRDefault="009C74BF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9C74BF" w:rsidRPr="007F3E87" w14:paraId="490B050A" w14:textId="77777777" w:rsidTr="00E03333">
        <w:tc>
          <w:tcPr>
            <w:tcW w:w="10490" w:type="dxa"/>
            <w:shd w:val="clear" w:color="auto" w:fill="D9D9D9" w:themeFill="background1" w:themeFillShade="D9"/>
          </w:tcPr>
          <w:p w14:paraId="06C830F6" w14:textId="1B634824" w:rsidR="009C74BF" w:rsidRPr="009C74BF" w:rsidRDefault="009C74BF" w:rsidP="009C74BF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</w:p>
        </w:tc>
      </w:tr>
      <w:tr w:rsidR="009C74BF" w:rsidRPr="007F3E87" w14:paraId="5258FFBC" w14:textId="77777777" w:rsidTr="009C74BF">
        <w:tc>
          <w:tcPr>
            <w:tcW w:w="10490" w:type="dxa"/>
            <w:shd w:val="clear" w:color="auto" w:fill="FFFFFF" w:themeFill="background1"/>
          </w:tcPr>
          <w:p w14:paraId="53E678CA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BB4C5AF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71109E6B" w14:textId="77777777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259A5287" w14:textId="7151BC0F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2C5CCF00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od 1 do 2 godzin,</w:t>
            </w:r>
          </w:p>
          <w:p w14:paraId="7F7DF130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69D603B4" w14:textId="2C98702E" w:rsidR="009C74BF" w:rsidRDefault="009C74BF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9C74BF" w:rsidRPr="007F3E87" w14:paraId="3F6F23ED" w14:textId="77777777" w:rsidTr="007D1E02">
        <w:tc>
          <w:tcPr>
            <w:tcW w:w="10490" w:type="dxa"/>
            <w:shd w:val="clear" w:color="auto" w:fill="D9D9D9" w:themeFill="background1" w:themeFillShade="D9"/>
          </w:tcPr>
          <w:p w14:paraId="7D1E71AF" w14:textId="77777777" w:rsidR="005E7DEC" w:rsidRDefault="005E7DEC" w:rsidP="009C74BF">
            <w:pPr>
              <w:spacing w:line="360" w:lineRule="auto"/>
              <w:jc w:val="center"/>
              <w:rPr>
                <w:b/>
              </w:rPr>
            </w:pPr>
          </w:p>
          <w:p w14:paraId="51E8FE62" w14:textId="4AD33E62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Część VI </w:t>
            </w:r>
            <w:r w:rsidR="005E7DEC">
              <w:rPr>
                <w:b/>
              </w:rPr>
              <w:t>–</w:t>
            </w:r>
            <w:r w:rsidRPr="009C74BF">
              <w:rPr>
                <w:b/>
              </w:rPr>
              <w:t xml:space="preserve"> Drób</w:t>
            </w:r>
            <w:r w:rsidR="008A6C61">
              <w:rPr>
                <w:b/>
              </w:rPr>
              <w:t>*</w:t>
            </w:r>
          </w:p>
          <w:p w14:paraId="7C5AB8C4" w14:textId="13FC522B" w:rsidR="005E7DEC" w:rsidRPr="009C74BF" w:rsidRDefault="005E7DEC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9C74BF" w:rsidRPr="007F3E87" w14:paraId="40104F90" w14:textId="77777777" w:rsidTr="009C74BF">
        <w:tc>
          <w:tcPr>
            <w:tcW w:w="10490" w:type="dxa"/>
            <w:shd w:val="clear" w:color="auto" w:fill="FFFFFF" w:themeFill="background1"/>
          </w:tcPr>
          <w:p w14:paraId="6E503246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5A5A3AA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E846A88" w14:textId="77777777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08F7989C" w14:textId="2FFDD305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1DA64ACD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od 1 do 2 godzin,</w:t>
            </w:r>
          </w:p>
          <w:p w14:paraId="0F9061CF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43C38D4B" w14:textId="3E6B0678" w:rsidR="009C74BF" w:rsidRDefault="009C74BF" w:rsidP="008A6C6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9C74BF" w:rsidRPr="007F3E87" w14:paraId="316E6D07" w14:textId="77777777" w:rsidTr="00BC6495">
        <w:tc>
          <w:tcPr>
            <w:tcW w:w="10490" w:type="dxa"/>
            <w:shd w:val="clear" w:color="auto" w:fill="D9D9D9" w:themeFill="background1" w:themeFillShade="D9"/>
          </w:tcPr>
          <w:p w14:paraId="07F4700B" w14:textId="77777777" w:rsidR="008A6C61" w:rsidRDefault="008A6C61" w:rsidP="009C74BF">
            <w:pPr>
              <w:spacing w:line="360" w:lineRule="auto"/>
              <w:jc w:val="center"/>
              <w:rPr>
                <w:b/>
              </w:rPr>
            </w:pPr>
          </w:p>
          <w:p w14:paraId="572CCCDC" w14:textId="250D1403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VII </w:t>
            </w:r>
            <w:r w:rsidR="008A6C61">
              <w:rPr>
                <w:b/>
              </w:rPr>
              <w:t>–</w:t>
            </w:r>
            <w:r w:rsidRPr="009C74BF">
              <w:rPr>
                <w:b/>
              </w:rPr>
              <w:t xml:space="preserve"> Jajka</w:t>
            </w:r>
            <w:r w:rsidR="008A6C61">
              <w:rPr>
                <w:b/>
              </w:rPr>
              <w:t>*</w:t>
            </w:r>
          </w:p>
          <w:p w14:paraId="6D38A713" w14:textId="477B104A" w:rsidR="008A6C61" w:rsidRPr="009C74BF" w:rsidRDefault="008A6C61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3A1A05" w:rsidRPr="007F3E87" w14:paraId="372F41F8" w14:textId="77777777" w:rsidTr="003A1A05">
        <w:tc>
          <w:tcPr>
            <w:tcW w:w="10490" w:type="dxa"/>
            <w:shd w:val="clear" w:color="auto" w:fill="FFFFFF" w:themeFill="background1"/>
          </w:tcPr>
          <w:p w14:paraId="04BE7493" w14:textId="77777777" w:rsidR="003A1A05" w:rsidRPr="007F3E87" w:rsidRDefault="003A1A05" w:rsidP="003A1A05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98ADBA9" w14:textId="77777777" w:rsidR="003A1A05" w:rsidRDefault="003A1A05" w:rsidP="003A1A05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7F1994F8" w14:textId="77777777" w:rsidR="003A1A05" w:rsidRDefault="003A1A05" w:rsidP="003A1A05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1374DF3D" w14:textId="4467A101" w:rsidR="003A1A05" w:rsidRDefault="003A1A05" w:rsidP="003A1A05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05A4E56E" w14:textId="77777777" w:rsidR="003A1A05" w:rsidRDefault="003A1A05" w:rsidP="003A1A0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od 1 do 2 godzin,</w:t>
            </w:r>
          </w:p>
          <w:p w14:paraId="22025E44" w14:textId="77777777" w:rsidR="003A1A05" w:rsidRDefault="003A1A05" w:rsidP="003A1A0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1563F80A" w14:textId="2FA0946E" w:rsidR="003A1A05" w:rsidRDefault="003A1A05" w:rsidP="008A6C6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3A1A05" w:rsidRPr="007F3E87" w14:paraId="39D8986F" w14:textId="77777777" w:rsidTr="00E37B4E">
        <w:tc>
          <w:tcPr>
            <w:tcW w:w="10490" w:type="dxa"/>
            <w:shd w:val="clear" w:color="auto" w:fill="D9D9D9" w:themeFill="background1" w:themeFillShade="D9"/>
          </w:tcPr>
          <w:p w14:paraId="6794283D" w14:textId="12D0ED2E" w:rsidR="003A1A05" w:rsidRPr="003A1A05" w:rsidRDefault="003A1A05" w:rsidP="003A1A05">
            <w:pPr>
              <w:spacing w:before="240" w:after="240" w:line="360" w:lineRule="auto"/>
              <w:jc w:val="center"/>
              <w:rPr>
                <w:b/>
              </w:rPr>
            </w:pPr>
            <w:r w:rsidRPr="003A1A05">
              <w:rPr>
                <w:b/>
              </w:rPr>
              <w:lastRenderedPageBreak/>
              <w:t xml:space="preserve">VIII </w:t>
            </w:r>
            <w:r w:rsidR="008A6C61">
              <w:rPr>
                <w:b/>
              </w:rPr>
              <w:t>–</w:t>
            </w:r>
            <w:r w:rsidRPr="003A1A05">
              <w:rPr>
                <w:b/>
              </w:rPr>
              <w:t xml:space="preserve"> Ryby</w:t>
            </w:r>
            <w:r w:rsidR="008A6C61">
              <w:rPr>
                <w:b/>
              </w:rPr>
              <w:t>*</w:t>
            </w:r>
          </w:p>
        </w:tc>
      </w:tr>
      <w:tr w:rsidR="003A1A05" w:rsidRPr="007F3E87" w14:paraId="137C4DFE" w14:textId="77777777" w:rsidTr="003A1A05">
        <w:tc>
          <w:tcPr>
            <w:tcW w:w="10490" w:type="dxa"/>
            <w:shd w:val="clear" w:color="auto" w:fill="FFFFFF" w:themeFill="background1"/>
          </w:tcPr>
          <w:p w14:paraId="26E8ECD4" w14:textId="77777777" w:rsidR="003A1A05" w:rsidRPr="007F3E87" w:rsidRDefault="003A1A05" w:rsidP="003A1A05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50D250E3" w14:textId="77777777" w:rsidR="003A1A05" w:rsidRDefault="003A1A05" w:rsidP="003A1A05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2F76066F" w14:textId="77777777" w:rsidR="003A1A05" w:rsidRDefault="003A1A05" w:rsidP="003A1A05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5DE18E5D" w14:textId="3213B08E" w:rsidR="003A1A05" w:rsidRDefault="003A1A05" w:rsidP="003A1A05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311F6EE9" w14:textId="77777777" w:rsidR="003A1A05" w:rsidRDefault="003A1A05" w:rsidP="003A1A0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od 1 do 2 godzin,</w:t>
            </w:r>
          </w:p>
          <w:p w14:paraId="1DEEB46B" w14:textId="77777777" w:rsidR="003A1A05" w:rsidRDefault="003A1A05" w:rsidP="003A1A0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1692A979" w14:textId="0ABD204A" w:rsidR="003A1A05" w:rsidRDefault="003A1A05" w:rsidP="008A6C6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B4880E7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6D2D82">
        <w:rPr>
          <w:i/>
          <w:iCs/>
          <w:sz w:val="22"/>
        </w:rPr>
        <w:t>6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02BCB49C" w:rsidR="00932EAB" w:rsidRP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4876501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176E676F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78A2E38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020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8C0B30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………………………………………………</w:t>
      </w:r>
      <w:r w:rsidRPr="00947AD8">
        <w:t xml:space="preserve"> wykona nw. Wykonawca wspólnie ubiegający się o udzielenie zamówienia:</w:t>
      </w:r>
    </w:p>
    <w:p w14:paraId="0558588C" w14:textId="7176BC78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154274">
      <w:headerReference w:type="default" r:id="rId8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2F362" w14:textId="77777777" w:rsidR="00200865" w:rsidRDefault="00200865" w:rsidP="00FF57EE">
      <w:r>
        <w:separator/>
      </w:r>
    </w:p>
  </w:endnote>
  <w:endnote w:type="continuationSeparator" w:id="0">
    <w:p w14:paraId="79859E5F" w14:textId="77777777" w:rsidR="00200865" w:rsidRDefault="0020086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48C16" w14:textId="77777777" w:rsidR="00200865" w:rsidRDefault="00200865" w:rsidP="00FF57EE">
      <w:r>
        <w:separator/>
      </w:r>
    </w:p>
  </w:footnote>
  <w:footnote w:type="continuationSeparator" w:id="0">
    <w:p w14:paraId="7F9F0020" w14:textId="77777777" w:rsidR="00200865" w:rsidRDefault="00200865" w:rsidP="00FF57EE">
      <w:r>
        <w:continuationSeparator/>
      </w:r>
    </w:p>
  </w:footnote>
  <w:footnote w:id="1">
    <w:p w14:paraId="2B000415" w14:textId="080BECAA" w:rsidR="004F1B54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skreślić,</w:t>
      </w:r>
    </w:p>
    <w:p w14:paraId="4C82F4B2" w14:textId="2245ACC9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4E062BEB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 niepotrzebne skreślić,</w:t>
      </w:r>
    </w:p>
    <w:p w14:paraId="5DCFA951" w14:textId="49A89CD6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** zaznaczyć właściwe,</w:t>
      </w:r>
    </w:p>
    <w:p w14:paraId="0F616435" w14:textId="2233A233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7"/>
  </w:num>
  <w:num w:numId="5">
    <w:abstractNumId w:val="2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1063D3"/>
    <w:rsid w:val="001331C4"/>
    <w:rsid w:val="00150FD8"/>
    <w:rsid w:val="00154274"/>
    <w:rsid w:val="001B3A47"/>
    <w:rsid w:val="001C7D84"/>
    <w:rsid w:val="00200865"/>
    <w:rsid w:val="002134F2"/>
    <w:rsid w:val="002214DB"/>
    <w:rsid w:val="002606B2"/>
    <w:rsid w:val="00267D1F"/>
    <w:rsid w:val="00272917"/>
    <w:rsid w:val="00277DBE"/>
    <w:rsid w:val="002837ED"/>
    <w:rsid w:val="0029200F"/>
    <w:rsid w:val="002D1900"/>
    <w:rsid w:val="002E612D"/>
    <w:rsid w:val="00315939"/>
    <w:rsid w:val="003412D2"/>
    <w:rsid w:val="00391EC2"/>
    <w:rsid w:val="003961C1"/>
    <w:rsid w:val="003A1A05"/>
    <w:rsid w:val="003B769C"/>
    <w:rsid w:val="003D65EB"/>
    <w:rsid w:val="00416884"/>
    <w:rsid w:val="00434999"/>
    <w:rsid w:val="00493A1E"/>
    <w:rsid w:val="004B0785"/>
    <w:rsid w:val="004D47E1"/>
    <w:rsid w:val="004D5A42"/>
    <w:rsid w:val="004E07B6"/>
    <w:rsid w:val="004E2126"/>
    <w:rsid w:val="004F1B0C"/>
    <w:rsid w:val="004F1B54"/>
    <w:rsid w:val="004F2145"/>
    <w:rsid w:val="00525EFF"/>
    <w:rsid w:val="005324FC"/>
    <w:rsid w:val="005368A8"/>
    <w:rsid w:val="00560716"/>
    <w:rsid w:val="00580D5F"/>
    <w:rsid w:val="005844F6"/>
    <w:rsid w:val="00584709"/>
    <w:rsid w:val="005E7DEC"/>
    <w:rsid w:val="005F6F5F"/>
    <w:rsid w:val="0061011E"/>
    <w:rsid w:val="006B63D6"/>
    <w:rsid w:val="006C641D"/>
    <w:rsid w:val="006D09E0"/>
    <w:rsid w:val="006D120B"/>
    <w:rsid w:val="006D2D82"/>
    <w:rsid w:val="006F7D33"/>
    <w:rsid w:val="007055DB"/>
    <w:rsid w:val="00744A58"/>
    <w:rsid w:val="007D475B"/>
    <w:rsid w:val="007E1D2E"/>
    <w:rsid w:val="007E331F"/>
    <w:rsid w:val="007F201A"/>
    <w:rsid w:val="007F3E87"/>
    <w:rsid w:val="00804B6D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6968"/>
    <w:rsid w:val="009758DA"/>
    <w:rsid w:val="0097776D"/>
    <w:rsid w:val="00983D1D"/>
    <w:rsid w:val="009B3EF0"/>
    <w:rsid w:val="009C666E"/>
    <w:rsid w:val="009C74BF"/>
    <w:rsid w:val="009D75A8"/>
    <w:rsid w:val="00A066DF"/>
    <w:rsid w:val="00A50E18"/>
    <w:rsid w:val="00A52CA7"/>
    <w:rsid w:val="00A857E5"/>
    <w:rsid w:val="00AA01B2"/>
    <w:rsid w:val="00AA39D6"/>
    <w:rsid w:val="00AB3B12"/>
    <w:rsid w:val="00AE1948"/>
    <w:rsid w:val="00AE2ACB"/>
    <w:rsid w:val="00AF4AC3"/>
    <w:rsid w:val="00B0024D"/>
    <w:rsid w:val="00B1041F"/>
    <w:rsid w:val="00B15605"/>
    <w:rsid w:val="00B47637"/>
    <w:rsid w:val="00B625CB"/>
    <w:rsid w:val="00B62A71"/>
    <w:rsid w:val="00B67AAE"/>
    <w:rsid w:val="00B866DD"/>
    <w:rsid w:val="00B9086B"/>
    <w:rsid w:val="00BC4F99"/>
    <w:rsid w:val="00BD0342"/>
    <w:rsid w:val="00C22F7D"/>
    <w:rsid w:val="00C94461"/>
    <w:rsid w:val="00CC3A8D"/>
    <w:rsid w:val="00CC74C0"/>
    <w:rsid w:val="00CE3AE6"/>
    <w:rsid w:val="00D13D73"/>
    <w:rsid w:val="00D35048"/>
    <w:rsid w:val="00D3681A"/>
    <w:rsid w:val="00D554C7"/>
    <w:rsid w:val="00D55591"/>
    <w:rsid w:val="00D724FC"/>
    <w:rsid w:val="00DA134B"/>
    <w:rsid w:val="00DC336F"/>
    <w:rsid w:val="00E1735C"/>
    <w:rsid w:val="00E6330F"/>
    <w:rsid w:val="00E7604B"/>
    <w:rsid w:val="00EA435E"/>
    <w:rsid w:val="00EF590C"/>
    <w:rsid w:val="00F134D5"/>
    <w:rsid w:val="00F31EAC"/>
    <w:rsid w:val="00F40D64"/>
    <w:rsid w:val="00F626E5"/>
    <w:rsid w:val="00F95275"/>
    <w:rsid w:val="00F97766"/>
    <w:rsid w:val="00FA7B60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5</Pages>
  <Words>1398</Words>
  <Characters>8389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3</cp:revision>
  <cp:lastPrinted>2021-07-21T09:38:00Z</cp:lastPrinted>
  <dcterms:created xsi:type="dcterms:W3CDTF">2021-11-23T09:51:00Z</dcterms:created>
  <dcterms:modified xsi:type="dcterms:W3CDTF">2021-11-23T10:34:00Z</dcterms:modified>
</cp:coreProperties>
</file>