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D8680C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944F66" w14:textId="118E41D2" w:rsidR="00C71FE1" w:rsidRPr="00C71FE1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>
        <w:rPr>
          <w:b/>
          <w:bCs/>
          <w:sz w:val="22"/>
          <w:szCs w:val="22"/>
        </w:rPr>
        <w:t>Odbiór i utylizacja odpadów medycznych</w:t>
      </w:r>
      <w:r w:rsidR="001863C8">
        <w:rPr>
          <w:b/>
          <w:bCs/>
          <w:sz w:val="22"/>
          <w:szCs w:val="22"/>
        </w:rPr>
        <w:t xml:space="preserve"> dla wszystkich jednostek Szpitala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3" w:name="_Hlk64876004"/>
    </w:p>
    <w:p w14:paraId="7E76C24B" w14:textId="77777777" w:rsidR="007A5C07" w:rsidRDefault="007A5C07" w:rsidP="007A5C07">
      <w:pPr>
        <w:jc w:val="both"/>
      </w:pPr>
      <w:r>
        <w:t>wartość netto za wykonanie całości przedmiotu zamówienia wynosi....................... zł</w:t>
      </w:r>
    </w:p>
    <w:p w14:paraId="2D08C28A" w14:textId="77777777" w:rsidR="007A5C07" w:rsidRDefault="007A5C07" w:rsidP="007A5C07">
      <w:pPr>
        <w:ind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7A5C07">
      <w:pPr>
        <w:ind w:hanging="284"/>
        <w:jc w:val="both"/>
      </w:pPr>
      <w:r>
        <w:t xml:space="preserve">     kwota podatku VAT wynosi ................................ zł</w:t>
      </w:r>
    </w:p>
    <w:p w14:paraId="7FA194DA" w14:textId="77777777" w:rsidR="007A5C07" w:rsidRDefault="007A5C07" w:rsidP="007A5C07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4D870BE" w14:textId="77777777" w:rsidR="007A5C07" w:rsidRDefault="007A5C07" w:rsidP="007A5C07">
      <w:pPr>
        <w:ind w:hanging="284"/>
        <w:jc w:val="both"/>
      </w:pPr>
      <w:r>
        <w:lastRenderedPageBreak/>
        <w:t xml:space="preserve">     (słownie:................................................................................................................................. zł),</w:t>
      </w:r>
    </w:p>
    <w:p w14:paraId="2E6A2B7A" w14:textId="77777777" w:rsidR="007A5C07" w:rsidRDefault="007A5C07" w:rsidP="007A5C07">
      <w:pPr>
        <w:jc w:val="both"/>
      </w:pPr>
    </w:p>
    <w:p w14:paraId="3A12A3F0" w14:textId="77777777" w:rsidR="007A5C07" w:rsidRDefault="007A5C07" w:rsidP="007A5C07">
      <w:pPr>
        <w:jc w:val="both"/>
      </w:pPr>
      <w:r>
        <w:t xml:space="preserve">wyliczona zgodnie z formularzem cenowym </w:t>
      </w:r>
    </w:p>
    <w:p w14:paraId="78280600" w14:textId="77777777" w:rsidR="007A5C07" w:rsidRDefault="007A5C07" w:rsidP="007A5C07">
      <w:pPr>
        <w:jc w:val="both"/>
      </w:pPr>
      <w:r>
        <w:t>termin wykonania umowy wynosi 12 miesięcy</w:t>
      </w:r>
    </w:p>
    <w:p w14:paraId="327B29B5" w14:textId="77777777" w:rsidR="007A5C07" w:rsidRDefault="007A5C07" w:rsidP="007A5C07">
      <w:pPr>
        <w:jc w:val="both"/>
      </w:pPr>
      <w:r>
        <w:t>okres gwarancji: zgodnie z zapisami w umowie</w:t>
      </w:r>
    </w:p>
    <w:p w14:paraId="39FBDA66" w14:textId="77777777" w:rsidR="007A5C07" w:rsidRDefault="007A5C07" w:rsidP="007A5C07">
      <w:pPr>
        <w:jc w:val="both"/>
      </w:pPr>
      <w:r w:rsidRPr="00A552BA">
        <w:t>warunki płatności 60 dni</w:t>
      </w:r>
    </w:p>
    <w:p w14:paraId="0DF64623" w14:textId="77777777" w:rsidR="007A5C07" w:rsidRDefault="007A5C07" w:rsidP="007A5C07">
      <w:pPr>
        <w:jc w:val="both"/>
      </w:pPr>
      <w:r>
        <w:t>terminy odbioru odpadów – zgodnie z umową/formularzem cenowym</w:t>
      </w:r>
    </w:p>
    <w:p w14:paraId="3BED6057" w14:textId="77777777" w:rsidR="007A5C07" w:rsidRDefault="007A5C07" w:rsidP="007A5C07">
      <w:pPr>
        <w:jc w:val="both"/>
      </w:pPr>
    </w:p>
    <w:p w14:paraId="1C95C937" w14:textId="77777777" w:rsidR="007A5C07" w:rsidRDefault="007A5C07" w:rsidP="007A5C07">
      <w:pPr>
        <w:jc w:val="both"/>
      </w:pPr>
      <w:r>
        <w:t>Odległość z siedziby Zamawiającego do miejsca, w którym unieszkodliwiane będą odpady medyczne (wyrażona w kilometrach) dla:</w:t>
      </w:r>
    </w:p>
    <w:p w14:paraId="39551421" w14:textId="77777777" w:rsidR="007A5C07" w:rsidRDefault="007A5C07" w:rsidP="007A5C07">
      <w:pPr>
        <w:jc w:val="both"/>
      </w:pPr>
      <w:r>
        <w:t>Szpitala Wojewódzkiego w Poznaniu ul. Juraszów 7/19 - …..km</w:t>
      </w:r>
    </w:p>
    <w:p w14:paraId="0FF204F7" w14:textId="77777777" w:rsidR="007A5C07" w:rsidRDefault="007A5C07" w:rsidP="007A5C07">
      <w:pPr>
        <w:jc w:val="both"/>
      </w:pPr>
      <w:r>
        <w:t>Ośrodek Rehabilitacyjny dla Dzieci ul. Sanatoryjna 2 - …….km</w:t>
      </w:r>
    </w:p>
    <w:p w14:paraId="52B53C70" w14:textId="77777777" w:rsidR="007A5C07" w:rsidRDefault="007A5C07" w:rsidP="007A5C07">
      <w:pPr>
        <w:jc w:val="both"/>
      </w:pPr>
      <w:r>
        <w:t>Szpital Rehabilitacyjny ul. Uzdrowiskowa 2 - ……km</w:t>
      </w:r>
    </w:p>
    <w:p w14:paraId="0DDC842F" w14:textId="77777777" w:rsidR="007A5C07" w:rsidRDefault="007A5C07" w:rsidP="007A5C07">
      <w:pPr>
        <w:jc w:val="both"/>
      </w:pPr>
      <w:r>
        <w:t xml:space="preserve">Szpital </w:t>
      </w:r>
      <w:proofErr w:type="spellStart"/>
      <w:r>
        <w:t>Rehabilitacyjno</w:t>
      </w:r>
      <w:proofErr w:type="spellEnd"/>
      <w:r>
        <w:t>–Kardiologiczny w Kowanówku ul. Sanatoryjna 34 - ………km</w:t>
      </w:r>
    </w:p>
    <w:p w14:paraId="5FC7BD57" w14:textId="77777777" w:rsidR="007A5C07" w:rsidRDefault="007A5C07" w:rsidP="007A5C07">
      <w:pPr>
        <w:jc w:val="both"/>
      </w:pPr>
      <w:r>
        <w:t>Suma odległości dla wszystkich filii - …………km.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0BABE41" w:rsidR="00D74BC1" w:rsidRDefault="00281DC6">
    <w:pPr>
      <w:pStyle w:val="Nagwek"/>
    </w:pPr>
    <w:r>
      <w:t>Znak sprawy: SZW/DZP/</w:t>
    </w:r>
    <w:r w:rsidR="00EB6612">
      <w:t>7</w:t>
    </w:r>
    <w:r w:rsidR="007A5C07">
      <w:t>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613B65"/>
    <w:rsid w:val="00734AFF"/>
    <w:rsid w:val="00740C0B"/>
    <w:rsid w:val="00764D26"/>
    <w:rsid w:val="007717C3"/>
    <w:rsid w:val="007A5C07"/>
    <w:rsid w:val="00917D11"/>
    <w:rsid w:val="0097796A"/>
    <w:rsid w:val="00983529"/>
    <w:rsid w:val="00A552BA"/>
    <w:rsid w:val="00A60BC9"/>
    <w:rsid w:val="00C41BC1"/>
    <w:rsid w:val="00C71FE1"/>
    <w:rsid w:val="00CA0475"/>
    <w:rsid w:val="00CA7C6C"/>
    <w:rsid w:val="00D1658C"/>
    <w:rsid w:val="00D74BC1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600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24</cp:revision>
  <cp:lastPrinted>2007-10-05T06:59:00Z</cp:lastPrinted>
  <dcterms:created xsi:type="dcterms:W3CDTF">2021-03-05T08:11:00Z</dcterms:created>
  <dcterms:modified xsi:type="dcterms:W3CDTF">2021-11-17T06:44:00Z</dcterms:modified>
</cp:coreProperties>
</file>