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E6E42" w14:textId="17F37C75" w:rsidR="00EB1359" w:rsidRPr="003261E7" w:rsidRDefault="00935021" w:rsidP="00EB1359">
      <w:pPr>
        <w:spacing w:after="240"/>
        <w:jc w:val="right"/>
        <w:rPr>
          <w:sz w:val="22"/>
          <w:szCs w:val="22"/>
        </w:rPr>
      </w:pPr>
      <w:r w:rsidRPr="00935021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0B607E">
        <w:rPr>
          <w:sz w:val="22"/>
          <w:szCs w:val="22"/>
        </w:rPr>
        <w:t>23.11.2021 r.</w:t>
      </w:r>
    </w:p>
    <w:p w14:paraId="5898A62D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732C0222" w14:textId="77777777" w:rsidR="00935021" w:rsidRPr="00935021" w:rsidRDefault="00935021" w:rsidP="00EB1359">
      <w:pPr>
        <w:spacing w:after="40"/>
        <w:rPr>
          <w:b/>
          <w:bCs/>
          <w:sz w:val="22"/>
          <w:szCs w:val="22"/>
        </w:rPr>
      </w:pPr>
      <w:r w:rsidRPr="00935021">
        <w:rPr>
          <w:b/>
          <w:bCs/>
          <w:sz w:val="22"/>
          <w:szCs w:val="22"/>
        </w:rPr>
        <w:t>Szpital Miejski Specjalistyczny</w:t>
      </w:r>
    </w:p>
    <w:p w14:paraId="7A5AC0DE" w14:textId="77777777" w:rsidR="00935021" w:rsidRPr="00935021" w:rsidRDefault="00935021" w:rsidP="00EB1359">
      <w:pPr>
        <w:spacing w:after="40"/>
        <w:rPr>
          <w:b/>
          <w:bCs/>
          <w:sz w:val="22"/>
          <w:szCs w:val="22"/>
        </w:rPr>
      </w:pPr>
      <w:r w:rsidRPr="00935021">
        <w:rPr>
          <w:b/>
          <w:bCs/>
          <w:sz w:val="22"/>
          <w:szCs w:val="22"/>
        </w:rPr>
        <w:t>im. Gabriela Narutowicza w Krakowie</w:t>
      </w:r>
    </w:p>
    <w:p w14:paraId="29A1F61E" w14:textId="77777777" w:rsidR="00EB1359" w:rsidRPr="003261E7" w:rsidRDefault="00935021" w:rsidP="00EB1359">
      <w:pPr>
        <w:rPr>
          <w:sz w:val="22"/>
          <w:szCs w:val="22"/>
        </w:rPr>
      </w:pPr>
      <w:r w:rsidRPr="00935021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935021">
        <w:rPr>
          <w:sz w:val="22"/>
          <w:szCs w:val="22"/>
        </w:rPr>
        <w:t>35-37</w:t>
      </w:r>
    </w:p>
    <w:p w14:paraId="0064DE44" w14:textId="036AD7D1" w:rsidR="00EB1359" w:rsidRPr="003261E7" w:rsidRDefault="00935021" w:rsidP="00B9676B">
      <w:pPr>
        <w:rPr>
          <w:sz w:val="22"/>
          <w:szCs w:val="22"/>
        </w:rPr>
      </w:pPr>
      <w:r w:rsidRPr="00935021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935021">
        <w:rPr>
          <w:sz w:val="22"/>
          <w:szCs w:val="22"/>
        </w:rPr>
        <w:t>Kraków</w:t>
      </w:r>
    </w:p>
    <w:p w14:paraId="38AF9485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2E1868A" w14:textId="1B4E07F6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B9676B">
        <w:rPr>
          <w:b/>
          <w:sz w:val="28"/>
          <w:szCs w:val="24"/>
        </w:rPr>
        <w:t xml:space="preserve"> w zakresie Pakietów nr 1 i 11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35021" w:rsidRPr="003261E7" w14:paraId="7C80242E" w14:textId="77777777" w:rsidTr="00E02FAE">
        <w:trPr>
          <w:trHeight w:val="638"/>
        </w:trPr>
        <w:tc>
          <w:tcPr>
            <w:tcW w:w="959" w:type="dxa"/>
            <w:shd w:val="clear" w:color="auto" w:fill="auto"/>
          </w:tcPr>
          <w:p w14:paraId="60F32449" w14:textId="77777777" w:rsidR="00935021" w:rsidRPr="003261E7" w:rsidRDefault="00935021" w:rsidP="00E02FA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AC401A6" w14:textId="7754323B" w:rsidR="00935021" w:rsidRPr="003261E7" w:rsidRDefault="00935021" w:rsidP="00E02FA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35021">
              <w:rPr>
                <w:sz w:val="22"/>
                <w:szCs w:val="22"/>
              </w:rPr>
              <w:t>przetarg</w:t>
            </w:r>
            <w:r w:rsidR="00B9676B">
              <w:rPr>
                <w:sz w:val="22"/>
                <w:szCs w:val="22"/>
              </w:rPr>
              <w:t>u</w:t>
            </w:r>
            <w:r w:rsidRPr="00935021">
              <w:rPr>
                <w:sz w:val="22"/>
                <w:szCs w:val="22"/>
              </w:rPr>
              <w:t xml:space="preserve"> nieograniczon</w:t>
            </w:r>
            <w:r w:rsidR="00B9676B">
              <w:rPr>
                <w:sz w:val="22"/>
                <w:szCs w:val="22"/>
              </w:rPr>
              <w:t xml:space="preserve">ego 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935021">
              <w:rPr>
                <w:b/>
                <w:bCs/>
                <w:sz w:val="22"/>
                <w:szCs w:val="22"/>
              </w:rPr>
              <w:t>Zakup i dostawa produktów farmaceutycznych IV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35021">
              <w:rPr>
                <w:b/>
                <w:sz w:val="22"/>
                <w:szCs w:val="22"/>
              </w:rPr>
              <w:t>ZP/40/2021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AF8E19C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8F402E7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069807FC" w14:textId="34A83EFB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3585057E" w14:textId="77777777" w:rsidR="00411B29" w:rsidRDefault="00411B29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7D239476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6F5BD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E0710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6421BB84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935021" w:rsidRPr="00EB1359" w14:paraId="2D08AF9B" w14:textId="77777777" w:rsidTr="00E02FA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6714" w14:textId="77777777" w:rsidR="00935021" w:rsidRPr="00710915" w:rsidRDefault="00935021" w:rsidP="00E02FA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35021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65FFA" w14:textId="77777777" w:rsidR="00935021" w:rsidRPr="00EB1359" w:rsidRDefault="00935021" w:rsidP="00E02FA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35021">
              <w:rPr>
                <w:b/>
                <w:sz w:val="22"/>
                <w:szCs w:val="22"/>
              </w:rPr>
              <w:t>Pakiet 1- Ranitidine</w:t>
            </w:r>
          </w:p>
          <w:p w14:paraId="0DECE160" w14:textId="11D6EC3C" w:rsidR="00935021" w:rsidRDefault="00935021" w:rsidP="00E02FA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B9676B">
              <w:rPr>
                <w:sz w:val="22"/>
                <w:szCs w:val="22"/>
              </w:rPr>
              <w:t xml:space="preserve"> </w:t>
            </w:r>
            <w:r w:rsidR="00411B29">
              <w:rPr>
                <w:sz w:val="22"/>
                <w:szCs w:val="22"/>
              </w:rPr>
              <w:t>art</w:t>
            </w:r>
            <w:r w:rsidR="00E732CB">
              <w:rPr>
                <w:sz w:val="22"/>
                <w:szCs w:val="22"/>
              </w:rPr>
              <w:t xml:space="preserve">. 255 </w:t>
            </w:r>
            <w:r w:rsidR="00411B29">
              <w:rPr>
                <w:sz w:val="22"/>
                <w:szCs w:val="22"/>
              </w:rPr>
              <w:t>pk</w:t>
            </w:r>
            <w:r w:rsidR="00E732CB">
              <w:rPr>
                <w:sz w:val="22"/>
                <w:szCs w:val="22"/>
              </w:rPr>
              <w:t xml:space="preserve">t.1 </w:t>
            </w:r>
          </w:p>
          <w:p w14:paraId="398E8ECA" w14:textId="158FF7A6" w:rsidR="00935021" w:rsidRPr="00EB1359" w:rsidRDefault="00935021" w:rsidP="00411B2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411B29">
              <w:rPr>
                <w:sz w:val="22"/>
                <w:szCs w:val="22"/>
              </w:rPr>
              <w:t xml:space="preserve"> nie złożono żadnej oferty </w:t>
            </w:r>
          </w:p>
        </w:tc>
      </w:tr>
      <w:tr w:rsidR="00935021" w:rsidRPr="00EB1359" w14:paraId="7B7BF8D8" w14:textId="77777777" w:rsidTr="00E02FA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58714" w14:textId="77777777" w:rsidR="00935021" w:rsidRPr="00710915" w:rsidRDefault="00935021" w:rsidP="00E02FA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35021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BE5D4" w14:textId="77777777" w:rsidR="00935021" w:rsidRPr="00EB1359" w:rsidRDefault="00935021" w:rsidP="00E02FA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35021">
              <w:rPr>
                <w:b/>
                <w:sz w:val="22"/>
                <w:szCs w:val="22"/>
              </w:rPr>
              <w:t>Pakiet 11 - Leki III</w:t>
            </w:r>
          </w:p>
          <w:p w14:paraId="1C7BC074" w14:textId="77777777" w:rsidR="00411B29" w:rsidRDefault="00411B29" w:rsidP="00411B2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art. 255 pkt.1 </w:t>
            </w:r>
          </w:p>
          <w:p w14:paraId="2873BF3B" w14:textId="4761FF67" w:rsidR="00935021" w:rsidRPr="00EB1359" w:rsidRDefault="00411B29" w:rsidP="00411B2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nie złożono żadnej oferty </w:t>
            </w:r>
          </w:p>
        </w:tc>
      </w:tr>
    </w:tbl>
    <w:p w14:paraId="1E951CCC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F7721" w14:textId="77777777" w:rsidR="00935021" w:rsidRDefault="00935021" w:rsidP="00935021">
      <w:r>
        <w:separator/>
      </w:r>
    </w:p>
  </w:endnote>
  <w:endnote w:type="continuationSeparator" w:id="0">
    <w:p w14:paraId="6841AEE7" w14:textId="77777777" w:rsidR="00935021" w:rsidRDefault="00935021" w:rsidP="00935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7CBDF" w14:textId="77777777" w:rsidR="00935021" w:rsidRDefault="009350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970A2" w14:textId="77777777" w:rsidR="00935021" w:rsidRDefault="0093502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D267C" w14:textId="77777777" w:rsidR="00935021" w:rsidRDefault="009350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349ED" w14:textId="77777777" w:rsidR="00935021" w:rsidRDefault="00935021" w:rsidP="00935021">
      <w:r>
        <w:separator/>
      </w:r>
    </w:p>
  </w:footnote>
  <w:footnote w:type="continuationSeparator" w:id="0">
    <w:p w14:paraId="1B54A3D3" w14:textId="77777777" w:rsidR="00935021" w:rsidRDefault="00935021" w:rsidP="009350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43DB9" w14:textId="77777777" w:rsidR="00935021" w:rsidRDefault="009350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151AA" w14:textId="77777777" w:rsidR="00935021" w:rsidRDefault="009350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A73ED" w14:textId="77777777" w:rsidR="00935021" w:rsidRDefault="009350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3622"/>
    <w:rsid w:val="00010B31"/>
    <w:rsid w:val="000B607E"/>
    <w:rsid w:val="00104963"/>
    <w:rsid w:val="00150F65"/>
    <w:rsid w:val="00411B29"/>
    <w:rsid w:val="00823326"/>
    <w:rsid w:val="00856A3E"/>
    <w:rsid w:val="00894412"/>
    <w:rsid w:val="00935021"/>
    <w:rsid w:val="009462DF"/>
    <w:rsid w:val="009500EB"/>
    <w:rsid w:val="00993EFC"/>
    <w:rsid w:val="00AB3E72"/>
    <w:rsid w:val="00AC1A4B"/>
    <w:rsid w:val="00B93622"/>
    <w:rsid w:val="00B9676B"/>
    <w:rsid w:val="00D41670"/>
    <w:rsid w:val="00D44D12"/>
    <w:rsid w:val="00E403D2"/>
    <w:rsid w:val="00E732CB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3F9E01"/>
  <w15:chartTrackingRefBased/>
  <w15:docId w15:val="{6FE4B143-B81A-4E66-89F6-3355821EB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9350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350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118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Miłoś</cp:lastModifiedBy>
  <cp:revision>4</cp:revision>
  <cp:lastPrinted>2021-11-23T09:49:00Z</cp:lastPrinted>
  <dcterms:created xsi:type="dcterms:W3CDTF">2021-11-23T09:04:00Z</dcterms:created>
  <dcterms:modified xsi:type="dcterms:W3CDTF">2021-11-23T13:12:00Z</dcterms:modified>
</cp:coreProperties>
</file>