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24D64" w14:textId="58B3290D" w:rsidR="00FB7F50" w:rsidRPr="002245BE" w:rsidRDefault="00F3608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3608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2D1851">
        <w:rPr>
          <w:sz w:val="22"/>
          <w:szCs w:val="22"/>
        </w:rPr>
        <w:t xml:space="preserve">23.11.2021 r. </w:t>
      </w:r>
    </w:p>
    <w:p w14:paraId="58EFB2E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EAFC70C" w14:textId="77777777" w:rsidR="00F3608C" w:rsidRPr="00F3608C" w:rsidRDefault="00F3608C" w:rsidP="00FB7F50">
      <w:pPr>
        <w:spacing w:after="40"/>
        <w:rPr>
          <w:b/>
          <w:bCs/>
          <w:sz w:val="22"/>
          <w:szCs w:val="22"/>
        </w:rPr>
      </w:pPr>
      <w:r w:rsidRPr="00F3608C">
        <w:rPr>
          <w:b/>
          <w:bCs/>
          <w:sz w:val="22"/>
          <w:szCs w:val="22"/>
        </w:rPr>
        <w:t>Szpital Miejski Specjalistyczny</w:t>
      </w:r>
    </w:p>
    <w:p w14:paraId="38741ADC" w14:textId="77777777" w:rsidR="00F3608C" w:rsidRPr="00F3608C" w:rsidRDefault="00F3608C" w:rsidP="00FB7F50">
      <w:pPr>
        <w:spacing w:after="40"/>
        <w:rPr>
          <w:b/>
          <w:bCs/>
          <w:sz w:val="22"/>
          <w:szCs w:val="22"/>
        </w:rPr>
      </w:pPr>
      <w:r w:rsidRPr="00F3608C">
        <w:rPr>
          <w:b/>
          <w:bCs/>
          <w:sz w:val="22"/>
          <w:szCs w:val="22"/>
        </w:rPr>
        <w:t>im. Gabriela Narutowicza w Krakowie</w:t>
      </w:r>
    </w:p>
    <w:p w14:paraId="36ED6FFF" w14:textId="77777777" w:rsidR="00FB7F50" w:rsidRPr="002245BE" w:rsidRDefault="00F3608C" w:rsidP="00FB7F50">
      <w:pPr>
        <w:rPr>
          <w:sz w:val="22"/>
          <w:szCs w:val="22"/>
        </w:rPr>
      </w:pPr>
      <w:r w:rsidRPr="00F3608C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F3608C">
        <w:rPr>
          <w:sz w:val="22"/>
          <w:szCs w:val="22"/>
        </w:rPr>
        <w:t>35-37</w:t>
      </w:r>
    </w:p>
    <w:p w14:paraId="4DEE6439" w14:textId="77777777" w:rsidR="00FB7F50" w:rsidRPr="002245BE" w:rsidRDefault="00F3608C" w:rsidP="00FB7F50">
      <w:pPr>
        <w:rPr>
          <w:sz w:val="22"/>
          <w:szCs w:val="22"/>
        </w:rPr>
      </w:pPr>
      <w:r w:rsidRPr="00F3608C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F3608C">
        <w:rPr>
          <w:sz w:val="22"/>
          <w:szCs w:val="22"/>
        </w:rPr>
        <w:t>Kraków</w:t>
      </w:r>
    </w:p>
    <w:p w14:paraId="70159F02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8820525" w14:textId="4C1D6821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370888">
        <w:rPr>
          <w:b/>
          <w:sz w:val="28"/>
        </w:rPr>
        <w:t xml:space="preserve"> w zakresie Pakietów nr 2,4,6,7,8,10,12,13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F3608C" w:rsidRPr="00607F9B" w14:paraId="79ACC816" w14:textId="77777777" w:rsidTr="00E02FAE">
        <w:trPr>
          <w:trHeight w:val="638"/>
        </w:trPr>
        <w:tc>
          <w:tcPr>
            <w:tcW w:w="959" w:type="dxa"/>
            <w:shd w:val="clear" w:color="auto" w:fill="auto"/>
          </w:tcPr>
          <w:p w14:paraId="7F0C01D4" w14:textId="77777777" w:rsidR="00F3608C" w:rsidRPr="00607F9B" w:rsidRDefault="00F3608C" w:rsidP="00E02FA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AAF145C" w14:textId="222E11B3" w:rsidR="00F3608C" w:rsidRPr="00607F9B" w:rsidRDefault="00F3608C" w:rsidP="00E02FA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3608C">
              <w:rPr>
                <w:sz w:val="22"/>
                <w:szCs w:val="22"/>
              </w:rPr>
              <w:t>przetarg</w:t>
            </w:r>
            <w:r w:rsidR="00370888">
              <w:rPr>
                <w:sz w:val="22"/>
                <w:szCs w:val="22"/>
              </w:rPr>
              <w:t>u</w:t>
            </w:r>
            <w:r w:rsidRPr="00F3608C">
              <w:rPr>
                <w:sz w:val="22"/>
                <w:szCs w:val="22"/>
              </w:rPr>
              <w:t xml:space="preserve"> nieograniczon</w:t>
            </w:r>
            <w:r w:rsidR="00370888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3608C">
              <w:rPr>
                <w:b/>
                <w:bCs/>
                <w:sz w:val="22"/>
                <w:szCs w:val="22"/>
              </w:rPr>
              <w:t>Zakup i dostawa produktów farmaceutycznych IV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3608C">
              <w:rPr>
                <w:b/>
                <w:sz w:val="22"/>
                <w:szCs w:val="22"/>
              </w:rPr>
              <w:t>ZP/40/2021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F768360" w14:textId="1E7E94F6" w:rsidR="008642B3" w:rsidRPr="00370888" w:rsidRDefault="00F3608C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</w:t>
      </w:r>
      <w:r w:rsidR="00027182">
        <w:rPr>
          <w:sz w:val="22"/>
          <w:szCs w:val="22"/>
        </w:rPr>
        <w:t>h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</w:t>
      </w:r>
      <w:r w:rsidR="00370888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3608C" w14:paraId="6B20BBED" w14:textId="77777777" w:rsidTr="00E02FAE">
        <w:trPr>
          <w:cantSplit/>
        </w:trPr>
        <w:tc>
          <w:tcPr>
            <w:tcW w:w="9498" w:type="dxa"/>
          </w:tcPr>
          <w:p w14:paraId="709ACB8B" w14:textId="77777777" w:rsidR="00F3608C" w:rsidRPr="001D1EEC" w:rsidRDefault="00F3608C" w:rsidP="00E02FAE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3608C">
              <w:rPr>
                <w:b/>
                <w:sz w:val="22"/>
                <w:szCs w:val="22"/>
              </w:rPr>
              <w:t>Bialmed</w:t>
            </w:r>
            <w:proofErr w:type="spellEnd"/>
            <w:r w:rsidRPr="00F3608C">
              <w:rPr>
                <w:b/>
                <w:sz w:val="22"/>
                <w:szCs w:val="22"/>
              </w:rPr>
              <w:t xml:space="preserve"> Sp. z o.o.</w:t>
            </w:r>
          </w:p>
          <w:p w14:paraId="27A4FA9C" w14:textId="5C1F1D65" w:rsidR="00027182" w:rsidRDefault="00F3608C" w:rsidP="00E02FAE">
            <w:pPr>
              <w:spacing w:line="276" w:lineRule="auto"/>
              <w:rPr>
                <w:bCs/>
                <w:sz w:val="22"/>
                <w:szCs w:val="22"/>
              </w:rPr>
            </w:pPr>
            <w:r w:rsidRPr="00F3608C">
              <w:rPr>
                <w:bCs/>
                <w:sz w:val="22"/>
                <w:szCs w:val="22"/>
              </w:rPr>
              <w:t>ul. Kazimierzowska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3608C">
              <w:rPr>
                <w:bCs/>
                <w:sz w:val="22"/>
                <w:szCs w:val="22"/>
              </w:rPr>
              <w:t>46/48/35</w:t>
            </w:r>
          </w:p>
          <w:p w14:paraId="7D7F933F" w14:textId="79255118" w:rsidR="00F3608C" w:rsidRPr="001D1EEC" w:rsidRDefault="00F3608C" w:rsidP="00E02FAE">
            <w:pPr>
              <w:spacing w:line="276" w:lineRule="auto"/>
              <w:rPr>
                <w:bCs/>
                <w:sz w:val="22"/>
                <w:szCs w:val="22"/>
              </w:rPr>
            </w:pPr>
            <w:r w:rsidRPr="00F3608C">
              <w:rPr>
                <w:bCs/>
                <w:sz w:val="22"/>
                <w:szCs w:val="22"/>
              </w:rPr>
              <w:t>02-546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3608C">
              <w:rPr>
                <w:bCs/>
                <w:sz w:val="22"/>
                <w:szCs w:val="22"/>
              </w:rPr>
              <w:t>Warszawa</w:t>
            </w:r>
          </w:p>
          <w:p w14:paraId="2AF41005" w14:textId="784A4C22" w:rsidR="00F3608C" w:rsidRPr="00211A34" w:rsidRDefault="00F3608C" w:rsidP="00E02FA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370888">
              <w:rPr>
                <w:sz w:val="22"/>
                <w:szCs w:val="22"/>
              </w:rPr>
              <w:t xml:space="preserve"> </w:t>
            </w:r>
            <w:r w:rsidRPr="00F3608C">
              <w:rPr>
                <w:color w:val="000000"/>
                <w:sz w:val="22"/>
                <w:szCs w:val="22"/>
              </w:rPr>
              <w:t xml:space="preserve">Pakiet 2 - </w:t>
            </w:r>
            <w:proofErr w:type="spellStart"/>
            <w:r w:rsidRPr="00F3608C">
              <w:rPr>
                <w:color w:val="000000"/>
                <w:sz w:val="22"/>
                <w:szCs w:val="22"/>
              </w:rPr>
              <w:t>Ambroxol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4B9696B7" w14:textId="7CA8DDF2" w:rsidR="00F3608C" w:rsidRPr="00027182" w:rsidRDefault="00F3608C" w:rsidP="0002718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027182">
              <w:rPr>
                <w:sz w:val="22"/>
                <w:szCs w:val="22"/>
              </w:rPr>
              <w:t xml:space="preserve"> </w:t>
            </w:r>
            <w:r w:rsidRPr="00F3608C">
              <w:t>Najkorzystniejsza oferta spełniająca wymagania Zamawiającego.</w:t>
            </w:r>
          </w:p>
        </w:tc>
      </w:tr>
      <w:tr w:rsidR="00F3608C" w14:paraId="4BBF14F6" w14:textId="77777777" w:rsidTr="00E02FAE">
        <w:trPr>
          <w:cantSplit/>
        </w:trPr>
        <w:tc>
          <w:tcPr>
            <w:tcW w:w="9498" w:type="dxa"/>
          </w:tcPr>
          <w:p w14:paraId="61D65DF2" w14:textId="5557BC0C" w:rsidR="00F3608C" w:rsidRPr="001D1EEC" w:rsidRDefault="00F3608C" w:rsidP="00E02FAE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3608C">
              <w:rPr>
                <w:b/>
                <w:sz w:val="22"/>
                <w:szCs w:val="22"/>
              </w:rPr>
              <w:t>Asclepios</w:t>
            </w:r>
            <w:proofErr w:type="spellEnd"/>
            <w:r w:rsidRPr="00F3608C">
              <w:rPr>
                <w:b/>
                <w:sz w:val="22"/>
                <w:szCs w:val="22"/>
              </w:rPr>
              <w:t xml:space="preserve"> S.A.</w:t>
            </w:r>
          </w:p>
          <w:p w14:paraId="4750F9AE" w14:textId="10502D1E" w:rsidR="00027182" w:rsidRDefault="00370888" w:rsidP="00E02FAE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="00F3608C" w:rsidRPr="00F3608C">
              <w:rPr>
                <w:bCs/>
                <w:sz w:val="22"/>
                <w:szCs w:val="22"/>
              </w:rPr>
              <w:t>Hubska</w:t>
            </w:r>
            <w:proofErr w:type="spellEnd"/>
            <w:r w:rsidR="00F3608C" w:rsidRPr="001D1EEC">
              <w:rPr>
                <w:bCs/>
                <w:sz w:val="22"/>
                <w:szCs w:val="22"/>
              </w:rPr>
              <w:t xml:space="preserve"> </w:t>
            </w:r>
            <w:r w:rsidR="00F3608C" w:rsidRPr="00F3608C">
              <w:rPr>
                <w:bCs/>
                <w:sz w:val="22"/>
                <w:szCs w:val="22"/>
              </w:rPr>
              <w:t>44</w:t>
            </w:r>
            <w:r w:rsidR="00F3608C" w:rsidRPr="001D1EEC">
              <w:rPr>
                <w:bCs/>
                <w:sz w:val="22"/>
                <w:szCs w:val="22"/>
              </w:rPr>
              <w:t xml:space="preserve"> </w:t>
            </w:r>
          </w:p>
          <w:p w14:paraId="77DEE7A6" w14:textId="7F2EF3EE" w:rsidR="00F3608C" w:rsidRPr="001D1EEC" w:rsidRDefault="00F3608C" w:rsidP="00E02FAE">
            <w:pPr>
              <w:spacing w:line="276" w:lineRule="auto"/>
              <w:rPr>
                <w:bCs/>
                <w:sz w:val="22"/>
                <w:szCs w:val="22"/>
              </w:rPr>
            </w:pPr>
            <w:r w:rsidRPr="00F3608C">
              <w:rPr>
                <w:bCs/>
                <w:sz w:val="22"/>
                <w:szCs w:val="22"/>
              </w:rPr>
              <w:t>50-502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3608C">
              <w:rPr>
                <w:bCs/>
                <w:sz w:val="22"/>
                <w:szCs w:val="22"/>
              </w:rPr>
              <w:t>Wrocław</w:t>
            </w:r>
          </w:p>
          <w:p w14:paraId="1E802E40" w14:textId="51F8935A" w:rsidR="00F3608C" w:rsidRPr="00211A34" w:rsidRDefault="00F3608C" w:rsidP="00E02FA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370888">
              <w:rPr>
                <w:sz w:val="22"/>
                <w:szCs w:val="22"/>
              </w:rPr>
              <w:t xml:space="preserve"> </w:t>
            </w:r>
            <w:r w:rsidRPr="00F3608C">
              <w:rPr>
                <w:color w:val="000000"/>
                <w:sz w:val="22"/>
                <w:szCs w:val="22"/>
              </w:rPr>
              <w:t xml:space="preserve">Pakiet 4 - </w:t>
            </w:r>
            <w:proofErr w:type="spellStart"/>
            <w:r w:rsidRPr="00F3608C">
              <w:rPr>
                <w:color w:val="000000"/>
                <w:sz w:val="22"/>
                <w:szCs w:val="22"/>
              </w:rPr>
              <w:t>Omeprazole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28DD457A" w14:textId="5BF0BBB0" w:rsidR="00F3608C" w:rsidRPr="00027182" w:rsidRDefault="00F3608C" w:rsidP="0002718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027182">
              <w:rPr>
                <w:sz w:val="22"/>
                <w:szCs w:val="22"/>
              </w:rPr>
              <w:t xml:space="preserve"> </w:t>
            </w:r>
            <w:r w:rsidRPr="00F3608C">
              <w:t>Najkorzystniejsza oferta spełniająca wymagania Zamawiającego.</w:t>
            </w:r>
          </w:p>
        </w:tc>
      </w:tr>
      <w:tr w:rsidR="00F3608C" w14:paraId="1A7D7D80" w14:textId="77777777" w:rsidTr="00E02FAE">
        <w:trPr>
          <w:cantSplit/>
        </w:trPr>
        <w:tc>
          <w:tcPr>
            <w:tcW w:w="9498" w:type="dxa"/>
          </w:tcPr>
          <w:p w14:paraId="7C9411AE" w14:textId="77777777" w:rsidR="00F3608C" w:rsidRPr="001D1EEC" w:rsidRDefault="00F3608C" w:rsidP="00E02FAE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Pr="00F3608C">
              <w:rPr>
                <w:b/>
                <w:sz w:val="22"/>
                <w:szCs w:val="22"/>
              </w:rPr>
              <w:t>Farmacol Logistyka Sp. z o.o.</w:t>
            </w:r>
          </w:p>
          <w:p w14:paraId="398A6705" w14:textId="77777777" w:rsidR="00027182" w:rsidRDefault="00370888" w:rsidP="00E02FAE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F3608C" w:rsidRPr="00F3608C">
              <w:rPr>
                <w:bCs/>
                <w:sz w:val="22"/>
                <w:szCs w:val="22"/>
              </w:rPr>
              <w:t>Szopienicka</w:t>
            </w:r>
            <w:r w:rsidR="00F3608C" w:rsidRPr="001D1EEC">
              <w:rPr>
                <w:bCs/>
                <w:sz w:val="22"/>
                <w:szCs w:val="22"/>
              </w:rPr>
              <w:t xml:space="preserve"> </w:t>
            </w:r>
            <w:r w:rsidR="00F3608C" w:rsidRPr="00F3608C">
              <w:rPr>
                <w:bCs/>
                <w:sz w:val="22"/>
                <w:szCs w:val="22"/>
              </w:rPr>
              <w:t>77</w:t>
            </w:r>
            <w:r w:rsidR="00F3608C" w:rsidRPr="001D1EEC">
              <w:rPr>
                <w:bCs/>
                <w:sz w:val="22"/>
                <w:szCs w:val="22"/>
              </w:rPr>
              <w:t xml:space="preserve"> </w:t>
            </w:r>
          </w:p>
          <w:p w14:paraId="57774B20" w14:textId="72E796A0" w:rsidR="00F3608C" w:rsidRPr="001D1EEC" w:rsidRDefault="00F3608C" w:rsidP="00E02FAE">
            <w:pPr>
              <w:spacing w:line="276" w:lineRule="auto"/>
              <w:rPr>
                <w:bCs/>
                <w:sz w:val="22"/>
                <w:szCs w:val="22"/>
              </w:rPr>
            </w:pPr>
            <w:r w:rsidRPr="00F3608C">
              <w:rPr>
                <w:bCs/>
                <w:sz w:val="22"/>
                <w:szCs w:val="22"/>
              </w:rPr>
              <w:t>40-431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3608C">
              <w:rPr>
                <w:bCs/>
                <w:sz w:val="22"/>
                <w:szCs w:val="22"/>
              </w:rPr>
              <w:t>Katowice</w:t>
            </w:r>
          </w:p>
          <w:p w14:paraId="47754835" w14:textId="288B5ADC" w:rsidR="00F3608C" w:rsidRPr="00211A34" w:rsidRDefault="00F3608C" w:rsidP="00E02FA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370888">
              <w:rPr>
                <w:sz w:val="22"/>
                <w:szCs w:val="22"/>
              </w:rPr>
              <w:t xml:space="preserve"> </w:t>
            </w:r>
            <w:r w:rsidRPr="00F3608C">
              <w:rPr>
                <w:color w:val="000000"/>
                <w:sz w:val="22"/>
                <w:szCs w:val="22"/>
              </w:rPr>
              <w:t>Pakiet 6 - Leki II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704B7968" w14:textId="1A195E4B" w:rsidR="00F3608C" w:rsidRPr="00027182" w:rsidRDefault="00F3608C" w:rsidP="0002718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027182">
              <w:rPr>
                <w:sz w:val="22"/>
                <w:szCs w:val="22"/>
              </w:rPr>
              <w:t xml:space="preserve"> </w:t>
            </w:r>
            <w:r w:rsidRPr="00F3608C">
              <w:t>Najkorzystniejsza oferta spełniająca wymagania Zamawiającego.</w:t>
            </w:r>
          </w:p>
        </w:tc>
      </w:tr>
      <w:tr w:rsidR="00F3608C" w14:paraId="522F8213" w14:textId="77777777" w:rsidTr="00E02FAE">
        <w:trPr>
          <w:cantSplit/>
        </w:trPr>
        <w:tc>
          <w:tcPr>
            <w:tcW w:w="9498" w:type="dxa"/>
          </w:tcPr>
          <w:p w14:paraId="5B444E92" w14:textId="77777777" w:rsidR="00F3608C" w:rsidRPr="001D1EEC" w:rsidRDefault="00F3608C" w:rsidP="00E02FAE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3608C">
              <w:rPr>
                <w:b/>
                <w:sz w:val="22"/>
                <w:szCs w:val="22"/>
              </w:rPr>
              <w:t>Bialmed</w:t>
            </w:r>
            <w:proofErr w:type="spellEnd"/>
            <w:r w:rsidRPr="00F3608C">
              <w:rPr>
                <w:b/>
                <w:sz w:val="22"/>
                <w:szCs w:val="22"/>
              </w:rPr>
              <w:t xml:space="preserve"> Sp. z o.o.</w:t>
            </w:r>
          </w:p>
          <w:p w14:paraId="1BBCAB63" w14:textId="77777777" w:rsidR="00027182" w:rsidRDefault="00F3608C" w:rsidP="00E02FAE">
            <w:pPr>
              <w:spacing w:line="276" w:lineRule="auto"/>
              <w:rPr>
                <w:bCs/>
                <w:sz w:val="22"/>
                <w:szCs w:val="22"/>
              </w:rPr>
            </w:pPr>
            <w:r w:rsidRPr="00F3608C">
              <w:rPr>
                <w:bCs/>
                <w:sz w:val="22"/>
                <w:szCs w:val="22"/>
              </w:rPr>
              <w:t>ul. Kazimierzowska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3608C">
              <w:rPr>
                <w:bCs/>
                <w:sz w:val="22"/>
                <w:szCs w:val="22"/>
              </w:rPr>
              <w:t>46/48/35</w:t>
            </w:r>
          </w:p>
          <w:p w14:paraId="66872448" w14:textId="6A280109" w:rsidR="00F3608C" w:rsidRPr="001D1EEC" w:rsidRDefault="00F3608C" w:rsidP="00E02FAE">
            <w:pPr>
              <w:spacing w:line="276" w:lineRule="auto"/>
              <w:rPr>
                <w:bCs/>
                <w:sz w:val="22"/>
                <w:szCs w:val="22"/>
              </w:rPr>
            </w:pPr>
            <w:r w:rsidRPr="00F3608C">
              <w:rPr>
                <w:bCs/>
                <w:sz w:val="22"/>
                <w:szCs w:val="22"/>
              </w:rPr>
              <w:t>02-546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3608C">
              <w:rPr>
                <w:bCs/>
                <w:sz w:val="22"/>
                <w:szCs w:val="22"/>
              </w:rPr>
              <w:t>Warszawa</w:t>
            </w:r>
          </w:p>
          <w:p w14:paraId="1B730C38" w14:textId="36D7A96C" w:rsidR="00F3608C" w:rsidRPr="00211A34" w:rsidRDefault="00F3608C" w:rsidP="00E02FA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370888">
              <w:rPr>
                <w:sz w:val="22"/>
                <w:szCs w:val="22"/>
              </w:rPr>
              <w:t xml:space="preserve"> </w:t>
            </w:r>
            <w:r w:rsidRPr="00F3608C">
              <w:rPr>
                <w:color w:val="000000"/>
                <w:sz w:val="22"/>
                <w:szCs w:val="22"/>
              </w:rPr>
              <w:t>Pakiet 7 -  Czynnik krzepnięcia krwi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05BD81F7" w14:textId="43E62956" w:rsidR="00F3608C" w:rsidRPr="00027182" w:rsidRDefault="00F3608C" w:rsidP="0002718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027182">
              <w:rPr>
                <w:sz w:val="22"/>
                <w:szCs w:val="22"/>
              </w:rPr>
              <w:t xml:space="preserve"> </w:t>
            </w:r>
            <w:r w:rsidRPr="00F3608C">
              <w:t>Najkorzystniejsza oferta spełniająca wymagania Zamawiającego.</w:t>
            </w:r>
          </w:p>
        </w:tc>
      </w:tr>
      <w:tr w:rsidR="00F3608C" w14:paraId="6942395C" w14:textId="77777777" w:rsidTr="00E02FAE">
        <w:trPr>
          <w:cantSplit/>
        </w:trPr>
        <w:tc>
          <w:tcPr>
            <w:tcW w:w="9498" w:type="dxa"/>
          </w:tcPr>
          <w:p w14:paraId="039DE63A" w14:textId="77777777" w:rsidR="00F3608C" w:rsidRPr="001D1EEC" w:rsidRDefault="00F3608C" w:rsidP="00E02FAE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 </w:t>
            </w:r>
            <w:r w:rsidRPr="00F3608C">
              <w:rPr>
                <w:b/>
                <w:sz w:val="22"/>
                <w:szCs w:val="22"/>
              </w:rPr>
              <w:t>Farmacol Logistyka Sp. z o.o.</w:t>
            </w:r>
          </w:p>
          <w:p w14:paraId="053110F3" w14:textId="77777777" w:rsidR="00027182" w:rsidRDefault="00370888" w:rsidP="00E02FAE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F3608C" w:rsidRPr="00F3608C">
              <w:rPr>
                <w:bCs/>
                <w:sz w:val="22"/>
                <w:szCs w:val="22"/>
              </w:rPr>
              <w:t>Szopienicka</w:t>
            </w:r>
            <w:r w:rsidR="00F3608C" w:rsidRPr="001D1EEC">
              <w:rPr>
                <w:bCs/>
                <w:sz w:val="22"/>
                <w:szCs w:val="22"/>
              </w:rPr>
              <w:t xml:space="preserve"> </w:t>
            </w:r>
            <w:r w:rsidR="00F3608C" w:rsidRPr="00F3608C">
              <w:rPr>
                <w:bCs/>
                <w:sz w:val="22"/>
                <w:szCs w:val="22"/>
              </w:rPr>
              <w:t>77</w:t>
            </w:r>
          </w:p>
          <w:p w14:paraId="5B95F1F2" w14:textId="417373DF" w:rsidR="00F3608C" w:rsidRPr="001D1EEC" w:rsidRDefault="00F3608C" w:rsidP="00E02FAE">
            <w:pPr>
              <w:spacing w:line="276" w:lineRule="auto"/>
              <w:rPr>
                <w:bCs/>
                <w:sz w:val="22"/>
                <w:szCs w:val="22"/>
              </w:rPr>
            </w:pPr>
            <w:r w:rsidRPr="00F3608C">
              <w:rPr>
                <w:bCs/>
                <w:sz w:val="22"/>
                <w:szCs w:val="22"/>
              </w:rPr>
              <w:t>40-431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3608C">
              <w:rPr>
                <w:bCs/>
                <w:sz w:val="22"/>
                <w:szCs w:val="22"/>
              </w:rPr>
              <w:t>Katowice</w:t>
            </w:r>
          </w:p>
          <w:p w14:paraId="32E209AC" w14:textId="35EE62E4" w:rsidR="00F3608C" w:rsidRPr="00211A34" w:rsidRDefault="00F3608C" w:rsidP="00E02FA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370888">
              <w:rPr>
                <w:sz w:val="22"/>
                <w:szCs w:val="22"/>
              </w:rPr>
              <w:t xml:space="preserve"> </w:t>
            </w:r>
            <w:r w:rsidRPr="00F3608C">
              <w:rPr>
                <w:color w:val="000000"/>
                <w:sz w:val="22"/>
                <w:szCs w:val="22"/>
              </w:rPr>
              <w:t>Pakiet 8 – Leki SM*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3CCEEC0B" w14:textId="25FC9D42" w:rsidR="00F3608C" w:rsidRPr="00027182" w:rsidRDefault="00F3608C" w:rsidP="0002718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027182">
              <w:rPr>
                <w:sz w:val="22"/>
                <w:szCs w:val="22"/>
              </w:rPr>
              <w:t xml:space="preserve"> </w:t>
            </w:r>
            <w:r w:rsidRPr="00F3608C">
              <w:t>Najkorzystniejsza oferta spełniająca wymagania Zamawiającego.</w:t>
            </w:r>
          </w:p>
        </w:tc>
      </w:tr>
      <w:tr w:rsidR="00F3608C" w14:paraId="741D25B3" w14:textId="77777777" w:rsidTr="00E02FAE">
        <w:trPr>
          <w:cantSplit/>
        </w:trPr>
        <w:tc>
          <w:tcPr>
            <w:tcW w:w="9498" w:type="dxa"/>
          </w:tcPr>
          <w:p w14:paraId="2C9F76AF" w14:textId="62293DFC" w:rsidR="00F3608C" w:rsidRPr="001D1EEC" w:rsidRDefault="00F3608C" w:rsidP="00E02FAE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3608C">
              <w:rPr>
                <w:b/>
                <w:sz w:val="22"/>
                <w:szCs w:val="22"/>
              </w:rPr>
              <w:t>Aesculap</w:t>
            </w:r>
            <w:proofErr w:type="spellEnd"/>
            <w:r w:rsidRPr="00F360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3608C">
              <w:rPr>
                <w:b/>
                <w:sz w:val="22"/>
                <w:szCs w:val="22"/>
              </w:rPr>
              <w:t>Chifa</w:t>
            </w:r>
            <w:proofErr w:type="spellEnd"/>
            <w:r w:rsidRPr="00F3608C">
              <w:rPr>
                <w:b/>
                <w:sz w:val="22"/>
                <w:szCs w:val="22"/>
              </w:rPr>
              <w:t xml:space="preserve"> </w:t>
            </w:r>
            <w:r w:rsidR="00370888">
              <w:rPr>
                <w:b/>
                <w:sz w:val="22"/>
                <w:szCs w:val="22"/>
              </w:rPr>
              <w:t>Sp. z o.o.</w:t>
            </w:r>
          </w:p>
          <w:p w14:paraId="53CDCB76" w14:textId="77777777" w:rsidR="00027182" w:rsidRDefault="00F3608C" w:rsidP="00E02FAE">
            <w:pPr>
              <w:spacing w:line="276" w:lineRule="auto"/>
              <w:rPr>
                <w:bCs/>
                <w:sz w:val="22"/>
                <w:szCs w:val="22"/>
              </w:rPr>
            </w:pPr>
            <w:r w:rsidRPr="00F3608C">
              <w:rPr>
                <w:bCs/>
                <w:sz w:val="22"/>
                <w:szCs w:val="22"/>
              </w:rPr>
              <w:t>ul. Tysiąclecia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3608C">
              <w:rPr>
                <w:bCs/>
                <w:sz w:val="22"/>
                <w:szCs w:val="22"/>
              </w:rPr>
              <w:t>14</w:t>
            </w:r>
          </w:p>
          <w:p w14:paraId="7C98DF81" w14:textId="341CE6C4" w:rsidR="00F3608C" w:rsidRPr="001D1EEC" w:rsidRDefault="00F3608C" w:rsidP="00E02FAE">
            <w:pPr>
              <w:spacing w:line="276" w:lineRule="auto"/>
              <w:rPr>
                <w:bCs/>
                <w:sz w:val="22"/>
                <w:szCs w:val="22"/>
              </w:rPr>
            </w:pPr>
            <w:r w:rsidRPr="00F3608C">
              <w:rPr>
                <w:bCs/>
                <w:sz w:val="22"/>
                <w:szCs w:val="22"/>
              </w:rPr>
              <w:t>64-300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3608C">
              <w:rPr>
                <w:bCs/>
                <w:sz w:val="22"/>
                <w:szCs w:val="22"/>
              </w:rPr>
              <w:t>Nowy Tomyśl</w:t>
            </w:r>
          </w:p>
          <w:p w14:paraId="507E7F4E" w14:textId="5FD61842" w:rsidR="00F3608C" w:rsidRPr="00211A34" w:rsidRDefault="00F3608C" w:rsidP="00E02FA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370888">
              <w:rPr>
                <w:sz w:val="22"/>
                <w:szCs w:val="22"/>
              </w:rPr>
              <w:t xml:space="preserve"> </w:t>
            </w:r>
            <w:r w:rsidRPr="00F3608C">
              <w:rPr>
                <w:color w:val="000000"/>
                <w:sz w:val="22"/>
                <w:szCs w:val="22"/>
              </w:rPr>
              <w:t xml:space="preserve">Pakiet 10 - </w:t>
            </w:r>
            <w:proofErr w:type="spellStart"/>
            <w:r w:rsidRPr="00F3608C">
              <w:rPr>
                <w:color w:val="000000"/>
                <w:sz w:val="22"/>
                <w:szCs w:val="22"/>
              </w:rPr>
              <w:t>Etomidate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72B064EF" w14:textId="5EA992D8" w:rsidR="00F3608C" w:rsidRPr="00027182" w:rsidRDefault="00F3608C" w:rsidP="0002718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027182">
              <w:rPr>
                <w:sz w:val="22"/>
                <w:szCs w:val="22"/>
              </w:rPr>
              <w:t xml:space="preserve"> </w:t>
            </w:r>
            <w:r w:rsidRPr="00F3608C">
              <w:t>Najkorzystniejsza oferta spełniająca wymagania Zamawiającego.</w:t>
            </w:r>
          </w:p>
        </w:tc>
      </w:tr>
      <w:tr w:rsidR="00F3608C" w14:paraId="6D34B731" w14:textId="77777777" w:rsidTr="00E02FAE">
        <w:trPr>
          <w:cantSplit/>
        </w:trPr>
        <w:tc>
          <w:tcPr>
            <w:tcW w:w="9498" w:type="dxa"/>
          </w:tcPr>
          <w:p w14:paraId="1D3C2E0E" w14:textId="336D8B9F" w:rsidR="00F3608C" w:rsidRPr="001D1EEC" w:rsidRDefault="00F3608C" w:rsidP="00E02FAE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3608C">
              <w:rPr>
                <w:b/>
                <w:sz w:val="22"/>
                <w:szCs w:val="22"/>
              </w:rPr>
              <w:t>Farmacol Logistyka Sp. z o.o.</w:t>
            </w:r>
          </w:p>
          <w:p w14:paraId="4C5ADE73" w14:textId="77777777" w:rsidR="00027182" w:rsidRDefault="00370888" w:rsidP="00E02FAE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F3608C" w:rsidRPr="00F3608C">
              <w:rPr>
                <w:bCs/>
                <w:sz w:val="22"/>
                <w:szCs w:val="22"/>
              </w:rPr>
              <w:t>Szopienicka</w:t>
            </w:r>
            <w:r w:rsidR="00F3608C" w:rsidRPr="001D1EEC">
              <w:rPr>
                <w:bCs/>
                <w:sz w:val="22"/>
                <w:szCs w:val="22"/>
              </w:rPr>
              <w:t xml:space="preserve"> </w:t>
            </w:r>
            <w:r w:rsidR="00F3608C" w:rsidRPr="00F3608C">
              <w:rPr>
                <w:bCs/>
                <w:sz w:val="22"/>
                <w:szCs w:val="22"/>
              </w:rPr>
              <w:t>77</w:t>
            </w:r>
            <w:r w:rsidR="00F3608C" w:rsidRPr="001D1EEC">
              <w:rPr>
                <w:bCs/>
                <w:sz w:val="22"/>
                <w:szCs w:val="22"/>
              </w:rPr>
              <w:t xml:space="preserve"> </w:t>
            </w:r>
          </w:p>
          <w:p w14:paraId="28BF8376" w14:textId="115A32C8" w:rsidR="00F3608C" w:rsidRPr="001D1EEC" w:rsidRDefault="00F3608C" w:rsidP="00E02FAE">
            <w:pPr>
              <w:spacing w:line="276" w:lineRule="auto"/>
              <w:rPr>
                <w:bCs/>
                <w:sz w:val="22"/>
                <w:szCs w:val="22"/>
              </w:rPr>
            </w:pPr>
            <w:r w:rsidRPr="00F3608C">
              <w:rPr>
                <w:bCs/>
                <w:sz w:val="22"/>
                <w:szCs w:val="22"/>
              </w:rPr>
              <w:t>40-431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3608C">
              <w:rPr>
                <w:bCs/>
                <w:sz w:val="22"/>
                <w:szCs w:val="22"/>
              </w:rPr>
              <w:t>Katowice</w:t>
            </w:r>
          </w:p>
          <w:p w14:paraId="1C5356A0" w14:textId="759D9051" w:rsidR="00F3608C" w:rsidRPr="00211A34" w:rsidRDefault="00F3608C" w:rsidP="00E02FA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370888">
              <w:rPr>
                <w:sz w:val="22"/>
                <w:szCs w:val="22"/>
              </w:rPr>
              <w:t xml:space="preserve"> </w:t>
            </w:r>
            <w:r w:rsidRPr="00F3608C">
              <w:rPr>
                <w:color w:val="000000"/>
                <w:sz w:val="22"/>
                <w:szCs w:val="22"/>
              </w:rPr>
              <w:t>Pakiet 12 - Leki IV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5BBFEEB0" w14:textId="0D42B05D" w:rsidR="00F3608C" w:rsidRPr="00027182" w:rsidRDefault="00F3608C" w:rsidP="0002718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027182">
              <w:rPr>
                <w:sz w:val="22"/>
                <w:szCs w:val="22"/>
              </w:rPr>
              <w:t xml:space="preserve"> </w:t>
            </w:r>
            <w:r w:rsidRPr="00F3608C">
              <w:t>Najkorzystniejsza oferta spełniająca wymagania Zamawiającego.</w:t>
            </w:r>
          </w:p>
        </w:tc>
      </w:tr>
      <w:tr w:rsidR="00F3608C" w14:paraId="237CE3C4" w14:textId="77777777" w:rsidTr="00E02FAE">
        <w:trPr>
          <w:cantSplit/>
        </w:trPr>
        <w:tc>
          <w:tcPr>
            <w:tcW w:w="9498" w:type="dxa"/>
          </w:tcPr>
          <w:p w14:paraId="1A64CA2A" w14:textId="38B673A1" w:rsidR="00F3608C" w:rsidRPr="001D1EEC" w:rsidRDefault="00F3608C" w:rsidP="00E02FAE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3608C">
              <w:rPr>
                <w:b/>
                <w:sz w:val="22"/>
                <w:szCs w:val="22"/>
              </w:rPr>
              <w:t>Farmacol Logistyka Sp. z o.o.</w:t>
            </w:r>
          </w:p>
          <w:p w14:paraId="54282D18" w14:textId="77777777" w:rsidR="00027182" w:rsidRDefault="00370888" w:rsidP="00E02FAE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F3608C" w:rsidRPr="00F3608C">
              <w:rPr>
                <w:bCs/>
                <w:sz w:val="22"/>
                <w:szCs w:val="22"/>
              </w:rPr>
              <w:t>Szopienicka</w:t>
            </w:r>
            <w:r w:rsidR="00F3608C" w:rsidRPr="001D1EEC">
              <w:rPr>
                <w:bCs/>
                <w:sz w:val="22"/>
                <w:szCs w:val="22"/>
              </w:rPr>
              <w:t xml:space="preserve"> </w:t>
            </w:r>
            <w:r w:rsidR="00F3608C" w:rsidRPr="00F3608C">
              <w:rPr>
                <w:bCs/>
                <w:sz w:val="22"/>
                <w:szCs w:val="22"/>
              </w:rPr>
              <w:t>77</w:t>
            </w:r>
          </w:p>
          <w:p w14:paraId="27AC6E5F" w14:textId="67A23069" w:rsidR="00F3608C" w:rsidRPr="001D1EEC" w:rsidRDefault="00F3608C" w:rsidP="00E02FAE">
            <w:pPr>
              <w:spacing w:line="276" w:lineRule="auto"/>
              <w:rPr>
                <w:bCs/>
                <w:sz w:val="22"/>
                <w:szCs w:val="22"/>
              </w:rPr>
            </w:pPr>
            <w:r w:rsidRPr="00F3608C">
              <w:rPr>
                <w:bCs/>
                <w:sz w:val="22"/>
                <w:szCs w:val="22"/>
              </w:rPr>
              <w:t>40-431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3608C">
              <w:rPr>
                <w:bCs/>
                <w:sz w:val="22"/>
                <w:szCs w:val="22"/>
              </w:rPr>
              <w:t>Katowice</w:t>
            </w:r>
          </w:p>
          <w:p w14:paraId="7DEA9495" w14:textId="61633637" w:rsidR="00F3608C" w:rsidRPr="00211A34" w:rsidRDefault="00F3608C" w:rsidP="00E02FA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370888">
              <w:rPr>
                <w:sz w:val="22"/>
                <w:szCs w:val="22"/>
              </w:rPr>
              <w:t xml:space="preserve"> </w:t>
            </w:r>
            <w:r w:rsidRPr="00F3608C">
              <w:rPr>
                <w:color w:val="000000"/>
                <w:sz w:val="22"/>
                <w:szCs w:val="22"/>
              </w:rPr>
              <w:t>Pakiet 13 - Leki V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2AD4097E" w14:textId="673FCEED" w:rsidR="00F3608C" w:rsidRPr="00027182" w:rsidRDefault="00F3608C" w:rsidP="0002718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027182">
              <w:rPr>
                <w:sz w:val="22"/>
                <w:szCs w:val="22"/>
              </w:rPr>
              <w:t xml:space="preserve"> </w:t>
            </w:r>
            <w:r w:rsidRPr="00F3608C">
              <w:t>Najkorzystniejsza oferta spełniająca wymagania Zamawiającego.</w:t>
            </w:r>
          </w:p>
        </w:tc>
      </w:tr>
    </w:tbl>
    <w:p w14:paraId="093AAA80" w14:textId="6FBAA1BC" w:rsidR="003A0AFC" w:rsidRDefault="00F3608C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934"/>
        <w:gridCol w:w="2835"/>
        <w:gridCol w:w="1560"/>
      </w:tblGrid>
      <w:tr w:rsidR="0035216E" w:rsidRPr="00834EF4" w14:paraId="4F9D23E3" w14:textId="77777777" w:rsidTr="00E02FAE">
        <w:tc>
          <w:tcPr>
            <w:tcW w:w="2169" w:type="dxa"/>
            <w:shd w:val="clear" w:color="auto" w:fill="F3F3F3"/>
          </w:tcPr>
          <w:p w14:paraId="01790F60" w14:textId="77777777" w:rsidR="0035216E" w:rsidRPr="00211A34" w:rsidRDefault="0035216E" w:rsidP="00E02FAE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934" w:type="dxa"/>
            <w:shd w:val="clear" w:color="auto" w:fill="F3F3F3"/>
          </w:tcPr>
          <w:p w14:paraId="1C4F8E4C" w14:textId="77777777" w:rsidR="0035216E" w:rsidRPr="00211A34" w:rsidRDefault="0035216E" w:rsidP="00E02FAE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F3F3F3"/>
          </w:tcPr>
          <w:p w14:paraId="3312CAD5" w14:textId="77777777" w:rsidR="0035216E" w:rsidRPr="00211A34" w:rsidRDefault="0035216E" w:rsidP="00E02FAE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2FC2ED2" w14:textId="77777777" w:rsidR="0035216E" w:rsidRPr="00211A34" w:rsidRDefault="0035216E" w:rsidP="00E02FAE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5216E" w:rsidRPr="00834EF4" w14:paraId="508E2B33" w14:textId="77777777" w:rsidTr="00E02FAE">
        <w:tc>
          <w:tcPr>
            <w:tcW w:w="2169" w:type="dxa"/>
            <w:shd w:val="clear" w:color="auto" w:fill="auto"/>
          </w:tcPr>
          <w:p w14:paraId="5A76ABC8" w14:textId="77777777" w:rsidR="0035216E" w:rsidRPr="00211A34" w:rsidRDefault="0035216E" w:rsidP="00E02FA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47463">
              <w:rPr>
                <w:sz w:val="20"/>
                <w:szCs w:val="20"/>
              </w:rPr>
              <w:t xml:space="preserve">Pakiet 2 - </w:t>
            </w:r>
            <w:proofErr w:type="spellStart"/>
            <w:r w:rsidRPr="00847463">
              <w:rPr>
                <w:sz w:val="20"/>
                <w:szCs w:val="20"/>
              </w:rPr>
              <w:t>Ambroxol</w:t>
            </w:r>
            <w:proofErr w:type="spellEnd"/>
          </w:p>
        </w:tc>
        <w:tc>
          <w:tcPr>
            <w:tcW w:w="2934" w:type="dxa"/>
            <w:shd w:val="clear" w:color="auto" w:fill="auto"/>
          </w:tcPr>
          <w:p w14:paraId="15A8FC37" w14:textId="77777777" w:rsidR="0035216E" w:rsidRPr="00211A34" w:rsidRDefault="0035216E" w:rsidP="00E02FA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47463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84746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EE07451" w14:textId="77777777" w:rsidR="0035216E" w:rsidRPr="00211A34" w:rsidRDefault="0035216E" w:rsidP="00E02FAE">
            <w:pPr>
              <w:rPr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ul. 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47463">
              <w:rPr>
                <w:sz w:val="20"/>
                <w:szCs w:val="20"/>
              </w:rPr>
              <w:t>46/48/35</w:t>
            </w:r>
          </w:p>
          <w:p w14:paraId="53DB12F4" w14:textId="77777777" w:rsidR="0035216E" w:rsidRPr="00211A34" w:rsidRDefault="0035216E" w:rsidP="00E02FAE">
            <w:pPr>
              <w:spacing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47463">
              <w:rPr>
                <w:sz w:val="20"/>
                <w:szCs w:val="20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1672F814" w14:textId="77777777" w:rsidR="0035216E" w:rsidRPr="00211A34" w:rsidRDefault="0035216E" w:rsidP="00E02FA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A3DE26" w14:textId="77777777" w:rsidR="0035216E" w:rsidRPr="00211A34" w:rsidRDefault="0035216E" w:rsidP="00E02FAE">
            <w:pPr>
              <w:jc w:val="center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 xml:space="preserve">  600,00</w:t>
            </w:r>
          </w:p>
        </w:tc>
      </w:tr>
      <w:tr w:rsidR="0035216E" w:rsidRPr="00834EF4" w14:paraId="65C8EAEC" w14:textId="77777777" w:rsidTr="00E02FAE">
        <w:tc>
          <w:tcPr>
            <w:tcW w:w="2169" w:type="dxa"/>
            <w:shd w:val="clear" w:color="auto" w:fill="auto"/>
          </w:tcPr>
          <w:p w14:paraId="791C23BB" w14:textId="77777777" w:rsidR="0035216E" w:rsidRPr="00211A34" w:rsidRDefault="0035216E" w:rsidP="00E02FA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47463">
              <w:rPr>
                <w:sz w:val="20"/>
                <w:szCs w:val="20"/>
              </w:rPr>
              <w:t xml:space="preserve">Pakiet 2 - </w:t>
            </w:r>
            <w:proofErr w:type="spellStart"/>
            <w:r w:rsidRPr="00847463">
              <w:rPr>
                <w:sz w:val="20"/>
                <w:szCs w:val="20"/>
              </w:rPr>
              <w:t>Ambroxol</w:t>
            </w:r>
            <w:proofErr w:type="spellEnd"/>
          </w:p>
        </w:tc>
        <w:tc>
          <w:tcPr>
            <w:tcW w:w="2934" w:type="dxa"/>
            <w:shd w:val="clear" w:color="auto" w:fill="auto"/>
          </w:tcPr>
          <w:p w14:paraId="4793C5D4" w14:textId="77777777" w:rsidR="0035216E" w:rsidRPr="00211A34" w:rsidRDefault="0035216E" w:rsidP="00E02FA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4746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4746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0B192A77" w14:textId="77777777" w:rsidR="0035216E" w:rsidRPr="00211A34" w:rsidRDefault="0035216E" w:rsidP="00E02F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4746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47463">
              <w:rPr>
                <w:sz w:val="20"/>
                <w:szCs w:val="20"/>
              </w:rPr>
              <w:t>9</w:t>
            </w:r>
          </w:p>
          <w:p w14:paraId="5F7EBF8A" w14:textId="77777777" w:rsidR="0035216E" w:rsidRPr="00211A34" w:rsidRDefault="0035216E" w:rsidP="00E02FAE">
            <w:pPr>
              <w:spacing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47463">
              <w:rPr>
                <w:sz w:val="20"/>
                <w:szCs w:val="20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1C8706B3" w14:textId="77777777" w:rsidR="0035216E" w:rsidRPr="00211A34" w:rsidRDefault="0035216E" w:rsidP="00E02FA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1 - Cena - 570.12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18B448" w14:textId="77777777" w:rsidR="0035216E" w:rsidRPr="00211A34" w:rsidRDefault="0035216E" w:rsidP="00E02FAE">
            <w:pPr>
              <w:jc w:val="center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 xml:space="preserve">  570,12</w:t>
            </w:r>
          </w:p>
        </w:tc>
      </w:tr>
      <w:tr w:rsidR="0035216E" w:rsidRPr="00834EF4" w14:paraId="13D86689" w14:textId="77777777" w:rsidTr="00E02FAE">
        <w:tc>
          <w:tcPr>
            <w:tcW w:w="2169" w:type="dxa"/>
            <w:shd w:val="clear" w:color="auto" w:fill="auto"/>
          </w:tcPr>
          <w:p w14:paraId="67E9457D" w14:textId="77777777" w:rsidR="0035216E" w:rsidRPr="00211A34" w:rsidRDefault="0035216E" w:rsidP="00E02FA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47463">
              <w:rPr>
                <w:sz w:val="20"/>
                <w:szCs w:val="20"/>
              </w:rPr>
              <w:t xml:space="preserve">Pakiet 4 - </w:t>
            </w:r>
            <w:proofErr w:type="spellStart"/>
            <w:r w:rsidRPr="00847463">
              <w:rPr>
                <w:sz w:val="20"/>
                <w:szCs w:val="20"/>
              </w:rPr>
              <w:t>Omeprazole</w:t>
            </w:r>
            <w:proofErr w:type="spellEnd"/>
          </w:p>
        </w:tc>
        <w:tc>
          <w:tcPr>
            <w:tcW w:w="2934" w:type="dxa"/>
            <w:shd w:val="clear" w:color="auto" w:fill="auto"/>
          </w:tcPr>
          <w:p w14:paraId="7B1BB083" w14:textId="77777777" w:rsidR="0035216E" w:rsidRPr="00211A34" w:rsidRDefault="0035216E" w:rsidP="00E02FA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47463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847463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704F8534" w14:textId="77777777" w:rsidR="0035216E" w:rsidRPr="00211A34" w:rsidRDefault="0035216E" w:rsidP="00E02F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proofErr w:type="spellStart"/>
            <w:r w:rsidRPr="00847463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847463">
              <w:rPr>
                <w:sz w:val="20"/>
                <w:szCs w:val="20"/>
              </w:rPr>
              <w:t>44</w:t>
            </w:r>
          </w:p>
          <w:p w14:paraId="35B60038" w14:textId="77777777" w:rsidR="0035216E" w:rsidRPr="00211A34" w:rsidRDefault="0035216E" w:rsidP="00E02FAE">
            <w:pPr>
              <w:spacing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47463">
              <w:rPr>
                <w:sz w:val="20"/>
                <w:szCs w:val="20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22334694" w14:textId="77777777" w:rsidR="0035216E" w:rsidRPr="00211A34" w:rsidRDefault="0035216E" w:rsidP="00E02FA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4275443" w14:textId="77777777" w:rsidR="0035216E" w:rsidRPr="00211A34" w:rsidRDefault="0035216E" w:rsidP="00E02FAE">
            <w:pPr>
              <w:jc w:val="center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 xml:space="preserve">  600,00</w:t>
            </w:r>
          </w:p>
        </w:tc>
      </w:tr>
      <w:tr w:rsidR="0035216E" w:rsidRPr="00834EF4" w14:paraId="4B1EE63D" w14:textId="77777777" w:rsidTr="00E02FAE">
        <w:tc>
          <w:tcPr>
            <w:tcW w:w="2169" w:type="dxa"/>
            <w:shd w:val="clear" w:color="auto" w:fill="auto"/>
          </w:tcPr>
          <w:p w14:paraId="6FE2413A" w14:textId="77777777" w:rsidR="0035216E" w:rsidRPr="00211A34" w:rsidRDefault="0035216E" w:rsidP="00E02FA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47463">
              <w:rPr>
                <w:sz w:val="20"/>
                <w:szCs w:val="20"/>
              </w:rPr>
              <w:t xml:space="preserve">Pakiet 4 - </w:t>
            </w:r>
            <w:proofErr w:type="spellStart"/>
            <w:r w:rsidRPr="00847463">
              <w:rPr>
                <w:sz w:val="20"/>
                <w:szCs w:val="20"/>
              </w:rPr>
              <w:t>Omeprazole</w:t>
            </w:r>
            <w:proofErr w:type="spellEnd"/>
          </w:p>
        </w:tc>
        <w:tc>
          <w:tcPr>
            <w:tcW w:w="2934" w:type="dxa"/>
            <w:shd w:val="clear" w:color="auto" w:fill="auto"/>
          </w:tcPr>
          <w:p w14:paraId="55ED3565" w14:textId="77777777" w:rsidR="0035216E" w:rsidRPr="00211A34" w:rsidRDefault="0035216E" w:rsidP="00E02FA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4746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826501E" w14:textId="77777777" w:rsidR="0035216E" w:rsidRPr="00211A34" w:rsidRDefault="0035216E" w:rsidP="00E02F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4746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47463">
              <w:rPr>
                <w:sz w:val="20"/>
                <w:szCs w:val="20"/>
              </w:rPr>
              <w:t>77</w:t>
            </w:r>
          </w:p>
          <w:p w14:paraId="40DC3C01" w14:textId="77777777" w:rsidR="0035216E" w:rsidRPr="00211A34" w:rsidRDefault="0035216E" w:rsidP="00E02FAE">
            <w:pPr>
              <w:spacing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47463">
              <w:rPr>
                <w:sz w:val="20"/>
                <w:szCs w:val="20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5BF6D98A" w14:textId="77777777" w:rsidR="0035216E" w:rsidRPr="00211A34" w:rsidRDefault="0035216E" w:rsidP="00E02FA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1 - Cena - 587.70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804618B" w14:textId="77777777" w:rsidR="0035216E" w:rsidRPr="00211A34" w:rsidRDefault="0035216E" w:rsidP="00E02FAE">
            <w:pPr>
              <w:jc w:val="center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 xml:space="preserve">  587,70</w:t>
            </w:r>
          </w:p>
        </w:tc>
      </w:tr>
      <w:tr w:rsidR="0035216E" w:rsidRPr="00834EF4" w14:paraId="158FEE10" w14:textId="77777777" w:rsidTr="00E02FAE">
        <w:tc>
          <w:tcPr>
            <w:tcW w:w="2169" w:type="dxa"/>
            <w:shd w:val="clear" w:color="auto" w:fill="auto"/>
          </w:tcPr>
          <w:p w14:paraId="7B739CB4" w14:textId="77777777" w:rsidR="0035216E" w:rsidRPr="00211A34" w:rsidRDefault="0035216E" w:rsidP="00E02FA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47463">
              <w:rPr>
                <w:sz w:val="20"/>
                <w:szCs w:val="20"/>
              </w:rPr>
              <w:t xml:space="preserve">Pakiet 4 - </w:t>
            </w:r>
            <w:proofErr w:type="spellStart"/>
            <w:r w:rsidRPr="00847463">
              <w:rPr>
                <w:sz w:val="20"/>
                <w:szCs w:val="20"/>
              </w:rPr>
              <w:t>Omeprazole</w:t>
            </w:r>
            <w:proofErr w:type="spellEnd"/>
          </w:p>
        </w:tc>
        <w:tc>
          <w:tcPr>
            <w:tcW w:w="2934" w:type="dxa"/>
            <w:shd w:val="clear" w:color="auto" w:fill="auto"/>
          </w:tcPr>
          <w:p w14:paraId="1D4FB0D6" w14:textId="77777777" w:rsidR="0035216E" w:rsidRPr="00211A34" w:rsidRDefault="0035216E" w:rsidP="00E02FA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4746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4746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153FB692" w14:textId="77777777" w:rsidR="0035216E" w:rsidRPr="00211A34" w:rsidRDefault="0035216E" w:rsidP="00E02F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4746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47463">
              <w:rPr>
                <w:sz w:val="20"/>
                <w:szCs w:val="20"/>
              </w:rPr>
              <w:t>9</w:t>
            </w:r>
          </w:p>
          <w:p w14:paraId="484BB4B0" w14:textId="77777777" w:rsidR="0035216E" w:rsidRPr="00211A34" w:rsidRDefault="0035216E" w:rsidP="00E02FAE">
            <w:pPr>
              <w:spacing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47463">
              <w:rPr>
                <w:sz w:val="20"/>
                <w:szCs w:val="20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1B5F9FE1" w14:textId="77777777" w:rsidR="0035216E" w:rsidRPr="00211A34" w:rsidRDefault="0035216E" w:rsidP="00E02FA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1 - Cena - 587.70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E852958" w14:textId="77777777" w:rsidR="0035216E" w:rsidRPr="00211A34" w:rsidRDefault="0035216E" w:rsidP="00E02FAE">
            <w:pPr>
              <w:jc w:val="center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 xml:space="preserve">  587,70</w:t>
            </w:r>
          </w:p>
        </w:tc>
      </w:tr>
      <w:tr w:rsidR="0035216E" w:rsidRPr="00834EF4" w14:paraId="2FEC8490" w14:textId="77777777" w:rsidTr="00E02FAE">
        <w:tc>
          <w:tcPr>
            <w:tcW w:w="2169" w:type="dxa"/>
            <w:shd w:val="clear" w:color="auto" w:fill="auto"/>
          </w:tcPr>
          <w:p w14:paraId="4DAC8E2A" w14:textId="77777777" w:rsidR="0035216E" w:rsidRPr="00211A34" w:rsidRDefault="0035216E" w:rsidP="00E02FA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47463">
              <w:rPr>
                <w:sz w:val="20"/>
                <w:szCs w:val="20"/>
              </w:rPr>
              <w:t>Pakiet 6 - Leki II</w:t>
            </w:r>
          </w:p>
        </w:tc>
        <w:tc>
          <w:tcPr>
            <w:tcW w:w="2934" w:type="dxa"/>
            <w:shd w:val="clear" w:color="auto" w:fill="auto"/>
          </w:tcPr>
          <w:p w14:paraId="6FD6BD7E" w14:textId="77777777" w:rsidR="0035216E" w:rsidRPr="00211A34" w:rsidRDefault="0035216E" w:rsidP="00E02FA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4746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C307B9E" w14:textId="77777777" w:rsidR="0035216E" w:rsidRPr="00211A34" w:rsidRDefault="0035216E" w:rsidP="00E02F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4746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47463">
              <w:rPr>
                <w:sz w:val="20"/>
                <w:szCs w:val="20"/>
              </w:rPr>
              <w:t>77</w:t>
            </w:r>
          </w:p>
          <w:p w14:paraId="0B032528" w14:textId="77777777" w:rsidR="0035216E" w:rsidRPr="00211A34" w:rsidRDefault="0035216E" w:rsidP="00E02FAE">
            <w:pPr>
              <w:spacing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47463">
              <w:rPr>
                <w:sz w:val="20"/>
                <w:szCs w:val="20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12B53152" w14:textId="77777777" w:rsidR="0035216E" w:rsidRPr="00211A34" w:rsidRDefault="0035216E" w:rsidP="00E02FA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C31DCB2" w14:textId="77777777" w:rsidR="0035216E" w:rsidRPr="00211A34" w:rsidRDefault="0035216E" w:rsidP="00E02FAE">
            <w:pPr>
              <w:jc w:val="center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 xml:space="preserve">  600,00</w:t>
            </w:r>
          </w:p>
        </w:tc>
      </w:tr>
      <w:tr w:rsidR="0035216E" w:rsidRPr="00834EF4" w14:paraId="52ED2B74" w14:textId="77777777" w:rsidTr="00E02FAE">
        <w:tc>
          <w:tcPr>
            <w:tcW w:w="2169" w:type="dxa"/>
            <w:shd w:val="clear" w:color="auto" w:fill="auto"/>
          </w:tcPr>
          <w:p w14:paraId="1FA6515F" w14:textId="77777777" w:rsidR="0035216E" w:rsidRPr="00211A34" w:rsidRDefault="0035216E" w:rsidP="00E02FA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47463">
              <w:rPr>
                <w:sz w:val="20"/>
                <w:szCs w:val="20"/>
              </w:rPr>
              <w:t>Pakiet 6 - Leki II</w:t>
            </w:r>
          </w:p>
        </w:tc>
        <w:tc>
          <w:tcPr>
            <w:tcW w:w="2934" w:type="dxa"/>
            <w:shd w:val="clear" w:color="auto" w:fill="auto"/>
          </w:tcPr>
          <w:p w14:paraId="4A8C60CF" w14:textId="77777777" w:rsidR="0035216E" w:rsidRPr="00211A34" w:rsidRDefault="0035216E" w:rsidP="00E02FA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4746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4746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066AC0FD" w14:textId="77777777" w:rsidR="0035216E" w:rsidRPr="00211A34" w:rsidRDefault="0035216E" w:rsidP="00E02F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4746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47463">
              <w:rPr>
                <w:sz w:val="20"/>
                <w:szCs w:val="20"/>
              </w:rPr>
              <w:t>9</w:t>
            </w:r>
          </w:p>
          <w:p w14:paraId="487A70F1" w14:textId="77777777" w:rsidR="0035216E" w:rsidRPr="00211A34" w:rsidRDefault="0035216E" w:rsidP="00E02FAE">
            <w:pPr>
              <w:spacing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47463">
              <w:rPr>
                <w:sz w:val="20"/>
                <w:szCs w:val="20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1C4BAEE3" w14:textId="77777777" w:rsidR="0035216E" w:rsidRPr="00211A34" w:rsidRDefault="0035216E" w:rsidP="00E02FA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E80EC12" w14:textId="77777777" w:rsidR="0035216E" w:rsidRPr="00211A34" w:rsidRDefault="0035216E" w:rsidP="00E02FAE">
            <w:pPr>
              <w:jc w:val="center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 xml:space="preserve">  0,00</w:t>
            </w:r>
          </w:p>
        </w:tc>
      </w:tr>
      <w:tr w:rsidR="0035216E" w:rsidRPr="00834EF4" w14:paraId="733B2769" w14:textId="77777777" w:rsidTr="00E02FAE">
        <w:tc>
          <w:tcPr>
            <w:tcW w:w="2169" w:type="dxa"/>
            <w:shd w:val="clear" w:color="auto" w:fill="auto"/>
          </w:tcPr>
          <w:p w14:paraId="6FA8F4D4" w14:textId="77777777" w:rsidR="0035216E" w:rsidRPr="00211A34" w:rsidRDefault="0035216E" w:rsidP="00E02FA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47463">
              <w:rPr>
                <w:sz w:val="20"/>
                <w:szCs w:val="20"/>
              </w:rPr>
              <w:t>Pakiet 7 -  Czynnik krzepnięcia krwi</w:t>
            </w:r>
          </w:p>
        </w:tc>
        <w:tc>
          <w:tcPr>
            <w:tcW w:w="2934" w:type="dxa"/>
            <w:shd w:val="clear" w:color="auto" w:fill="auto"/>
          </w:tcPr>
          <w:p w14:paraId="3FC5543D" w14:textId="77777777" w:rsidR="0035216E" w:rsidRPr="00211A34" w:rsidRDefault="0035216E" w:rsidP="00E02FA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47463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84746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03D7F4E" w14:textId="77777777" w:rsidR="0035216E" w:rsidRPr="00211A34" w:rsidRDefault="0035216E" w:rsidP="00E02FAE">
            <w:pPr>
              <w:rPr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ul. 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47463">
              <w:rPr>
                <w:sz w:val="20"/>
                <w:szCs w:val="20"/>
              </w:rPr>
              <w:t>46/48/35</w:t>
            </w:r>
          </w:p>
          <w:p w14:paraId="22499054" w14:textId="77777777" w:rsidR="0035216E" w:rsidRPr="00211A34" w:rsidRDefault="0035216E" w:rsidP="00E02FAE">
            <w:pPr>
              <w:spacing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lastRenderedPageBreak/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47463">
              <w:rPr>
                <w:sz w:val="20"/>
                <w:szCs w:val="20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7B32BACF" w14:textId="77777777" w:rsidR="0035216E" w:rsidRPr="00211A34" w:rsidRDefault="0035216E" w:rsidP="00E02FA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lastRenderedPageBreak/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4357E4C" w14:textId="77777777" w:rsidR="0035216E" w:rsidRPr="00211A34" w:rsidRDefault="0035216E" w:rsidP="00E02FAE">
            <w:pPr>
              <w:jc w:val="center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 xml:space="preserve">  600,00</w:t>
            </w:r>
          </w:p>
        </w:tc>
      </w:tr>
      <w:tr w:rsidR="0035216E" w:rsidRPr="00834EF4" w14:paraId="7D215425" w14:textId="77777777" w:rsidTr="00E02FAE">
        <w:tc>
          <w:tcPr>
            <w:tcW w:w="2169" w:type="dxa"/>
            <w:shd w:val="clear" w:color="auto" w:fill="auto"/>
          </w:tcPr>
          <w:p w14:paraId="3F63E660" w14:textId="77777777" w:rsidR="0035216E" w:rsidRPr="00211A34" w:rsidRDefault="0035216E" w:rsidP="00E02FA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47463">
              <w:rPr>
                <w:sz w:val="20"/>
                <w:szCs w:val="20"/>
              </w:rPr>
              <w:t>Pakiet 8 – Leki SM*</w:t>
            </w:r>
          </w:p>
        </w:tc>
        <w:tc>
          <w:tcPr>
            <w:tcW w:w="2934" w:type="dxa"/>
            <w:shd w:val="clear" w:color="auto" w:fill="auto"/>
          </w:tcPr>
          <w:p w14:paraId="7689B4D5" w14:textId="77777777" w:rsidR="0035216E" w:rsidRPr="00211A34" w:rsidRDefault="0035216E" w:rsidP="00E02FA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4746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BEB45EB" w14:textId="77777777" w:rsidR="0035216E" w:rsidRPr="00211A34" w:rsidRDefault="0035216E" w:rsidP="00E02F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4746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47463">
              <w:rPr>
                <w:sz w:val="20"/>
                <w:szCs w:val="20"/>
              </w:rPr>
              <w:t>77</w:t>
            </w:r>
          </w:p>
          <w:p w14:paraId="2BE609A3" w14:textId="77777777" w:rsidR="0035216E" w:rsidRPr="00211A34" w:rsidRDefault="0035216E" w:rsidP="00E02FAE">
            <w:pPr>
              <w:spacing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47463">
              <w:rPr>
                <w:sz w:val="20"/>
                <w:szCs w:val="20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330C6DB6" w14:textId="77777777" w:rsidR="0035216E" w:rsidRPr="00211A34" w:rsidRDefault="0035216E" w:rsidP="00E02FA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ED99B22" w14:textId="77777777" w:rsidR="0035216E" w:rsidRPr="00211A34" w:rsidRDefault="0035216E" w:rsidP="00E02FAE">
            <w:pPr>
              <w:jc w:val="center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 xml:space="preserve">  600,00</w:t>
            </w:r>
          </w:p>
        </w:tc>
      </w:tr>
      <w:tr w:rsidR="0035216E" w:rsidRPr="00834EF4" w14:paraId="3DB3DC13" w14:textId="77777777" w:rsidTr="00E02FAE">
        <w:tc>
          <w:tcPr>
            <w:tcW w:w="2169" w:type="dxa"/>
            <w:shd w:val="clear" w:color="auto" w:fill="auto"/>
          </w:tcPr>
          <w:p w14:paraId="02A605C2" w14:textId="77777777" w:rsidR="0035216E" w:rsidRPr="00211A34" w:rsidRDefault="0035216E" w:rsidP="00E02FA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47463">
              <w:rPr>
                <w:sz w:val="20"/>
                <w:szCs w:val="20"/>
              </w:rPr>
              <w:t xml:space="preserve">Pakiet 10 - </w:t>
            </w:r>
            <w:proofErr w:type="spellStart"/>
            <w:r w:rsidRPr="00847463">
              <w:rPr>
                <w:sz w:val="20"/>
                <w:szCs w:val="20"/>
              </w:rPr>
              <w:t>Etomidate</w:t>
            </w:r>
            <w:proofErr w:type="spellEnd"/>
          </w:p>
        </w:tc>
        <w:tc>
          <w:tcPr>
            <w:tcW w:w="2934" w:type="dxa"/>
            <w:shd w:val="clear" w:color="auto" w:fill="auto"/>
          </w:tcPr>
          <w:p w14:paraId="36378FC3" w14:textId="77777777" w:rsidR="0035216E" w:rsidRPr="00211A34" w:rsidRDefault="0035216E" w:rsidP="00E02FA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47463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847463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47463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847463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Sp. z o.o.</w:t>
            </w:r>
          </w:p>
          <w:p w14:paraId="0C92ECBC" w14:textId="77777777" w:rsidR="0035216E" w:rsidRPr="00211A34" w:rsidRDefault="0035216E" w:rsidP="00E02FAE">
            <w:pPr>
              <w:rPr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ul. 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47463">
              <w:rPr>
                <w:sz w:val="20"/>
                <w:szCs w:val="20"/>
              </w:rPr>
              <w:t>14</w:t>
            </w:r>
          </w:p>
          <w:p w14:paraId="7B9097F3" w14:textId="77777777" w:rsidR="0035216E" w:rsidRPr="00211A34" w:rsidRDefault="0035216E" w:rsidP="00E02FAE">
            <w:pPr>
              <w:spacing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47463">
              <w:rPr>
                <w:sz w:val="20"/>
                <w:szCs w:val="20"/>
              </w:rPr>
              <w:t>Nowy Tomyśl</w:t>
            </w:r>
          </w:p>
        </w:tc>
        <w:tc>
          <w:tcPr>
            <w:tcW w:w="2835" w:type="dxa"/>
            <w:shd w:val="clear" w:color="auto" w:fill="auto"/>
          </w:tcPr>
          <w:p w14:paraId="75223332" w14:textId="77777777" w:rsidR="0035216E" w:rsidRPr="00211A34" w:rsidRDefault="0035216E" w:rsidP="00E02FA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12F0FD" w14:textId="77777777" w:rsidR="0035216E" w:rsidRPr="00211A34" w:rsidRDefault="0035216E" w:rsidP="00E02FAE">
            <w:pPr>
              <w:jc w:val="center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 xml:space="preserve">  600,00</w:t>
            </w:r>
          </w:p>
        </w:tc>
      </w:tr>
      <w:tr w:rsidR="0035216E" w:rsidRPr="00834EF4" w14:paraId="58D86258" w14:textId="77777777" w:rsidTr="00E02FAE">
        <w:tc>
          <w:tcPr>
            <w:tcW w:w="2169" w:type="dxa"/>
            <w:shd w:val="clear" w:color="auto" w:fill="auto"/>
          </w:tcPr>
          <w:p w14:paraId="380E874A" w14:textId="77777777" w:rsidR="0035216E" w:rsidRPr="00211A34" w:rsidRDefault="0035216E" w:rsidP="00E02FA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47463">
              <w:rPr>
                <w:sz w:val="20"/>
                <w:szCs w:val="20"/>
              </w:rPr>
              <w:t xml:space="preserve">Pakiet 10 - </w:t>
            </w:r>
            <w:proofErr w:type="spellStart"/>
            <w:r w:rsidRPr="00847463">
              <w:rPr>
                <w:sz w:val="20"/>
                <w:szCs w:val="20"/>
              </w:rPr>
              <w:t>Etomidate</w:t>
            </w:r>
            <w:proofErr w:type="spellEnd"/>
          </w:p>
        </w:tc>
        <w:tc>
          <w:tcPr>
            <w:tcW w:w="2934" w:type="dxa"/>
            <w:shd w:val="clear" w:color="auto" w:fill="auto"/>
          </w:tcPr>
          <w:p w14:paraId="2068F92D" w14:textId="77777777" w:rsidR="0035216E" w:rsidRPr="00211A34" w:rsidRDefault="0035216E" w:rsidP="00E02FA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4746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4746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762BFE46" w14:textId="77777777" w:rsidR="0035216E" w:rsidRPr="00211A34" w:rsidRDefault="0035216E" w:rsidP="00E02F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4746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47463">
              <w:rPr>
                <w:sz w:val="20"/>
                <w:szCs w:val="20"/>
              </w:rPr>
              <w:t>9</w:t>
            </w:r>
          </w:p>
          <w:p w14:paraId="10C6B5D9" w14:textId="77777777" w:rsidR="0035216E" w:rsidRPr="00211A34" w:rsidRDefault="0035216E" w:rsidP="00E02FAE">
            <w:pPr>
              <w:spacing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47463">
              <w:rPr>
                <w:sz w:val="20"/>
                <w:szCs w:val="20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323B0765" w14:textId="77777777" w:rsidR="0035216E" w:rsidRPr="00211A34" w:rsidRDefault="0035216E" w:rsidP="00E02FA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1 - Cena - 436.92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97850F" w14:textId="77777777" w:rsidR="0035216E" w:rsidRPr="00211A34" w:rsidRDefault="0035216E" w:rsidP="00E02FAE">
            <w:pPr>
              <w:jc w:val="center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 xml:space="preserve">  436,92</w:t>
            </w:r>
          </w:p>
        </w:tc>
      </w:tr>
      <w:tr w:rsidR="0035216E" w:rsidRPr="00834EF4" w14:paraId="503C488F" w14:textId="77777777" w:rsidTr="00E02FAE">
        <w:tc>
          <w:tcPr>
            <w:tcW w:w="2169" w:type="dxa"/>
            <w:shd w:val="clear" w:color="auto" w:fill="auto"/>
          </w:tcPr>
          <w:p w14:paraId="0041B844" w14:textId="77777777" w:rsidR="0035216E" w:rsidRPr="00211A34" w:rsidRDefault="0035216E" w:rsidP="00E02FA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47463">
              <w:rPr>
                <w:sz w:val="20"/>
                <w:szCs w:val="20"/>
              </w:rPr>
              <w:t>Pakiet 12 - Leki IV</w:t>
            </w:r>
          </w:p>
        </w:tc>
        <w:tc>
          <w:tcPr>
            <w:tcW w:w="2934" w:type="dxa"/>
            <w:shd w:val="clear" w:color="auto" w:fill="auto"/>
          </w:tcPr>
          <w:p w14:paraId="7446CA90" w14:textId="77777777" w:rsidR="0035216E" w:rsidRPr="00211A34" w:rsidRDefault="0035216E" w:rsidP="00E02FA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4746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AD5E98D" w14:textId="77777777" w:rsidR="0035216E" w:rsidRPr="00211A34" w:rsidRDefault="0035216E" w:rsidP="00E02F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4746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47463">
              <w:rPr>
                <w:sz w:val="20"/>
                <w:szCs w:val="20"/>
              </w:rPr>
              <w:t>77</w:t>
            </w:r>
          </w:p>
          <w:p w14:paraId="5B6DBC62" w14:textId="77777777" w:rsidR="0035216E" w:rsidRPr="00211A34" w:rsidRDefault="0035216E" w:rsidP="00E02FAE">
            <w:pPr>
              <w:spacing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47463">
              <w:rPr>
                <w:sz w:val="20"/>
                <w:szCs w:val="20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1BE0E69A" w14:textId="77777777" w:rsidR="0035216E" w:rsidRPr="00211A34" w:rsidRDefault="0035216E" w:rsidP="00E02FA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FB641C" w14:textId="77777777" w:rsidR="0035216E" w:rsidRPr="00211A34" w:rsidRDefault="0035216E" w:rsidP="00E02FAE">
            <w:pPr>
              <w:jc w:val="center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 xml:space="preserve">  600,00</w:t>
            </w:r>
          </w:p>
        </w:tc>
      </w:tr>
      <w:tr w:rsidR="0035216E" w:rsidRPr="00834EF4" w14:paraId="46DA8DB8" w14:textId="77777777" w:rsidTr="00E02FAE">
        <w:tc>
          <w:tcPr>
            <w:tcW w:w="2169" w:type="dxa"/>
            <w:shd w:val="clear" w:color="auto" w:fill="auto"/>
          </w:tcPr>
          <w:p w14:paraId="33B86D3E" w14:textId="77777777" w:rsidR="0035216E" w:rsidRPr="00211A34" w:rsidRDefault="0035216E" w:rsidP="00E02FA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47463">
              <w:rPr>
                <w:sz w:val="20"/>
                <w:szCs w:val="20"/>
              </w:rPr>
              <w:t>Pakiet 12 - Leki IV</w:t>
            </w:r>
          </w:p>
        </w:tc>
        <w:tc>
          <w:tcPr>
            <w:tcW w:w="2934" w:type="dxa"/>
            <w:shd w:val="clear" w:color="auto" w:fill="auto"/>
          </w:tcPr>
          <w:p w14:paraId="4543AE74" w14:textId="77777777" w:rsidR="0035216E" w:rsidRPr="00211A34" w:rsidRDefault="0035216E" w:rsidP="00E02FA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4746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4746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50886431" w14:textId="77777777" w:rsidR="0035216E" w:rsidRPr="00211A34" w:rsidRDefault="0035216E" w:rsidP="00E02F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4746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47463">
              <w:rPr>
                <w:sz w:val="20"/>
                <w:szCs w:val="20"/>
              </w:rPr>
              <w:t>9</w:t>
            </w:r>
          </w:p>
          <w:p w14:paraId="1B7893A7" w14:textId="77777777" w:rsidR="0035216E" w:rsidRPr="00211A34" w:rsidRDefault="0035216E" w:rsidP="00E02FAE">
            <w:pPr>
              <w:spacing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47463">
              <w:rPr>
                <w:sz w:val="20"/>
                <w:szCs w:val="20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7BC53E10" w14:textId="77777777" w:rsidR="0035216E" w:rsidRPr="00211A34" w:rsidRDefault="0035216E" w:rsidP="00E02FA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1 - Cena - 550.32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EAE831" w14:textId="77777777" w:rsidR="0035216E" w:rsidRPr="00211A34" w:rsidRDefault="0035216E" w:rsidP="00E02FAE">
            <w:pPr>
              <w:jc w:val="center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 xml:space="preserve">  550,32</w:t>
            </w:r>
          </w:p>
        </w:tc>
      </w:tr>
      <w:tr w:rsidR="0035216E" w:rsidRPr="00834EF4" w14:paraId="3FCECB40" w14:textId="77777777" w:rsidTr="00E02FAE">
        <w:tc>
          <w:tcPr>
            <w:tcW w:w="2169" w:type="dxa"/>
            <w:shd w:val="clear" w:color="auto" w:fill="auto"/>
          </w:tcPr>
          <w:p w14:paraId="497BB797" w14:textId="77777777" w:rsidR="0035216E" w:rsidRPr="00211A34" w:rsidRDefault="0035216E" w:rsidP="00E02FA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47463">
              <w:rPr>
                <w:sz w:val="20"/>
                <w:szCs w:val="20"/>
              </w:rPr>
              <w:t>Pakiet 13 - Leki V</w:t>
            </w:r>
          </w:p>
        </w:tc>
        <w:tc>
          <w:tcPr>
            <w:tcW w:w="2934" w:type="dxa"/>
            <w:shd w:val="clear" w:color="auto" w:fill="auto"/>
          </w:tcPr>
          <w:p w14:paraId="2A3EFD57" w14:textId="77777777" w:rsidR="0035216E" w:rsidRPr="00211A34" w:rsidRDefault="0035216E" w:rsidP="00E02FA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4746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D89B225" w14:textId="77777777" w:rsidR="0035216E" w:rsidRPr="00211A34" w:rsidRDefault="0035216E" w:rsidP="00E02F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4746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47463">
              <w:rPr>
                <w:sz w:val="20"/>
                <w:szCs w:val="20"/>
              </w:rPr>
              <w:t>77</w:t>
            </w:r>
          </w:p>
          <w:p w14:paraId="3684107B" w14:textId="77777777" w:rsidR="0035216E" w:rsidRPr="00211A34" w:rsidRDefault="0035216E" w:rsidP="00E02FAE">
            <w:pPr>
              <w:spacing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47463">
              <w:rPr>
                <w:sz w:val="20"/>
                <w:szCs w:val="20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03790CC3" w14:textId="77777777" w:rsidR="0035216E" w:rsidRPr="00211A34" w:rsidRDefault="0035216E" w:rsidP="00E02FA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EB52A8" w14:textId="77777777" w:rsidR="0035216E" w:rsidRPr="00211A34" w:rsidRDefault="0035216E" w:rsidP="00E02FAE">
            <w:pPr>
              <w:jc w:val="center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 xml:space="preserve">  600,00</w:t>
            </w:r>
          </w:p>
        </w:tc>
      </w:tr>
      <w:tr w:rsidR="0035216E" w:rsidRPr="00834EF4" w14:paraId="5CF722A3" w14:textId="77777777" w:rsidTr="00E02FAE">
        <w:tc>
          <w:tcPr>
            <w:tcW w:w="2169" w:type="dxa"/>
            <w:shd w:val="clear" w:color="auto" w:fill="auto"/>
          </w:tcPr>
          <w:p w14:paraId="7B583661" w14:textId="77777777" w:rsidR="0035216E" w:rsidRPr="00211A34" w:rsidRDefault="0035216E" w:rsidP="00E02FA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47463">
              <w:rPr>
                <w:sz w:val="20"/>
                <w:szCs w:val="20"/>
              </w:rPr>
              <w:t>Pakiet 13 - Leki V</w:t>
            </w:r>
          </w:p>
        </w:tc>
        <w:tc>
          <w:tcPr>
            <w:tcW w:w="2934" w:type="dxa"/>
            <w:shd w:val="clear" w:color="auto" w:fill="auto"/>
          </w:tcPr>
          <w:p w14:paraId="022B292B" w14:textId="77777777" w:rsidR="0035216E" w:rsidRPr="00211A34" w:rsidRDefault="0035216E" w:rsidP="00E02FA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4746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4746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4CD708E6" w14:textId="77777777" w:rsidR="0035216E" w:rsidRPr="00211A34" w:rsidRDefault="0035216E" w:rsidP="00E02F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4746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47463">
              <w:rPr>
                <w:sz w:val="20"/>
                <w:szCs w:val="20"/>
              </w:rPr>
              <w:t>9</w:t>
            </w:r>
          </w:p>
          <w:p w14:paraId="707D34D3" w14:textId="77777777" w:rsidR="0035216E" w:rsidRPr="00211A34" w:rsidRDefault="0035216E" w:rsidP="00E02FAE">
            <w:pPr>
              <w:spacing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47463">
              <w:rPr>
                <w:sz w:val="20"/>
                <w:szCs w:val="20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0E606842" w14:textId="77777777" w:rsidR="0035216E" w:rsidRPr="00211A34" w:rsidRDefault="0035216E" w:rsidP="00E02FA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>1 - Cena - 551.94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8C6B25" w14:textId="77777777" w:rsidR="0035216E" w:rsidRPr="00211A34" w:rsidRDefault="0035216E" w:rsidP="00E02FAE">
            <w:pPr>
              <w:jc w:val="center"/>
              <w:rPr>
                <w:color w:val="000000"/>
                <w:sz w:val="20"/>
                <w:szCs w:val="20"/>
              </w:rPr>
            </w:pPr>
            <w:r w:rsidRPr="00847463">
              <w:rPr>
                <w:sz w:val="20"/>
                <w:szCs w:val="20"/>
              </w:rPr>
              <w:t xml:space="preserve">  551,94</w:t>
            </w:r>
          </w:p>
        </w:tc>
      </w:tr>
    </w:tbl>
    <w:p w14:paraId="76D12784" w14:textId="77777777" w:rsidR="0035216E" w:rsidRPr="00756CDA" w:rsidRDefault="0035216E" w:rsidP="00915B9E">
      <w:pPr>
        <w:spacing w:before="240" w:after="120"/>
        <w:jc w:val="both"/>
        <w:rPr>
          <w:color w:val="000000"/>
          <w:sz w:val="22"/>
          <w:szCs w:val="22"/>
        </w:rPr>
      </w:pPr>
    </w:p>
    <w:bookmarkEnd w:id="0"/>
    <w:sectPr w:rsidR="0035216E" w:rsidRPr="00756CDA" w:rsidSect="00211A34">
      <w:footerReference w:type="default" r:id="rId6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802E6E" w14:textId="77777777" w:rsidR="00292538" w:rsidRDefault="00292538">
      <w:r>
        <w:separator/>
      </w:r>
    </w:p>
  </w:endnote>
  <w:endnote w:type="continuationSeparator" w:id="0">
    <w:p w14:paraId="42AE884C" w14:textId="77777777" w:rsidR="00292538" w:rsidRDefault="00292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EAC3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3720E7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9A248B7" w14:textId="11D463D1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3CF13C" w14:textId="77777777" w:rsidR="00292538" w:rsidRDefault="00292538">
      <w:r>
        <w:separator/>
      </w:r>
    </w:p>
  </w:footnote>
  <w:footnote w:type="continuationSeparator" w:id="0">
    <w:p w14:paraId="4AF8508F" w14:textId="77777777" w:rsidR="00292538" w:rsidRDefault="002925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2538"/>
    <w:rsid w:val="00022322"/>
    <w:rsid w:val="00027182"/>
    <w:rsid w:val="00042497"/>
    <w:rsid w:val="000C1E6F"/>
    <w:rsid w:val="000E4E56"/>
    <w:rsid w:val="001A1468"/>
    <w:rsid w:val="001B7815"/>
    <w:rsid w:val="001D1EEC"/>
    <w:rsid w:val="00211A34"/>
    <w:rsid w:val="00292538"/>
    <w:rsid w:val="002B1E4F"/>
    <w:rsid w:val="002B6761"/>
    <w:rsid w:val="002D1851"/>
    <w:rsid w:val="003445A0"/>
    <w:rsid w:val="0035216E"/>
    <w:rsid w:val="00370888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3608C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86E6E6"/>
  <w15:chartTrackingRefBased/>
  <w15:docId w15:val="{07AAC1C2-ABAD-4E31-A47B-B0E6BC573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625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Miłoś</cp:lastModifiedBy>
  <cp:revision>6</cp:revision>
  <cp:lastPrinted>2021-11-23T09:48:00Z</cp:lastPrinted>
  <dcterms:created xsi:type="dcterms:W3CDTF">2021-11-23T08:57:00Z</dcterms:created>
  <dcterms:modified xsi:type="dcterms:W3CDTF">2021-11-23T13:11:00Z</dcterms:modified>
</cp:coreProperties>
</file>