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5B770" w14:textId="77777777" w:rsidR="00FB7F50" w:rsidRPr="002245BE" w:rsidRDefault="00C635B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635B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635BF">
        <w:rPr>
          <w:sz w:val="22"/>
          <w:szCs w:val="22"/>
        </w:rPr>
        <w:t>2021-11-23</w:t>
      </w:r>
    </w:p>
    <w:p w14:paraId="0EF2C753" w14:textId="77777777" w:rsidR="00FB7F50" w:rsidRPr="002245BE" w:rsidRDefault="00C635BF" w:rsidP="00FB7F50">
      <w:pPr>
        <w:spacing w:after="40"/>
        <w:rPr>
          <w:b/>
          <w:bCs/>
          <w:sz w:val="22"/>
          <w:szCs w:val="22"/>
        </w:rPr>
      </w:pPr>
      <w:r w:rsidRPr="00C635B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2D565DD" w14:textId="77777777" w:rsidR="00FB7F50" w:rsidRPr="002245BE" w:rsidRDefault="00C635BF" w:rsidP="00FB7F50">
      <w:pPr>
        <w:rPr>
          <w:sz w:val="22"/>
          <w:szCs w:val="22"/>
        </w:rPr>
      </w:pPr>
      <w:r w:rsidRPr="00C635BF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635BF">
        <w:rPr>
          <w:sz w:val="22"/>
          <w:szCs w:val="22"/>
        </w:rPr>
        <w:t>66</w:t>
      </w:r>
    </w:p>
    <w:p w14:paraId="1FB1974B" w14:textId="77777777" w:rsidR="00FB7F50" w:rsidRPr="002245BE" w:rsidRDefault="00C635BF" w:rsidP="00FB7F50">
      <w:pPr>
        <w:rPr>
          <w:sz w:val="22"/>
          <w:szCs w:val="22"/>
        </w:rPr>
      </w:pPr>
      <w:r w:rsidRPr="00C635BF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635BF">
        <w:rPr>
          <w:sz w:val="22"/>
          <w:szCs w:val="22"/>
        </w:rPr>
        <w:t>Kraków</w:t>
      </w:r>
    </w:p>
    <w:p w14:paraId="7B05E11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B988506" w14:textId="0F3C1340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6DAD173" w14:textId="77777777" w:rsidR="002B4A4D" w:rsidRDefault="002B4A4D" w:rsidP="00FB7F50">
      <w:pPr>
        <w:jc w:val="both"/>
        <w:rPr>
          <w:bCs/>
          <w:sz w:val="18"/>
          <w:szCs w:val="18"/>
        </w:rPr>
      </w:pPr>
    </w:p>
    <w:p w14:paraId="0EBB3F71" w14:textId="03C5D075" w:rsidR="002B4A4D" w:rsidRPr="002245BE" w:rsidRDefault="002B4A4D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SZP.271.852/12/2021</w:t>
      </w:r>
    </w:p>
    <w:p w14:paraId="1533F90B" w14:textId="77777777" w:rsidR="008642B3" w:rsidRDefault="00836DAF" w:rsidP="00AA20B4">
      <w:pPr>
        <w:pStyle w:val="Nagwek1"/>
        <w:spacing w:before="360"/>
        <w:rPr>
          <w:sz w:val="28"/>
        </w:rPr>
      </w:pPr>
      <w:r>
        <w:rPr>
          <w:sz w:val="28"/>
        </w:rPr>
        <w:t>OGŁOSZENIE</w:t>
      </w:r>
    </w:p>
    <w:p w14:paraId="05E5E7E0" w14:textId="4C03916C" w:rsidR="008642B3" w:rsidRDefault="008642B3" w:rsidP="002B4A4D">
      <w:pPr>
        <w:spacing w:after="12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FEEB553" w14:textId="79FB754E" w:rsidR="002B4A4D" w:rsidRPr="002B4A4D" w:rsidRDefault="002B4A4D" w:rsidP="00C65E53">
      <w:pPr>
        <w:spacing w:after="480"/>
        <w:jc w:val="center"/>
        <w:rPr>
          <w:bCs/>
          <w:szCs w:val="22"/>
        </w:rPr>
      </w:pPr>
      <w:r w:rsidRPr="002B4A4D">
        <w:rPr>
          <w:bCs/>
          <w:szCs w:val="22"/>
        </w:rPr>
        <w:t>(dot. pakietów: 4,6,8-13,24-27,32,33,38,48,52,69,70,72,74,78)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15"/>
      </w:tblGrid>
      <w:tr w:rsidR="00C635BF" w:rsidRPr="00607F9B" w14:paraId="34C200B4" w14:textId="77777777" w:rsidTr="007607CF">
        <w:trPr>
          <w:trHeight w:val="638"/>
        </w:trPr>
        <w:tc>
          <w:tcPr>
            <w:tcW w:w="959" w:type="dxa"/>
            <w:shd w:val="clear" w:color="auto" w:fill="auto"/>
          </w:tcPr>
          <w:p w14:paraId="5FFD3DC9" w14:textId="77777777" w:rsidR="00C635BF" w:rsidRPr="00607F9B" w:rsidRDefault="00C635BF" w:rsidP="007607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3837D1" w14:textId="77777777" w:rsidR="00C635BF" w:rsidRPr="00607F9B" w:rsidRDefault="00C635BF" w:rsidP="007607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35B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35BF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A1C093" w14:textId="4AD31267" w:rsidR="008642B3" w:rsidRDefault="00C65E53" w:rsidP="00AA20B4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635BF" w:rsidRPr="00C635BF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ustawy z dnia 11 września 2019r. Prawo zamówień publicznych </w:t>
      </w:r>
      <w:r w:rsidR="00C635BF" w:rsidRPr="00C635BF">
        <w:rPr>
          <w:sz w:val="22"/>
          <w:szCs w:val="22"/>
        </w:rPr>
        <w:t>(</w:t>
      </w:r>
      <w:proofErr w:type="spellStart"/>
      <w:r w:rsidR="00C635BF" w:rsidRPr="00C635BF">
        <w:rPr>
          <w:sz w:val="22"/>
          <w:szCs w:val="22"/>
        </w:rPr>
        <w:t>t.j</w:t>
      </w:r>
      <w:proofErr w:type="spellEnd"/>
      <w:r w:rsidR="00C635BF" w:rsidRPr="00C635B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635BF" w14:paraId="4AA68465" w14:textId="77777777" w:rsidTr="007607CF">
        <w:trPr>
          <w:cantSplit/>
        </w:trPr>
        <w:tc>
          <w:tcPr>
            <w:tcW w:w="9498" w:type="dxa"/>
          </w:tcPr>
          <w:p w14:paraId="05659050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 xml:space="preserve">Edwards </w:t>
            </w:r>
            <w:proofErr w:type="spellStart"/>
            <w:r w:rsidRPr="00C635BF">
              <w:rPr>
                <w:b/>
                <w:sz w:val="22"/>
                <w:szCs w:val="22"/>
              </w:rPr>
              <w:t>Lifesciences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Poland Sp. z o.o.</w:t>
            </w:r>
          </w:p>
          <w:p w14:paraId="245DF66D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Aleje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94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00-807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Warszawa</w:t>
            </w:r>
          </w:p>
          <w:p w14:paraId="43C37144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DD03FD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164 916.00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B8B28C" w14:textId="1F2DE2A0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2E7CDC7D" w14:textId="77777777" w:rsidTr="007607CF">
        <w:trPr>
          <w:cantSplit/>
        </w:trPr>
        <w:tc>
          <w:tcPr>
            <w:tcW w:w="9498" w:type="dxa"/>
          </w:tcPr>
          <w:p w14:paraId="7131E0DE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635BF">
              <w:rPr>
                <w:b/>
                <w:sz w:val="22"/>
                <w:szCs w:val="22"/>
              </w:rPr>
              <w:t>Teleflex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Polska sp. z o.o.</w:t>
            </w:r>
          </w:p>
          <w:p w14:paraId="218C9E1C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Żwirki i Wigury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16A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02-092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Warszawa</w:t>
            </w:r>
          </w:p>
          <w:p w14:paraId="2A9A5C95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DE93BF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208 930.32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7B33BE" w14:textId="3E5BC7AD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4B5A340C" w14:textId="77777777" w:rsidTr="007607CF">
        <w:trPr>
          <w:cantSplit/>
        </w:trPr>
        <w:tc>
          <w:tcPr>
            <w:tcW w:w="9498" w:type="dxa"/>
          </w:tcPr>
          <w:p w14:paraId="0723606F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>PHU ANMAR Sp. z o.o. Sp. k</w:t>
            </w:r>
          </w:p>
          <w:p w14:paraId="73373E90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Strefowa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Tychy</w:t>
            </w:r>
          </w:p>
          <w:p w14:paraId="29681C04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07891E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155 267.82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F58E20" w14:textId="6208107C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71049A" w14:paraId="1CB0164E" w14:textId="77777777" w:rsidTr="007607CF">
        <w:trPr>
          <w:cantSplit/>
        </w:trPr>
        <w:tc>
          <w:tcPr>
            <w:tcW w:w="9498" w:type="dxa"/>
          </w:tcPr>
          <w:p w14:paraId="305F97D2" w14:textId="77777777" w:rsidR="0071049A" w:rsidRPr="001D1EEC" w:rsidRDefault="0071049A" w:rsidP="0071049A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>PHU ANMAR Sp. z o.o. Sp. k</w:t>
            </w:r>
          </w:p>
          <w:p w14:paraId="5E502B7A" w14:textId="77777777" w:rsidR="0071049A" w:rsidRPr="001D1EEC" w:rsidRDefault="0071049A" w:rsidP="0071049A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Strefowa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Tychy</w:t>
            </w:r>
          </w:p>
          <w:p w14:paraId="44A0DF81" w14:textId="77777777" w:rsidR="0071049A" w:rsidRDefault="0071049A" w:rsidP="007104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AAB3F30" w14:textId="032B9E2D" w:rsidR="0071049A" w:rsidRPr="00211A34" w:rsidRDefault="0071049A" w:rsidP="007104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 xml:space="preserve">Pakiet </w:t>
            </w:r>
            <w:r>
              <w:rPr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87 943.32</w:t>
            </w:r>
            <w:r w:rsidRPr="00C635BF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8451128" w14:textId="77777777" w:rsidR="0071049A" w:rsidRPr="00C635BF" w:rsidRDefault="0071049A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</w:p>
        </w:tc>
      </w:tr>
      <w:tr w:rsidR="00C635BF" w14:paraId="2420E7C8" w14:textId="77777777" w:rsidTr="007607CF">
        <w:trPr>
          <w:cantSplit/>
        </w:trPr>
        <w:tc>
          <w:tcPr>
            <w:tcW w:w="9498" w:type="dxa"/>
          </w:tcPr>
          <w:p w14:paraId="5E8B82B4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lastRenderedPageBreak/>
              <w:t>PHU ANMAR Sp. z o.o. Sp. k</w:t>
            </w:r>
          </w:p>
          <w:p w14:paraId="29222522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Strefowa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Tychy</w:t>
            </w:r>
          </w:p>
          <w:p w14:paraId="1DF758DA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187252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10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105 033.24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C03793" w14:textId="6A6D60AD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241C26CE" w14:textId="77777777" w:rsidTr="007607CF">
        <w:trPr>
          <w:cantSplit/>
        </w:trPr>
        <w:tc>
          <w:tcPr>
            <w:tcW w:w="9498" w:type="dxa"/>
          </w:tcPr>
          <w:p w14:paraId="1D68B45B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>PHU ANMAR Sp. z o.o. Sp. k</w:t>
            </w:r>
          </w:p>
          <w:p w14:paraId="54DBD296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Strefowa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Tychy</w:t>
            </w:r>
          </w:p>
          <w:p w14:paraId="102AA1EE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92EE58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11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1 201 381.20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12C4FF" w14:textId="42FE522A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3429B39B" w14:textId="77777777" w:rsidTr="007607CF">
        <w:trPr>
          <w:cantSplit/>
        </w:trPr>
        <w:tc>
          <w:tcPr>
            <w:tcW w:w="9498" w:type="dxa"/>
          </w:tcPr>
          <w:p w14:paraId="67098134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>PHU ANMAR Sp. z o.o. Sp. k</w:t>
            </w:r>
          </w:p>
          <w:p w14:paraId="72AE95F5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Strefowa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Tychy</w:t>
            </w:r>
          </w:p>
          <w:p w14:paraId="2EBBD1B0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68262D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12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101 930.40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819B26" w14:textId="31A3002F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08711B02" w14:textId="77777777" w:rsidTr="007607CF">
        <w:trPr>
          <w:cantSplit/>
        </w:trPr>
        <w:tc>
          <w:tcPr>
            <w:tcW w:w="9498" w:type="dxa"/>
          </w:tcPr>
          <w:p w14:paraId="3EDC20FE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635BF">
              <w:rPr>
                <w:b/>
                <w:sz w:val="22"/>
                <w:szCs w:val="22"/>
              </w:rPr>
              <w:t>Aesculap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635BF">
              <w:rPr>
                <w:b/>
                <w:sz w:val="22"/>
                <w:szCs w:val="22"/>
              </w:rPr>
              <w:t>Chifa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1DEA8864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Nowy Tomyśl</w:t>
            </w:r>
          </w:p>
          <w:p w14:paraId="497F2F2E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41E329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13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863 682.37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0D61E3" w14:textId="554AC644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7206A07A" w14:textId="77777777" w:rsidTr="007607CF">
        <w:trPr>
          <w:cantSplit/>
        </w:trPr>
        <w:tc>
          <w:tcPr>
            <w:tcW w:w="9498" w:type="dxa"/>
          </w:tcPr>
          <w:p w14:paraId="7625D186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>Paul Hartmann Polska Sp. z o.o.</w:t>
            </w:r>
          </w:p>
          <w:p w14:paraId="23E3EB8E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Pabianice</w:t>
            </w:r>
          </w:p>
          <w:p w14:paraId="79D07362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E77DC6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24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110 833.17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8D6272" w14:textId="30A50B93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1BD41327" w14:textId="77777777" w:rsidTr="007607CF">
        <w:trPr>
          <w:cantSplit/>
        </w:trPr>
        <w:tc>
          <w:tcPr>
            <w:tcW w:w="9498" w:type="dxa"/>
          </w:tcPr>
          <w:p w14:paraId="03476C33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>Paul Hartmann Polska Sp. z o.o.</w:t>
            </w:r>
          </w:p>
          <w:p w14:paraId="660E8803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Pabianice</w:t>
            </w:r>
          </w:p>
          <w:p w14:paraId="5684D0BB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486728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25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95 008.14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251EBEA" w14:textId="46B9DD52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1A93559F" w14:textId="77777777" w:rsidTr="007607CF">
        <w:trPr>
          <w:cantSplit/>
        </w:trPr>
        <w:tc>
          <w:tcPr>
            <w:tcW w:w="9498" w:type="dxa"/>
          </w:tcPr>
          <w:p w14:paraId="31EF79EA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>Paul Hartmann Polska Sp. z o.o.</w:t>
            </w:r>
          </w:p>
          <w:p w14:paraId="4B24E012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Pabianice</w:t>
            </w:r>
          </w:p>
          <w:p w14:paraId="60B4F91D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C5C0ED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26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185 469.26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01E3F8" w14:textId="636C613D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4B9357B7" w14:textId="77777777" w:rsidTr="007607CF">
        <w:trPr>
          <w:cantSplit/>
        </w:trPr>
        <w:tc>
          <w:tcPr>
            <w:tcW w:w="9498" w:type="dxa"/>
          </w:tcPr>
          <w:p w14:paraId="214874E7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>Paul Hartmann Polska Sp. z o.o.</w:t>
            </w:r>
          </w:p>
          <w:p w14:paraId="73B987F9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Pabianice</w:t>
            </w:r>
          </w:p>
          <w:p w14:paraId="2FA2554B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AEDF37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27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22 518.32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8764073" w14:textId="4FDB41D1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611606C9" w14:textId="77777777" w:rsidTr="007607CF">
        <w:trPr>
          <w:cantSplit/>
        </w:trPr>
        <w:tc>
          <w:tcPr>
            <w:tcW w:w="9498" w:type="dxa"/>
          </w:tcPr>
          <w:p w14:paraId="3F32D983" w14:textId="77777777" w:rsidR="00B339FE" w:rsidRPr="00B339FE" w:rsidRDefault="00B339FE" w:rsidP="00B339F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339FE">
              <w:rPr>
                <w:b/>
                <w:sz w:val="22"/>
                <w:szCs w:val="22"/>
              </w:rPr>
              <w:lastRenderedPageBreak/>
              <w:t>Konsorcjum:</w:t>
            </w:r>
          </w:p>
          <w:p w14:paraId="2C162277" w14:textId="77777777" w:rsidR="00B339FE" w:rsidRDefault="00B339FE" w:rsidP="00B339F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339FE">
              <w:rPr>
                <w:b/>
                <w:sz w:val="22"/>
                <w:szCs w:val="22"/>
              </w:rPr>
              <w:t>1.</w:t>
            </w:r>
            <w:r w:rsidRPr="00B339FE">
              <w:rPr>
                <w:b/>
                <w:sz w:val="22"/>
                <w:szCs w:val="22"/>
              </w:rPr>
              <w:tab/>
            </w:r>
            <w:proofErr w:type="spellStart"/>
            <w:r w:rsidRPr="00B339FE">
              <w:rPr>
                <w:b/>
                <w:sz w:val="22"/>
                <w:szCs w:val="22"/>
              </w:rPr>
              <w:t>Citonet</w:t>
            </w:r>
            <w:proofErr w:type="spellEnd"/>
            <w:r w:rsidRPr="00B339FE">
              <w:rPr>
                <w:b/>
                <w:sz w:val="22"/>
                <w:szCs w:val="22"/>
              </w:rPr>
              <w:t xml:space="preserve">-Kraków Sp. z o.o. (lider) </w:t>
            </w:r>
          </w:p>
          <w:p w14:paraId="580580DD" w14:textId="331EC419" w:rsidR="00B339FE" w:rsidRPr="00B339FE" w:rsidRDefault="00B339FE" w:rsidP="00B339FE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B339FE">
              <w:rPr>
                <w:bCs/>
                <w:sz w:val="22"/>
                <w:szCs w:val="22"/>
              </w:rPr>
              <w:t>Gromadzka 52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339FE">
              <w:rPr>
                <w:bCs/>
                <w:sz w:val="22"/>
                <w:szCs w:val="22"/>
              </w:rPr>
              <w:t>30-719 Kraków</w:t>
            </w:r>
          </w:p>
          <w:p w14:paraId="662D91F9" w14:textId="77777777" w:rsidR="00B339FE" w:rsidRPr="00B339FE" w:rsidRDefault="00B339FE" w:rsidP="00B339F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339FE">
              <w:rPr>
                <w:b/>
                <w:sz w:val="22"/>
                <w:szCs w:val="22"/>
              </w:rPr>
              <w:t>2.</w:t>
            </w:r>
            <w:r w:rsidRPr="00B339FE">
              <w:rPr>
                <w:b/>
                <w:sz w:val="22"/>
                <w:szCs w:val="22"/>
              </w:rPr>
              <w:tab/>
              <w:t>Toruńskie Zakłady Materiałów Opatrunkowych S.A. (członek)</w:t>
            </w:r>
          </w:p>
          <w:p w14:paraId="0DCB8902" w14:textId="3B2A0FEC" w:rsidR="00B339FE" w:rsidRPr="00B339FE" w:rsidRDefault="00B339FE" w:rsidP="00B339FE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B339FE">
              <w:rPr>
                <w:bCs/>
                <w:sz w:val="22"/>
                <w:szCs w:val="22"/>
              </w:rPr>
              <w:t>Żółkiewskiego 20/26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339FE">
              <w:rPr>
                <w:bCs/>
                <w:sz w:val="22"/>
                <w:szCs w:val="22"/>
              </w:rPr>
              <w:t>87-100 Toruń</w:t>
            </w:r>
            <w:r w:rsidRPr="00B339FE">
              <w:rPr>
                <w:bCs/>
                <w:sz w:val="22"/>
                <w:szCs w:val="22"/>
              </w:rPr>
              <w:t xml:space="preserve"> </w:t>
            </w:r>
          </w:p>
          <w:p w14:paraId="40841D70" w14:textId="59903EF1" w:rsidR="00C635BF" w:rsidRDefault="00C635BF" w:rsidP="00B339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6A34F8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32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661 762.44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B48319" w14:textId="2978D4E8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72EE18FB" w14:textId="77777777" w:rsidTr="007607CF">
        <w:trPr>
          <w:cantSplit/>
        </w:trPr>
        <w:tc>
          <w:tcPr>
            <w:tcW w:w="9498" w:type="dxa"/>
          </w:tcPr>
          <w:p w14:paraId="250F2968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 xml:space="preserve">Cook </w:t>
            </w:r>
            <w:proofErr w:type="spellStart"/>
            <w:r w:rsidRPr="00C635BF">
              <w:rPr>
                <w:b/>
                <w:sz w:val="22"/>
                <w:szCs w:val="22"/>
              </w:rPr>
              <w:t>Medical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sp. z o.o.</w:t>
            </w:r>
          </w:p>
          <w:p w14:paraId="51B45332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Pl. Piłsudskiego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00-078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Warszawa</w:t>
            </w:r>
          </w:p>
          <w:p w14:paraId="0DE88BE5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4B84CB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33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13 284.00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09617F" w14:textId="1B8C83ED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65EE59E0" w14:textId="77777777" w:rsidTr="007607CF">
        <w:trPr>
          <w:cantSplit/>
        </w:trPr>
        <w:tc>
          <w:tcPr>
            <w:tcW w:w="9498" w:type="dxa"/>
          </w:tcPr>
          <w:p w14:paraId="334138D7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>VYGON Polska Sp. z o.o.</w:t>
            </w:r>
          </w:p>
          <w:p w14:paraId="682E5A0F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ul. Francuska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39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/6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03-905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Warszawa</w:t>
            </w:r>
          </w:p>
          <w:p w14:paraId="5541D601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BBB50F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38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163 539.00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4E6D10B" w14:textId="78ADE50C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4C973F6A" w14:textId="77777777" w:rsidTr="007607CF">
        <w:trPr>
          <w:cantSplit/>
        </w:trPr>
        <w:tc>
          <w:tcPr>
            <w:tcW w:w="9498" w:type="dxa"/>
          </w:tcPr>
          <w:p w14:paraId="03FAE023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635BF">
              <w:rPr>
                <w:b/>
                <w:sz w:val="22"/>
                <w:szCs w:val="22"/>
              </w:rPr>
              <w:t>Medtronic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Poland sp. z o.o.</w:t>
            </w:r>
          </w:p>
          <w:p w14:paraId="4A75588F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Warszawa</w:t>
            </w:r>
          </w:p>
          <w:p w14:paraId="12D3487C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906B0D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48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48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30 250.80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835A211" w14:textId="42390847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1C9C425A" w14:textId="77777777" w:rsidTr="007607CF">
        <w:trPr>
          <w:cantSplit/>
        </w:trPr>
        <w:tc>
          <w:tcPr>
            <w:tcW w:w="9498" w:type="dxa"/>
          </w:tcPr>
          <w:p w14:paraId="21DA20F4" w14:textId="77777777" w:rsidR="00300EBD" w:rsidRPr="00300EBD" w:rsidRDefault="00300EBD" w:rsidP="00300EB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0EBD">
              <w:rPr>
                <w:b/>
                <w:sz w:val="22"/>
                <w:szCs w:val="22"/>
              </w:rPr>
              <w:t>Konsorcjum:</w:t>
            </w:r>
          </w:p>
          <w:p w14:paraId="482F0443" w14:textId="77777777" w:rsidR="00300EBD" w:rsidRPr="00300EBD" w:rsidRDefault="00300EBD" w:rsidP="00300EBD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0EBD">
              <w:rPr>
                <w:b/>
                <w:sz w:val="22"/>
                <w:szCs w:val="22"/>
              </w:rPr>
              <w:t>1.</w:t>
            </w:r>
            <w:r w:rsidRPr="00300EBD">
              <w:rPr>
                <w:b/>
                <w:sz w:val="22"/>
                <w:szCs w:val="22"/>
              </w:rPr>
              <w:tab/>
            </w:r>
            <w:proofErr w:type="spellStart"/>
            <w:r w:rsidRPr="00300EBD">
              <w:rPr>
                <w:b/>
                <w:sz w:val="22"/>
                <w:szCs w:val="22"/>
              </w:rPr>
              <w:t>Becton</w:t>
            </w:r>
            <w:proofErr w:type="spellEnd"/>
            <w:r w:rsidRPr="00300EBD">
              <w:rPr>
                <w:b/>
                <w:sz w:val="22"/>
                <w:szCs w:val="22"/>
              </w:rPr>
              <w:t xml:space="preserve"> Dickinson Polska Sp. z o.o. (Lider)</w:t>
            </w:r>
          </w:p>
          <w:p w14:paraId="35714186" w14:textId="6B39D7AE" w:rsidR="00300EBD" w:rsidRPr="00300EBD" w:rsidRDefault="00300EBD" w:rsidP="00300EBD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300EBD">
              <w:rPr>
                <w:bCs/>
                <w:sz w:val="22"/>
                <w:szCs w:val="22"/>
              </w:rPr>
              <w:t>Osmańska 14</w:t>
            </w:r>
            <w:r w:rsidRPr="00300EBD">
              <w:rPr>
                <w:bCs/>
                <w:sz w:val="22"/>
                <w:szCs w:val="22"/>
              </w:rPr>
              <w:t xml:space="preserve">, </w:t>
            </w:r>
            <w:r w:rsidRPr="00300EBD">
              <w:rPr>
                <w:bCs/>
                <w:sz w:val="22"/>
                <w:szCs w:val="22"/>
              </w:rPr>
              <w:t>02-823 Warszawa</w:t>
            </w:r>
          </w:p>
          <w:p w14:paraId="127C07E0" w14:textId="66056B19" w:rsidR="00300EBD" w:rsidRDefault="00300EBD" w:rsidP="00300EBD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300EBD">
              <w:rPr>
                <w:b/>
                <w:sz w:val="22"/>
                <w:szCs w:val="22"/>
              </w:rPr>
              <w:t>2.</w:t>
            </w:r>
            <w:r w:rsidRPr="00300EBD">
              <w:rPr>
                <w:b/>
                <w:sz w:val="22"/>
                <w:szCs w:val="22"/>
              </w:rPr>
              <w:tab/>
              <w:t>Bard Poland Sp. z o.o. (Uczestnik)</w:t>
            </w:r>
          </w:p>
          <w:p w14:paraId="09F1F703" w14:textId="77777777" w:rsidR="00300EBD" w:rsidRPr="00300EBD" w:rsidRDefault="00300EBD" w:rsidP="00300EBD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300EBD">
              <w:rPr>
                <w:bCs/>
                <w:sz w:val="22"/>
                <w:szCs w:val="22"/>
              </w:rPr>
              <w:t>Osmańska 14, 02-823 Warszawa</w:t>
            </w:r>
          </w:p>
          <w:p w14:paraId="580E1A0E" w14:textId="6AAD867D" w:rsidR="00C635BF" w:rsidRDefault="00C635BF" w:rsidP="00300E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0A7303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52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52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27 276.48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4098767" w14:textId="20FF5CA5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10210434" w14:textId="77777777" w:rsidTr="007607CF">
        <w:trPr>
          <w:cantSplit/>
        </w:trPr>
        <w:tc>
          <w:tcPr>
            <w:tcW w:w="9498" w:type="dxa"/>
          </w:tcPr>
          <w:p w14:paraId="31AA388F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635BF">
              <w:rPr>
                <w:b/>
                <w:sz w:val="22"/>
                <w:szCs w:val="22"/>
              </w:rPr>
              <w:t>Radiometer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Sp. z o.o.</w:t>
            </w:r>
          </w:p>
          <w:p w14:paraId="6A4892D3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Kolejowa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5/7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01-217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WARSZAWA</w:t>
            </w:r>
          </w:p>
          <w:p w14:paraId="7D35906D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F29565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69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69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761 220.72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777DC6" w14:textId="7F91D90A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3BA2FCF2" w14:textId="77777777" w:rsidTr="007607CF">
        <w:trPr>
          <w:cantSplit/>
        </w:trPr>
        <w:tc>
          <w:tcPr>
            <w:tcW w:w="9498" w:type="dxa"/>
          </w:tcPr>
          <w:p w14:paraId="5DAAE853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635BF">
              <w:rPr>
                <w:b/>
                <w:sz w:val="22"/>
                <w:szCs w:val="22"/>
              </w:rPr>
              <w:t>Medtronic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Poland sp. z o.o.</w:t>
            </w:r>
          </w:p>
          <w:p w14:paraId="009FA327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Warszawa</w:t>
            </w:r>
          </w:p>
          <w:p w14:paraId="0742D155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656C45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70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70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26 244.00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B194B6" w14:textId="19405031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0A88C903" w14:textId="77777777" w:rsidTr="007607CF">
        <w:trPr>
          <w:cantSplit/>
        </w:trPr>
        <w:tc>
          <w:tcPr>
            <w:tcW w:w="9498" w:type="dxa"/>
          </w:tcPr>
          <w:p w14:paraId="76CEA494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635BF">
              <w:rPr>
                <w:b/>
                <w:sz w:val="22"/>
                <w:szCs w:val="22"/>
              </w:rPr>
              <w:lastRenderedPageBreak/>
              <w:t>Medicavera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Sp. z o.o. </w:t>
            </w:r>
            <w:proofErr w:type="spellStart"/>
            <w:r w:rsidRPr="00C635BF">
              <w:rPr>
                <w:b/>
                <w:sz w:val="22"/>
                <w:szCs w:val="22"/>
              </w:rPr>
              <w:t>Dalhausen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635BF">
              <w:rPr>
                <w:b/>
                <w:sz w:val="22"/>
                <w:szCs w:val="22"/>
              </w:rPr>
              <w:t>Group</w:t>
            </w:r>
            <w:proofErr w:type="spellEnd"/>
          </w:p>
          <w:p w14:paraId="708CCBB5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Majowa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71-374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Szczecin</w:t>
            </w:r>
          </w:p>
          <w:p w14:paraId="646FC807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599653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72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72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177 552.00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898A3A" w14:textId="53512F82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142211FF" w14:textId="77777777" w:rsidTr="007607CF">
        <w:trPr>
          <w:cantSplit/>
        </w:trPr>
        <w:tc>
          <w:tcPr>
            <w:tcW w:w="9498" w:type="dxa"/>
          </w:tcPr>
          <w:p w14:paraId="3C9427F8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>Paul Hartmann Polska Sp. z o.o.</w:t>
            </w:r>
          </w:p>
          <w:p w14:paraId="1ACE318F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Pabianice</w:t>
            </w:r>
          </w:p>
          <w:p w14:paraId="734FF3F8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4F53B3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74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74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240 608.88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CE83ABC" w14:textId="6C98618B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C635BF" w14:paraId="2E4A68F4" w14:textId="77777777" w:rsidTr="007607CF">
        <w:trPr>
          <w:cantSplit/>
        </w:trPr>
        <w:tc>
          <w:tcPr>
            <w:tcW w:w="9498" w:type="dxa"/>
          </w:tcPr>
          <w:p w14:paraId="7A1912FD" w14:textId="77777777" w:rsidR="00C635BF" w:rsidRPr="001D1EEC" w:rsidRDefault="00C635BF" w:rsidP="007607C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635BF">
              <w:rPr>
                <w:b/>
                <w:sz w:val="22"/>
                <w:szCs w:val="22"/>
              </w:rPr>
              <w:t xml:space="preserve">BL </w:t>
            </w:r>
            <w:proofErr w:type="spellStart"/>
            <w:r w:rsidRPr="00C635BF">
              <w:rPr>
                <w:b/>
                <w:sz w:val="22"/>
                <w:szCs w:val="22"/>
              </w:rPr>
              <w:t>Medica</w:t>
            </w:r>
            <w:proofErr w:type="spellEnd"/>
            <w:r w:rsidRPr="00C635BF">
              <w:rPr>
                <w:b/>
                <w:sz w:val="22"/>
                <w:szCs w:val="22"/>
              </w:rPr>
              <w:t xml:space="preserve"> Sp. z o.o. Sp.k.</w:t>
            </w:r>
          </w:p>
          <w:p w14:paraId="2EFA6C52" w14:textId="77777777" w:rsidR="00C635BF" w:rsidRPr="001D1EEC" w:rsidRDefault="00C635BF" w:rsidP="007607CF">
            <w:pPr>
              <w:spacing w:line="276" w:lineRule="auto"/>
              <w:rPr>
                <w:bCs/>
                <w:sz w:val="22"/>
                <w:szCs w:val="22"/>
              </w:rPr>
            </w:pPr>
            <w:r w:rsidRPr="00C635BF">
              <w:rPr>
                <w:bCs/>
                <w:sz w:val="22"/>
                <w:szCs w:val="22"/>
              </w:rPr>
              <w:t>Letnia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2A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635BF">
              <w:rPr>
                <w:bCs/>
                <w:sz w:val="22"/>
                <w:szCs w:val="22"/>
              </w:rPr>
              <w:t>72-123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635BF">
              <w:rPr>
                <w:bCs/>
                <w:sz w:val="22"/>
                <w:szCs w:val="22"/>
              </w:rPr>
              <w:t>Kliniska Wielkie</w:t>
            </w:r>
          </w:p>
          <w:p w14:paraId="581A5BBB" w14:textId="77777777" w:rsidR="00C635BF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3DFBE4" w14:textId="77777777" w:rsidR="00C635BF" w:rsidRPr="00211A34" w:rsidRDefault="00C635BF" w:rsidP="007607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635BF">
              <w:rPr>
                <w:color w:val="000000"/>
                <w:sz w:val="22"/>
                <w:szCs w:val="22"/>
              </w:rPr>
              <w:t>78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635BF">
              <w:rPr>
                <w:color w:val="000000"/>
                <w:sz w:val="22"/>
                <w:szCs w:val="22"/>
              </w:rPr>
              <w:t>Pakiet 78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635BF">
              <w:rPr>
                <w:b/>
                <w:sz w:val="22"/>
                <w:szCs w:val="22"/>
              </w:rPr>
              <w:t>18 792.00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B999733" w14:textId="2CE3111A" w:rsidR="00C635BF" w:rsidRPr="00C635BF" w:rsidRDefault="00C635BF" w:rsidP="007607C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14:paraId="065EB2D4" w14:textId="77777777" w:rsidR="009F1382" w:rsidRPr="009F1382" w:rsidRDefault="009F1382" w:rsidP="00AA20B4">
      <w:pPr>
        <w:spacing w:before="120" w:after="120"/>
        <w:jc w:val="both"/>
        <w:rPr>
          <w:b/>
          <w:bCs/>
          <w:color w:val="000000"/>
          <w:u w:val="single"/>
        </w:rPr>
      </w:pPr>
      <w:r w:rsidRPr="009F1382">
        <w:rPr>
          <w:b/>
          <w:bCs/>
          <w:color w:val="000000"/>
          <w:u w:val="single"/>
        </w:rPr>
        <w:t>Uzasadnienie wyboru:</w:t>
      </w:r>
    </w:p>
    <w:p w14:paraId="74967DBD" w14:textId="79FF15FA" w:rsidR="002B4A4D" w:rsidRPr="009F1382" w:rsidRDefault="009F1382" w:rsidP="00AA20B4">
      <w:pPr>
        <w:spacing w:before="120" w:after="120"/>
        <w:jc w:val="both"/>
        <w:rPr>
          <w:color w:val="000000"/>
        </w:rPr>
      </w:pPr>
      <w:r w:rsidRPr="009F1382">
        <w:rPr>
          <w:color w:val="000000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77A921EB" w14:textId="17F6DD5A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856"/>
        <w:gridCol w:w="2835"/>
        <w:gridCol w:w="964"/>
      </w:tblGrid>
      <w:tr w:rsidR="00211A34" w:rsidRPr="00834EF4" w14:paraId="73B092C1" w14:textId="77777777" w:rsidTr="002D5E5C">
        <w:tc>
          <w:tcPr>
            <w:tcW w:w="1843" w:type="dxa"/>
            <w:shd w:val="clear" w:color="auto" w:fill="F3F3F3"/>
          </w:tcPr>
          <w:p w14:paraId="2E8726F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856" w:type="dxa"/>
            <w:shd w:val="clear" w:color="auto" w:fill="F3F3F3"/>
          </w:tcPr>
          <w:p w14:paraId="11ED94B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626DF30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64" w:type="dxa"/>
            <w:shd w:val="clear" w:color="auto" w:fill="F3F3F3"/>
          </w:tcPr>
          <w:p w14:paraId="2F127F7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635BF" w:rsidRPr="00834EF4" w14:paraId="79EC7866" w14:textId="77777777" w:rsidTr="002D5E5C">
        <w:tc>
          <w:tcPr>
            <w:tcW w:w="1843" w:type="dxa"/>
            <w:shd w:val="clear" w:color="auto" w:fill="auto"/>
          </w:tcPr>
          <w:p w14:paraId="1DA1D374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4</w:t>
            </w:r>
          </w:p>
        </w:tc>
        <w:tc>
          <w:tcPr>
            <w:tcW w:w="3856" w:type="dxa"/>
            <w:shd w:val="clear" w:color="auto" w:fill="auto"/>
          </w:tcPr>
          <w:p w14:paraId="6439BBB7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 xml:space="preserve">Edwards </w:t>
            </w:r>
            <w:proofErr w:type="spellStart"/>
            <w:r w:rsidRPr="00C635BF">
              <w:rPr>
                <w:b/>
                <w:bCs/>
                <w:sz w:val="20"/>
                <w:szCs w:val="20"/>
              </w:rPr>
              <w:t>Lifesciences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15E34CA0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94</w:t>
            </w:r>
          </w:p>
          <w:p w14:paraId="4BFF543D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D4F9841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1190C544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0240E688" w14:textId="77777777" w:rsidTr="002D5E5C">
        <w:tc>
          <w:tcPr>
            <w:tcW w:w="1843" w:type="dxa"/>
            <w:shd w:val="clear" w:color="auto" w:fill="auto"/>
          </w:tcPr>
          <w:p w14:paraId="1C08F164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6</w:t>
            </w:r>
          </w:p>
        </w:tc>
        <w:tc>
          <w:tcPr>
            <w:tcW w:w="3856" w:type="dxa"/>
            <w:shd w:val="clear" w:color="auto" w:fill="auto"/>
          </w:tcPr>
          <w:p w14:paraId="1E2156F5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635BF">
              <w:rPr>
                <w:b/>
                <w:bCs/>
                <w:sz w:val="20"/>
                <w:szCs w:val="20"/>
              </w:rPr>
              <w:t>Teleflex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011AF61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16A</w:t>
            </w:r>
          </w:p>
          <w:p w14:paraId="4181BC75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2927B264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2F37E4B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3B7F95FB" w14:textId="77777777" w:rsidTr="002D5E5C">
        <w:tc>
          <w:tcPr>
            <w:tcW w:w="1843" w:type="dxa"/>
            <w:shd w:val="clear" w:color="auto" w:fill="auto"/>
          </w:tcPr>
          <w:p w14:paraId="41FD96F9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8</w:t>
            </w:r>
          </w:p>
        </w:tc>
        <w:tc>
          <w:tcPr>
            <w:tcW w:w="3856" w:type="dxa"/>
            <w:shd w:val="clear" w:color="auto" w:fill="auto"/>
          </w:tcPr>
          <w:p w14:paraId="3895B09D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61A54EED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22</w:t>
            </w:r>
          </w:p>
          <w:p w14:paraId="1DD1B669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Tychy</w:t>
            </w:r>
          </w:p>
        </w:tc>
        <w:tc>
          <w:tcPr>
            <w:tcW w:w="2835" w:type="dxa"/>
            <w:shd w:val="clear" w:color="auto" w:fill="auto"/>
          </w:tcPr>
          <w:p w14:paraId="114FAB98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3876AAB4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1991617B" w14:textId="77777777" w:rsidTr="002D5E5C">
        <w:tc>
          <w:tcPr>
            <w:tcW w:w="1843" w:type="dxa"/>
            <w:shd w:val="clear" w:color="auto" w:fill="auto"/>
          </w:tcPr>
          <w:p w14:paraId="28A988D0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9</w:t>
            </w:r>
          </w:p>
        </w:tc>
        <w:tc>
          <w:tcPr>
            <w:tcW w:w="3856" w:type="dxa"/>
            <w:shd w:val="clear" w:color="auto" w:fill="auto"/>
          </w:tcPr>
          <w:p w14:paraId="0AF26A1C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10DD5FC9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22</w:t>
            </w:r>
          </w:p>
          <w:p w14:paraId="17B04A8F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Tychy</w:t>
            </w:r>
          </w:p>
        </w:tc>
        <w:tc>
          <w:tcPr>
            <w:tcW w:w="2835" w:type="dxa"/>
            <w:shd w:val="clear" w:color="auto" w:fill="auto"/>
          </w:tcPr>
          <w:p w14:paraId="61290DB0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EFF0C8C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29A85514" w14:textId="77777777" w:rsidTr="002D5E5C">
        <w:tc>
          <w:tcPr>
            <w:tcW w:w="1843" w:type="dxa"/>
            <w:shd w:val="clear" w:color="auto" w:fill="auto"/>
          </w:tcPr>
          <w:p w14:paraId="795560A8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10</w:t>
            </w:r>
          </w:p>
        </w:tc>
        <w:tc>
          <w:tcPr>
            <w:tcW w:w="3856" w:type="dxa"/>
            <w:shd w:val="clear" w:color="auto" w:fill="auto"/>
          </w:tcPr>
          <w:p w14:paraId="5B69F6FB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0B34CF08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22</w:t>
            </w:r>
          </w:p>
          <w:p w14:paraId="03F72334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Tychy</w:t>
            </w:r>
          </w:p>
        </w:tc>
        <w:tc>
          <w:tcPr>
            <w:tcW w:w="2835" w:type="dxa"/>
            <w:shd w:val="clear" w:color="auto" w:fill="auto"/>
          </w:tcPr>
          <w:p w14:paraId="3B0E2555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28BB047F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398B45D6" w14:textId="77777777" w:rsidTr="002D5E5C">
        <w:tc>
          <w:tcPr>
            <w:tcW w:w="1843" w:type="dxa"/>
            <w:shd w:val="clear" w:color="auto" w:fill="auto"/>
          </w:tcPr>
          <w:p w14:paraId="39D4AB0B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11</w:t>
            </w:r>
          </w:p>
        </w:tc>
        <w:tc>
          <w:tcPr>
            <w:tcW w:w="3856" w:type="dxa"/>
            <w:shd w:val="clear" w:color="auto" w:fill="auto"/>
          </w:tcPr>
          <w:p w14:paraId="2EB2A97A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171C770D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22</w:t>
            </w:r>
          </w:p>
          <w:p w14:paraId="3A0FFD5F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Tychy</w:t>
            </w:r>
          </w:p>
        </w:tc>
        <w:tc>
          <w:tcPr>
            <w:tcW w:w="2835" w:type="dxa"/>
            <w:shd w:val="clear" w:color="auto" w:fill="auto"/>
          </w:tcPr>
          <w:p w14:paraId="12780293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21078BCF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7E9CCC0F" w14:textId="77777777" w:rsidTr="002D5E5C">
        <w:tc>
          <w:tcPr>
            <w:tcW w:w="1843" w:type="dxa"/>
            <w:shd w:val="clear" w:color="auto" w:fill="auto"/>
          </w:tcPr>
          <w:p w14:paraId="2F030114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12</w:t>
            </w:r>
          </w:p>
        </w:tc>
        <w:tc>
          <w:tcPr>
            <w:tcW w:w="3856" w:type="dxa"/>
            <w:shd w:val="clear" w:color="auto" w:fill="auto"/>
          </w:tcPr>
          <w:p w14:paraId="214D2A0B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2852B04E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22</w:t>
            </w:r>
          </w:p>
          <w:p w14:paraId="07425EAE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Tychy</w:t>
            </w:r>
          </w:p>
        </w:tc>
        <w:tc>
          <w:tcPr>
            <w:tcW w:w="2835" w:type="dxa"/>
            <w:shd w:val="clear" w:color="auto" w:fill="auto"/>
          </w:tcPr>
          <w:p w14:paraId="1836F17C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0EDAE556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73FB8509" w14:textId="77777777" w:rsidTr="002D5E5C">
        <w:tc>
          <w:tcPr>
            <w:tcW w:w="1843" w:type="dxa"/>
            <w:shd w:val="clear" w:color="auto" w:fill="auto"/>
          </w:tcPr>
          <w:p w14:paraId="604D6803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13</w:t>
            </w:r>
          </w:p>
        </w:tc>
        <w:tc>
          <w:tcPr>
            <w:tcW w:w="3856" w:type="dxa"/>
            <w:shd w:val="clear" w:color="auto" w:fill="auto"/>
          </w:tcPr>
          <w:p w14:paraId="149C3201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635BF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635BF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47370DF4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14</w:t>
            </w:r>
          </w:p>
          <w:p w14:paraId="261F2F52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Nowy Tomyśl</w:t>
            </w:r>
          </w:p>
        </w:tc>
        <w:tc>
          <w:tcPr>
            <w:tcW w:w="2835" w:type="dxa"/>
            <w:shd w:val="clear" w:color="auto" w:fill="auto"/>
          </w:tcPr>
          <w:p w14:paraId="156722ED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30B3922D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39CF2D39" w14:textId="77777777" w:rsidTr="002D5E5C">
        <w:tc>
          <w:tcPr>
            <w:tcW w:w="1843" w:type="dxa"/>
            <w:shd w:val="clear" w:color="auto" w:fill="auto"/>
          </w:tcPr>
          <w:p w14:paraId="57A155A4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lastRenderedPageBreak/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24</w:t>
            </w:r>
          </w:p>
        </w:tc>
        <w:tc>
          <w:tcPr>
            <w:tcW w:w="3856" w:type="dxa"/>
            <w:shd w:val="clear" w:color="auto" w:fill="auto"/>
          </w:tcPr>
          <w:p w14:paraId="635F5BE7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C559943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17</w:t>
            </w:r>
          </w:p>
          <w:p w14:paraId="5AE59234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3426C030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4DA7CF79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7116DFC1" w14:textId="77777777" w:rsidTr="002D5E5C">
        <w:tc>
          <w:tcPr>
            <w:tcW w:w="1843" w:type="dxa"/>
            <w:shd w:val="clear" w:color="auto" w:fill="auto"/>
          </w:tcPr>
          <w:p w14:paraId="5C06BC7F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25</w:t>
            </w:r>
          </w:p>
        </w:tc>
        <w:tc>
          <w:tcPr>
            <w:tcW w:w="3856" w:type="dxa"/>
            <w:shd w:val="clear" w:color="auto" w:fill="auto"/>
          </w:tcPr>
          <w:p w14:paraId="097A3758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0A9F154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17</w:t>
            </w:r>
          </w:p>
          <w:p w14:paraId="029BEC80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32CC9AD4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6E5C96EC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37A4E847" w14:textId="77777777" w:rsidTr="002D5E5C">
        <w:tc>
          <w:tcPr>
            <w:tcW w:w="1843" w:type="dxa"/>
            <w:shd w:val="clear" w:color="auto" w:fill="auto"/>
          </w:tcPr>
          <w:p w14:paraId="1592F16B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26</w:t>
            </w:r>
          </w:p>
        </w:tc>
        <w:tc>
          <w:tcPr>
            <w:tcW w:w="3856" w:type="dxa"/>
            <w:shd w:val="clear" w:color="auto" w:fill="auto"/>
          </w:tcPr>
          <w:p w14:paraId="4144448D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7306B547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17</w:t>
            </w:r>
          </w:p>
          <w:p w14:paraId="63655FC0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43172570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6A04079C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0C513A7A" w14:textId="77777777" w:rsidTr="002D5E5C">
        <w:tc>
          <w:tcPr>
            <w:tcW w:w="1843" w:type="dxa"/>
            <w:shd w:val="clear" w:color="auto" w:fill="auto"/>
          </w:tcPr>
          <w:p w14:paraId="4C6FC841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27</w:t>
            </w:r>
          </w:p>
        </w:tc>
        <w:tc>
          <w:tcPr>
            <w:tcW w:w="3856" w:type="dxa"/>
            <w:shd w:val="clear" w:color="auto" w:fill="auto"/>
          </w:tcPr>
          <w:p w14:paraId="776244FE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0FFDCD3F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17</w:t>
            </w:r>
          </w:p>
          <w:p w14:paraId="16B79EDD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1D5647DF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121009B6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0A5871A8" w14:textId="77777777" w:rsidTr="002D5E5C">
        <w:tc>
          <w:tcPr>
            <w:tcW w:w="1843" w:type="dxa"/>
            <w:shd w:val="clear" w:color="auto" w:fill="auto"/>
          </w:tcPr>
          <w:p w14:paraId="1A096F66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32</w:t>
            </w:r>
          </w:p>
        </w:tc>
        <w:tc>
          <w:tcPr>
            <w:tcW w:w="3856" w:type="dxa"/>
            <w:shd w:val="clear" w:color="auto" w:fill="auto"/>
          </w:tcPr>
          <w:p w14:paraId="7703524D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579414B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20/26</w:t>
            </w:r>
          </w:p>
          <w:p w14:paraId="27CAB4B0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Toruń</w:t>
            </w:r>
          </w:p>
        </w:tc>
        <w:tc>
          <w:tcPr>
            <w:tcW w:w="2835" w:type="dxa"/>
            <w:shd w:val="clear" w:color="auto" w:fill="auto"/>
          </w:tcPr>
          <w:p w14:paraId="268280A2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778D7F45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05A480A7" w14:textId="77777777" w:rsidTr="002D5E5C">
        <w:tc>
          <w:tcPr>
            <w:tcW w:w="1843" w:type="dxa"/>
            <w:shd w:val="clear" w:color="auto" w:fill="auto"/>
          </w:tcPr>
          <w:p w14:paraId="7E0CE99B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33</w:t>
            </w:r>
          </w:p>
        </w:tc>
        <w:tc>
          <w:tcPr>
            <w:tcW w:w="3856" w:type="dxa"/>
            <w:shd w:val="clear" w:color="auto" w:fill="auto"/>
          </w:tcPr>
          <w:p w14:paraId="506AEC9F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 xml:space="preserve">Cook </w:t>
            </w:r>
            <w:proofErr w:type="spellStart"/>
            <w:r w:rsidRPr="00C635BF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1047FC8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</w:t>
            </w:r>
          </w:p>
          <w:p w14:paraId="14A6E457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6192986C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4FEE57A0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7DB9518C" w14:textId="77777777" w:rsidTr="002D5E5C">
        <w:tc>
          <w:tcPr>
            <w:tcW w:w="1843" w:type="dxa"/>
            <w:shd w:val="clear" w:color="auto" w:fill="auto"/>
          </w:tcPr>
          <w:p w14:paraId="04B64E8B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38</w:t>
            </w:r>
          </w:p>
        </w:tc>
        <w:tc>
          <w:tcPr>
            <w:tcW w:w="3856" w:type="dxa"/>
            <w:shd w:val="clear" w:color="auto" w:fill="auto"/>
          </w:tcPr>
          <w:p w14:paraId="60EFE1DE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6DB8E467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ul. Francuska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39/6</w:t>
            </w:r>
          </w:p>
          <w:p w14:paraId="691F2CB1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03-905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6C026414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32C6550B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78E30E5C" w14:textId="77777777" w:rsidTr="002D5E5C">
        <w:tc>
          <w:tcPr>
            <w:tcW w:w="1843" w:type="dxa"/>
            <w:shd w:val="clear" w:color="auto" w:fill="auto"/>
          </w:tcPr>
          <w:p w14:paraId="00E736BA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48</w:t>
            </w:r>
          </w:p>
        </w:tc>
        <w:tc>
          <w:tcPr>
            <w:tcW w:w="3856" w:type="dxa"/>
            <w:shd w:val="clear" w:color="auto" w:fill="auto"/>
          </w:tcPr>
          <w:p w14:paraId="412B1B3E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635BF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2DC0F0AB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11</w:t>
            </w:r>
          </w:p>
          <w:p w14:paraId="5DDD9893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933320C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5C13A663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5168BC9F" w14:textId="77777777" w:rsidTr="002D5E5C">
        <w:tc>
          <w:tcPr>
            <w:tcW w:w="1843" w:type="dxa"/>
            <w:shd w:val="clear" w:color="auto" w:fill="auto"/>
          </w:tcPr>
          <w:p w14:paraId="39AADCED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52</w:t>
            </w:r>
          </w:p>
        </w:tc>
        <w:tc>
          <w:tcPr>
            <w:tcW w:w="3856" w:type="dxa"/>
            <w:shd w:val="clear" w:color="auto" w:fill="auto"/>
          </w:tcPr>
          <w:p w14:paraId="6AEA5386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635BF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3A933D4E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14</w:t>
            </w:r>
          </w:p>
          <w:p w14:paraId="3DA3BC77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4D8206FC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1052BEA7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0A3CED4D" w14:textId="77777777" w:rsidTr="002D5E5C">
        <w:tc>
          <w:tcPr>
            <w:tcW w:w="1843" w:type="dxa"/>
            <w:shd w:val="clear" w:color="auto" w:fill="auto"/>
          </w:tcPr>
          <w:p w14:paraId="000853E2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69</w:t>
            </w:r>
          </w:p>
        </w:tc>
        <w:tc>
          <w:tcPr>
            <w:tcW w:w="3856" w:type="dxa"/>
            <w:shd w:val="clear" w:color="auto" w:fill="auto"/>
          </w:tcPr>
          <w:p w14:paraId="5A86B74D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635BF">
              <w:rPr>
                <w:b/>
                <w:bCs/>
                <w:sz w:val="20"/>
                <w:szCs w:val="20"/>
              </w:rPr>
              <w:t>Radiometer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D32F9A2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5/7</w:t>
            </w:r>
          </w:p>
          <w:p w14:paraId="279FC293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01-217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36F84BA8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6E7B4618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7DF18B5D" w14:textId="77777777" w:rsidTr="002D5E5C">
        <w:tc>
          <w:tcPr>
            <w:tcW w:w="1843" w:type="dxa"/>
            <w:shd w:val="clear" w:color="auto" w:fill="auto"/>
          </w:tcPr>
          <w:p w14:paraId="5E6849B6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70</w:t>
            </w:r>
          </w:p>
        </w:tc>
        <w:tc>
          <w:tcPr>
            <w:tcW w:w="3856" w:type="dxa"/>
            <w:shd w:val="clear" w:color="auto" w:fill="auto"/>
          </w:tcPr>
          <w:p w14:paraId="61E0A16F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635BF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019E02C2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11</w:t>
            </w:r>
          </w:p>
          <w:p w14:paraId="25DC8161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75C22DC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44B20EE0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05ABA5DD" w14:textId="77777777" w:rsidTr="002D5E5C">
        <w:tc>
          <w:tcPr>
            <w:tcW w:w="1843" w:type="dxa"/>
            <w:shd w:val="clear" w:color="auto" w:fill="auto"/>
          </w:tcPr>
          <w:p w14:paraId="7A19A177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72</w:t>
            </w:r>
          </w:p>
        </w:tc>
        <w:tc>
          <w:tcPr>
            <w:tcW w:w="3856" w:type="dxa"/>
            <w:shd w:val="clear" w:color="auto" w:fill="auto"/>
          </w:tcPr>
          <w:p w14:paraId="44545E32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635BF">
              <w:rPr>
                <w:b/>
                <w:bCs/>
                <w:sz w:val="20"/>
                <w:szCs w:val="20"/>
              </w:rPr>
              <w:t>Medicavera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C635BF"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635BF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14:paraId="73AE89B0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2</w:t>
            </w:r>
          </w:p>
          <w:p w14:paraId="09E529DD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Szczecin</w:t>
            </w:r>
          </w:p>
        </w:tc>
        <w:tc>
          <w:tcPr>
            <w:tcW w:w="2835" w:type="dxa"/>
            <w:shd w:val="clear" w:color="auto" w:fill="auto"/>
          </w:tcPr>
          <w:p w14:paraId="3783BFC1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546018FE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0E294078" w14:textId="77777777" w:rsidTr="002D5E5C">
        <w:tc>
          <w:tcPr>
            <w:tcW w:w="1843" w:type="dxa"/>
            <w:shd w:val="clear" w:color="auto" w:fill="auto"/>
          </w:tcPr>
          <w:p w14:paraId="32F707D6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74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74</w:t>
            </w:r>
          </w:p>
        </w:tc>
        <w:tc>
          <w:tcPr>
            <w:tcW w:w="3856" w:type="dxa"/>
            <w:shd w:val="clear" w:color="auto" w:fill="auto"/>
          </w:tcPr>
          <w:p w14:paraId="49F46858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4053DC5F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17</w:t>
            </w:r>
          </w:p>
          <w:p w14:paraId="6C3A11A2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0AC36DFD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065F3963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  <w:tr w:rsidR="00C635BF" w:rsidRPr="00834EF4" w14:paraId="50CE7125" w14:textId="77777777" w:rsidTr="002D5E5C">
        <w:tc>
          <w:tcPr>
            <w:tcW w:w="1843" w:type="dxa"/>
            <w:shd w:val="clear" w:color="auto" w:fill="auto"/>
          </w:tcPr>
          <w:p w14:paraId="7C40AF47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635BF">
              <w:rPr>
                <w:sz w:val="20"/>
                <w:szCs w:val="20"/>
              </w:rPr>
              <w:t>Pakiet 78</w:t>
            </w:r>
          </w:p>
        </w:tc>
        <w:tc>
          <w:tcPr>
            <w:tcW w:w="3856" w:type="dxa"/>
            <w:shd w:val="clear" w:color="auto" w:fill="auto"/>
          </w:tcPr>
          <w:p w14:paraId="5891448E" w14:textId="77777777" w:rsidR="00C635BF" w:rsidRPr="00211A34" w:rsidRDefault="00C635BF" w:rsidP="007607C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635BF">
              <w:rPr>
                <w:b/>
                <w:bCs/>
                <w:sz w:val="20"/>
                <w:szCs w:val="20"/>
              </w:rPr>
              <w:t xml:space="preserve">BL </w:t>
            </w:r>
            <w:proofErr w:type="spellStart"/>
            <w:r w:rsidRPr="00C635BF">
              <w:rPr>
                <w:b/>
                <w:bCs/>
                <w:sz w:val="20"/>
                <w:szCs w:val="20"/>
              </w:rPr>
              <w:t>Medica</w:t>
            </w:r>
            <w:proofErr w:type="spellEnd"/>
            <w:r w:rsidRPr="00C635BF">
              <w:rPr>
                <w:b/>
                <w:bCs/>
                <w:sz w:val="20"/>
                <w:szCs w:val="20"/>
              </w:rPr>
              <w:t xml:space="preserve"> Sp. z o.o. Sp.k.</w:t>
            </w:r>
          </w:p>
          <w:p w14:paraId="57FFEEE6" w14:textId="77777777" w:rsidR="00C635BF" w:rsidRPr="00211A34" w:rsidRDefault="00C635BF" w:rsidP="007607CF">
            <w:pPr>
              <w:rPr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Letnia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2A</w:t>
            </w:r>
          </w:p>
          <w:p w14:paraId="107CDC4D" w14:textId="77777777" w:rsidR="00C635BF" w:rsidRPr="00211A34" w:rsidRDefault="00C635BF" w:rsidP="007607CF">
            <w:pPr>
              <w:spacing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72-123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635BF">
              <w:rPr>
                <w:sz w:val="20"/>
                <w:szCs w:val="20"/>
              </w:rPr>
              <w:t>Kliniska Wielkie</w:t>
            </w:r>
          </w:p>
        </w:tc>
        <w:tc>
          <w:tcPr>
            <w:tcW w:w="2835" w:type="dxa"/>
            <w:shd w:val="clear" w:color="auto" w:fill="auto"/>
          </w:tcPr>
          <w:p w14:paraId="211C3B49" w14:textId="77777777" w:rsidR="00C635BF" w:rsidRPr="00211A34" w:rsidRDefault="00C635BF" w:rsidP="007607C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>1 - Cena - 100.00</w:t>
            </w:r>
          </w:p>
        </w:tc>
        <w:tc>
          <w:tcPr>
            <w:tcW w:w="964" w:type="dxa"/>
            <w:shd w:val="clear" w:color="auto" w:fill="auto"/>
            <w:vAlign w:val="center"/>
          </w:tcPr>
          <w:p w14:paraId="531B13AB" w14:textId="77777777" w:rsidR="00C635BF" w:rsidRPr="00211A34" w:rsidRDefault="00C635BF" w:rsidP="007607CF">
            <w:pPr>
              <w:jc w:val="center"/>
              <w:rPr>
                <w:color w:val="000000"/>
                <w:sz w:val="20"/>
                <w:szCs w:val="20"/>
              </w:rPr>
            </w:pPr>
            <w:r w:rsidRPr="00C635BF">
              <w:rPr>
                <w:sz w:val="20"/>
                <w:szCs w:val="20"/>
              </w:rPr>
              <w:t xml:space="preserve">  100,00</w:t>
            </w:r>
          </w:p>
        </w:tc>
      </w:tr>
    </w:tbl>
    <w:p w14:paraId="274ED687" w14:textId="4DA2EB9E" w:rsidR="000211E1" w:rsidRPr="000211E1" w:rsidRDefault="000211E1" w:rsidP="00300EBD">
      <w:pPr>
        <w:spacing w:before="120"/>
        <w:rPr>
          <w:iCs/>
          <w:sz w:val="22"/>
          <w:szCs w:val="22"/>
        </w:rPr>
      </w:pPr>
      <w:r w:rsidRPr="000211E1">
        <w:rPr>
          <w:iCs/>
          <w:sz w:val="22"/>
          <w:szCs w:val="22"/>
        </w:rPr>
        <w:t>Informacja o terminie zawarcia umowy:</w:t>
      </w:r>
    </w:p>
    <w:p w14:paraId="1688B80F" w14:textId="77777777" w:rsidR="000211E1" w:rsidRPr="000211E1" w:rsidRDefault="000211E1" w:rsidP="00300EBD">
      <w:pPr>
        <w:rPr>
          <w:iCs/>
          <w:sz w:val="22"/>
          <w:szCs w:val="22"/>
        </w:rPr>
      </w:pPr>
      <w:r w:rsidRPr="000211E1">
        <w:rPr>
          <w:iCs/>
          <w:sz w:val="22"/>
          <w:szCs w:val="22"/>
        </w:rPr>
        <w:t xml:space="preserve">Umowa w sprawie zamówienia publicznego, zgodnie z art. 264 ust. 1 ustawy </w:t>
      </w:r>
      <w:proofErr w:type="spellStart"/>
      <w:r w:rsidRPr="000211E1">
        <w:rPr>
          <w:iCs/>
          <w:sz w:val="22"/>
          <w:szCs w:val="22"/>
        </w:rPr>
        <w:t>Pzp</w:t>
      </w:r>
      <w:proofErr w:type="spellEnd"/>
      <w:r w:rsidRPr="000211E1">
        <w:rPr>
          <w:iCs/>
          <w:sz w:val="22"/>
          <w:szCs w:val="22"/>
        </w:rPr>
        <w:t xml:space="preserve">, zostanie zawarta, z uwzględnieniem art. 577 ustawy </w:t>
      </w:r>
      <w:proofErr w:type="spellStart"/>
      <w:r w:rsidRPr="000211E1">
        <w:rPr>
          <w:iCs/>
          <w:sz w:val="22"/>
          <w:szCs w:val="22"/>
        </w:rPr>
        <w:t>Pzp</w:t>
      </w:r>
      <w:proofErr w:type="spellEnd"/>
      <w:r w:rsidRPr="000211E1">
        <w:rPr>
          <w:iCs/>
          <w:sz w:val="22"/>
          <w:szCs w:val="22"/>
        </w:rPr>
        <w:t>, w terminie nie krótszym niż 10 dni od dnia przesłania niniejszego zawiadomienia o wyborze najkorzystniejszej oferty.</w:t>
      </w:r>
    </w:p>
    <w:p w14:paraId="729598F1" w14:textId="1609E813" w:rsidR="000211E1" w:rsidRPr="000211E1" w:rsidRDefault="000211E1" w:rsidP="00300EBD">
      <w:pPr>
        <w:rPr>
          <w:iCs/>
          <w:sz w:val="22"/>
          <w:szCs w:val="22"/>
        </w:rPr>
      </w:pPr>
      <w:r w:rsidRPr="000211E1">
        <w:rPr>
          <w:iCs/>
          <w:sz w:val="22"/>
          <w:szCs w:val="22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0211E1">
        <w:rPr>
          <w:iCs/>
          <w:sz w:val="22"/>
          <w:szCs w:val="22"/>
        </w:rPr>
        <w:t>Pzp</w:t>
      </w:r>
      <w:proofErr w:type="spellEnd"/>
      <w:r w:rsidRPr="000211E1">
        <w:rPr>
          <w:iCs/>
          <w:sz w:val="22"/>
          <w:szCs w:val="22"/>
        </w:rPr>
        <w:t>.</w:t>
      </w:r>
    </w:p>
    <w:p w14:paraId="383F612A" w14:textId="1518E577" w:rsidR="008642B3" w:rsidRPr="00D168A0" w:rsidRDefault="00B464D3" w:rsidP="009F1382">
      <w:pPr>
        <w:spacing w:before="120" w:after="480" w:line="360" w:lineRule="auto"/>
        <w:ind w:left="3119" w:firstLine="425"/>
        <w:jc w:val="right"/>
        <w:rPr>
          <w:sz w:val="32"/>
          <w:szCs w:val="3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D168A0" w:rsidSect="00300E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FA555" w14:textId="77777777" w:rsidR="00BB245B" w:rsidRDefault="00BB245B">
      <w:r>
        <w:separator/>
      </w:r>
    </w:p>
  </w:endnote>
  <w:endnote w:type="continuationSeparator" w:id="0">
    <w:p w14:paraId="50A74410" w14:textId="77777777" w:rsidR="00BB245B" w:rsidRDefault="00BB2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87C5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C0B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29099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619DA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7B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739F1" w14:textId="77777777" w:rsidR="00BB245B" w:rsidRDefault="00BB245B">
      <w:r>
        <w:separator/>
      </w:r>
    </w:p>
  </w:footnote>
  <w:footnote w:type="continuationSeparator" w:id="0">
    <w:p w14:paraId="02FA1849" w14:textId="77777777" w:rsidR="00BB245B" w:rsidRDefault="00BB2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AB74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6F3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8AF4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289"/>
    <w:rsid w:val="000211E1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4A4D"/>
    <w:rsid w:val="002B6761"/>
    <w:rsid w:val="002D5E5C"/>
    <w:rsid w:val="00300EBD"/>
    <w:rsid w:val="00303EFA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63D90"/>
    <w:rsid w:val="00596EA3"/>
    <w:rsid w:val="00596FD7"/>
    <w:rsid w:val="005E5BFF"/>
    <w:rsid w:val="00607F9B"/>
    <w:rsid w:val="00644DCB"/>
    <w:rsid w:val="00657C1E"/>
    <w:rsid w:val="00680289"/>
    <w:rsid w:val="006E3089"/>
    <w:rsid w:val="0071049A"/>
    <w:rsid w:val="00712C39"/>
    <w:rsid w:val="00756CDA"/>
    <w:rsid w:val="00780DB7"/>
    <w:rsid w:val="007E2ACC"/>
    <w:rsid w:val="007E68C5"/>
    <w:rsid w:val="00832144"/>
    <w:rsid w:val="00836DAF"/>
    <w:rsid w:val="008567C7"/>
    <w:rsid w:val="008642B3"/>
    <w:rsid w:val="008A6C10"/>
    <w:rsid w:val="008E27FD"/>
    <w:rsid w:val="008E5102"/>
    <w:rsid w:val="00915B9E"/>
    <w:rsid w:val="00952256"/>
    <w:rsid w:val="0097748A"/>
    <w:rsid w:val="009F0E5C"/>
    <w:rsid w:val="009F1382"/>
    <w:rsid w:val="00A029B8"/>
    <w:rsid w:val="00A91321"/>
    <w:rsid w:val="00A96410"/>
    <w:rsid w:val="00AA02AC"/>
    <w:rsid w:val="00AA20B4"/>
    <w:rsid w:val="00AD3FBE"/>
    <w:rsid w:val="00B32D12"/>
    <w:rsid w:val="00B339FE"/>
    <w:rsid w:val="00B464D3"/>
    <w:rsid w:val="00B8185B"/>
    <w:rsid w:val="00BB245B"/>
    <w:rsid w:val="00BC6F7F"/>
    <w:rsid w:val="00BD2174"/>
    <w:rsid w:val="00C20EEA"/>
    <w:rsid w:val="00C423DD"/>
    <w:rsid w:val="00C60D7B"/>
    <w:rsid w:val="00C635BF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37DAD"/>
  <w15:chartTrackingRefBased/>
  <w15:docId w15:val="{71995A1A-B6F2-49DF-8C40-6C08313DC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339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1005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6</cp:revision>
  <cp:lastPrinted>2021-11-23T10:39:00Z</cp:lastPrinted>
  <dcterms:created xsi:type="dcterms:W3CDTF">2021-11-23T10:39:00Z</dcterms:created>
  <dcterms:modified xsi:type="dcterms:W3CDTF">2021-11-23T10:51:00Z</dcterms:modified>
</cp:coreProperties>
</file>