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7D199" w14:textId="085CA12F" w:rsidR="008D2AB8" w:rsidRPr="00346FA6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46FA6">
        <w:rPr>
          <w:rFonts w:ascii="Times New Roman" w:hAnsi="Times New Roman"/>
          <w:sz w:val="20"/>
          <w:szCs w:val="20"/>
        </w:rPr>
        <w:t>1</w:t>
      </w:r>
    </w:p>
    <w:p w14:paraId="3590A6A3" w14:textId="77777777" w:rsidR="008D2AB8" w:rsidRPr="00346FA6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09557CB5" w14:textId="77777777" w:rsidR="008D2AB8" w:rsidRPr="00346FA6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FORMULARZ OFERTY</w:t>
      </w:r>
    </w:p>
    <w:p w14:paraId="2F9DD5CA" w14:textId="77777777" w:rsidR="008D2AB8" w:rsidRPr="00346FA6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E16CBC3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NAZWA WYKONAWCY:……………………………………………………………………..</w:t>
      </w:r>
    </w:p>
    <w:p w14:paraId="5B93E05D" w14:textId="77777777" w:rsidR="000B1FA0" w:rsidRPr="00346FA6" w:rsidRDefault="000B1FA0" w:rsidP="000B1FA0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3133889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ADRES:…………………………………………………………………………………………</w:t>
      </w:r>
    </w:p>
    <w:p w14:paraId="236CB710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WOJEWÓDZTWO ……………………………............................................................................</w:t>
      </w:r>
    </w:p>
    <w:p w14:paraId="1CB7ABBE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>TEL.</w:t>
      </w:r>
      <w:r w:rsidRPr="00346FA6">
        <w:rPr>
          <w:sz w:val="20"/>
          <w:szCs w:val="20"/>
        </w:rPr>
        <w:t>……………………………………………………………………………………………..</w:t>
      </w:r>
    </w:p>
    <w:p w14:paraId="4D446413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 xml:space="preserve">FAX </w:t>
      </w:r>
      <w:r w:rsidRPr="00346FA6">
        <w:rPr>
          <w:sz w:val="20"/>
          <w:szCs w:val="20"/>
        </w:rPr>
        <w:t>…………………………………………………………………………………………….</w:t>
      </w:r>
    </w:p>
    <w:p w14:paraId="53C014C1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AE90084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  <w:lang w:val="de-DE"/>
        </w:rPr>
        <w:t xml:space="preserve">NIP…………………………………. </w:t>
      </w:r>
      <w:r w:rsidRPr="00346FA6">
        <w:rPr>
          <w:sz w:val="20"/>
          <w:szCs w:val="20"/>
        </w:rPr>
        <w:t>REGON:………………………………………………...</w:t>
      </w:r>
    </w:p>
    <w:p w14:paraId="19A02DFA" w14:textId="27C5779C" w:rsidR="008D2AB8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BANK/ NR KONTA ……………………………………………………………………………</w:t>
      </w:r>
    </w:p>
    <w:p w14:paraId="311098A7" w14:textId="77777777" w:rsidR="008D2AB8" w:rsidRPr="00346FA6" w:rsidRDefault="008D2AB8" w:rsidP="008D2AB8">
      <w:pPr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Do: Nazwa i siedziba Zamawiającego:</w:t>
      </w:r>
    </w:p>
    <w:p w14:paraId="64BD076C" w14:textId="77777777" w:rsidR="000E715A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Akademia Górniczo - Hutnicza</w:t>
      </w:r>
    </w:p>
    <w:p w14:paraId="42D2A263" w14:textId="77777777" w:rsidR="000E715A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im. Stanisława Staszica w Krakowie</w:t>
      </w:r>
    </w:p>
    <w:p w14:paraId="25AC75E0" w14:textId="77777777" w:rsidR="008D2AB8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Dział Zamówień Publicznych</w:t>
      </w:r>
      <w:r w:rsidR="008D2AB8" w:rsidRPr="00346FA6">
        <w:rPr>
          <w:b/>
          <w:sz w:val="20"/>
          <w:szCs w:val="20"/>
        </w:rPr>
        <w:t xml:space="preserve">  </w:t>
      </w:r>
    </w:p>
    <w:p w14:paraId="6432D7E8" w14:textId="77777777" w:rsidR="008D2AB8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Al. Mickiewicza</w:t>
      </w:r>
      <w:r w:rsidR="008D2AB8" w:rsidRPr="00346FA6">
        <w:rPr>
          <w:b/>
          <w:sz w:val="20"/>
          <w:szCs w:val="20"/>
        </w:rPr>
        <w:t xml:space="preserve"> </w:t>
      </w:r>
      <w:r w:rsidRPr="00346FA6">
        <w:rPr>
          <w:b/>
          <w:sz w:val="20"/>
          <w:szCs w:val="20"/>
        </w:rPr>
        <w:t>30</w:t>
      </w:r>
      <w:r w:rsidR="008D2AB8" w:rsidRPr="00346FA6">
        <w:rPr>
          <w:b/>
          <w:sz w:val="20"/>
          <w:szCs w:val="20"/>
        </w:rPr>
        <w:t xml:space="preserve"> </w:t>
      </w:r>
    </w:p>
    <w:p w14:paraId="0D91CEB4" w14:textId="77777777" w:rsidR="008D2AB8" w:rsidRPr="00346FA6" w:rsidRDefault="000E715A" w:rsidP="008D2AB8">
      <w:pPr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30-059</w:t>
      </w:r>
      <w:r w:rsidR="008D2AB8" w:rsidRPr="00346FA6">
        <w:rPr>
          <w:b/>
          <w:sz w:val="20"/>
          <w:szCs w:val="20"/>
        </w:rPr>
        <w:t xml:space="preserve"> </w:t>
      </w:r>
      <w:r w:rsidRPr="00346FA6">
        <w:rPr>
          <w:b/>
          <w:sz w:val="20"/>
          <w:szCs w:val="20"/>
        </w:rPr>
        <w:t>Kraków</w:t>
      </w:r>
      <w:r w:rsidR="008D2AB8" w:rsidRPr="00346FA6">
        <w:rPr>
          <w:b/>
          <w:sz w:val="20"/>
          <w:szCs w:val="20"/>
        </w:rPr>
        <w:t xml:space="preserve">,  </w:t>
      </w:r>
    </w:p>
    <w:p w14:paraId="2DB386B0" w14:textId="77777777" w:rsidR="008D2AB8" w:rsidRPr="00346FA6" w:rsidRDefault="008D2AB8" w:rsidP="008D2AB8">
      <w:pPr>
        <w:ind w:firstLine="3969"/>
        <w:rPr>
          <w:b/>
          <w:sz w:val="20"/>
          <w:szCs w:val="20"/>
        </w:rPr>
      </w:pPr>
    </w:p>
    <w:p w14:paraId="5B42E9B9" w14:textId="32CCC469" w:rsidR="008D2AB8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Przystępując do postępowania o udzielenie zamówienia publicznego, którego przedmiotem jest </w:t>
      </w:r>
      <w:r w:rsidR="00665A80" w:rsidRPr="00665A80">
        <w:rPr>
          <w:b/>
          <w:sz w:val="20"/>
          <w:szCs w:val="20"/>
        </w:rPr>
        <w:t>dostawa potencjostatu-</w:t>
      </w:r>
      <w:proofErr w:type="spellStart"/>
      <w:r w:rsidR="00665A80" w:rsidRPr="00665A80">
        <w:rPr>
          <w:b/>
          <w:sz w:val="20"/>
          <w:szCs w:val="20"/>
        </w:rPr>
        <w:t>galwanostatu</w:t>
      </w:r>
      <w:proofErr w:type="spellEnd"/>
      <w:r w:rsidR="00665A80" w:rsidRPr="00665A80">
        <w:rPr>
          <w:b/>
          <w:sz w:val="20"/>
          <w:szCs w:val="20"/>
        </w:rPr>
        <w:t xml:space="preserve"> z analizatorem impedancyjnym FRA - KC-zp.272-628/21</w:t>
      </w:r>
      <w:r w:rsidRPr="00346FA6">
        <w:rPr>
          <w:b/>
          <w:sz w:val="20"/>
          <w:szCs w:val="20"/>
        </w:rPr>
        <w:t xml:space="preserve">, </w:t>
      </w:r>
      <w:r w:rsidRPr="00346FA6">
        <w:rPr>
          <w:sz w:val="20"/>
          <w:szCs w:val="20"/>
        </w:rPr>
        <w:t>oferuję realizację przedmiotu zamówienia, zgodnie z zasadami określonymi w specyfikacji warunków zamówienia.</w:t>
      </w:r>
    </w:p>
    <w:p w14:paraId="20C3E7AB" w14:textId="169B5DC5" w:rsidR="00C6779C" w:rsidRDefault="00C6779C" w:rsidP="008D2AB8">
      <w:pPr>
        <w:widowControl w:val="0"/>
        <w:ind w:right="1"/>
        <w:jc w:val="both"/>
        <w:rPr>
          <w:sz w:val="20"/>
          <w:szCs w:val="20"/>
        </w:rPr>
      </w:pPr>
    </w:p>
    <w:p w14:paraId="10AADD9F" w14:textId="07FB8BFB" w:rsidR="00C6779C" w:rsidRDefault="00C6779C" w:rsidP="00C6779C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netto: ...................... zł.</w:t>
      </w:r>
    </w:p>
    <w:p w14:paraId="0604C9B9" w14:textId="77777777" w:rsidR="00C6779C" w:rsidRDefault="00C6779C" w:rsidP="00C6779C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00BB7116" w14:textId="12BE9860" w:rsidR="00C6779C" w:rsidRDefault="00C6779C" w:rsidP="00C6779C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brutto: ......................................................................... zł.</w:t>
      </w:r>
    </w:p>
    <w:p w14:paraId="31EE1948" w14:textId="77777777" w:rsidR="00C6779C" w:rsidRDefault="00C6779C" w:rsidP="00C6779C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64CB328" w14:textId="77777777" w:rsidR="00C6779C" w:rsidRDefault="00C6779C" w:rsidP="00C6779C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1781B5E6" w14:textId="77777777" w:rsidR="00C6779C" w:rsidRDefault="00C6779C" w:rsidP="00C6779C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62C08C3" w14:textId="4F0E9DE2" w:rsidR="00C6779C" w:rsidRDefault="00C6779C" w:rsidP="00C6779C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Powyższa cena zawiera podatek VAT w wysokości .......... % tj.……………………. zł.</w:t>
      </w:r>
    </w:p>
    <w:p w14:paraId="42591EFB" w14:textId="743DDB7F" w:rsidR="00C6779C" w:rsidRDefault="00C6779C" w:rsidP="00C6779C">
      <w:pPr>
        <w:pStyle w:val="Tekstpodstawowy"/>
        <w:rPr>
          <w:b w:val="0"/>
          <w:bCs/>
          <w:sz w:val="20"/>
          <w:szCs w:val="20"/>
        </w:rPr>
      </w:pPr>
      <w:r>
        <w:rPr>
          <w:sz w:val="20"/>
          <w:szCs w:val="20"/>
        </w:rPr>
        <w:t xml:space="preserve">Nazwa, producent, typ, model: </w:t>
      </w:r>
      <w:r>
        <w:rPr>
          <w:b w:val="0"/>
          <w:bCs/>
          <w:sz w:val="20"/>
          <w:szCs w:val="20"/>
        </w:rPr>
        <w:t>………………………………………</w:t>
      </w:r>
    </w:p>
    <w:p w14:paraId="61690F74" w14:textId="77777777" w:rsidR="00C6779C" w:rsidRPr="00346FA6" w:rsidRDefault="00C6779C" w:rsidP="008D2AB8">
      <w:pPr>
        <w:widowControl w:val="0"/>
        <w:ind w:right="1"/>
        <w:jc w:val="both"/>
        <w:rPr>
          <w:sz w:val="20"/>
          <w:szCs w:val="20"/>
        </w:rPr>
      </w:pPr>
    </w:p>
    <w:p w14:paraId="310D4B9B" w14:textId="77777777" w:rsidR="008D2AB8" w:rsidRPr="00346FA6" w:rsidRDefault="008D2AB8" w:rsidP="008D2AB8">
      <w:pPr>
        <w:tabs>
          <w:tab w:val="right" w:pos="9000"/>
        </w:tabs>
        <w:rPr>
          <w:sz w:val="20"/>
          <w:szCs w:val="20"/>
        </w:rPr>
      </w:pPr>
    </w:p>
    <w:p w14:paraId="2FCB8717" w14:textId="77777777" w:rsidR="00CE43E2" w:rsidRPr="008638D4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8638D4">
        <w:rPr>
          <w:b/>
          <w:sz w:val="20"/>
          <w:szCs w:val="20"/>
        </w:rPr>
        <w:t xml:space="preserve">Termin realizacji umowy: </w:t>
      </w:r>
    </w:p>
    <w:p w14:paraId="04021E8D" w14:textId="348A89A7" w:rsidR="008D2AB8" w:rsidRPr="008638D4" w:rsidRDefault="00CE43E2" w:rsidP="008D2AB8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8638D4">
        <w:rPr>
          <w:b/>
          <w:sz w:val="20"/>
          <w:szCs w:val="20"/>
        </w:rPr>
        <w:t xml:space="preserve">- </w:t>
      </w:r>
      <w:r w:rsidR="008D2AB8" w:rsidRPr="008638D4">
        <w:rPr>
          <w:b/>
          <w:bCs/>
          <w:sz w:val="20"/>
          <w:szCs w:val="20"/>
        </w:rPr>
        <w:t>………</w:t>
      </w:r>
      <w:r w:rsidR="00916925" w:rsidRPr="008638D4">
        <w:rPr>
          <w:b/>
          <w:bCs/>
          <w:sz w:val="20"/>
          <w:szCs w:val="20"/>
        </w:rPr>
        <w:t xml:space="preserve"> dni od daty podpisania umowy</w:t>
      </w:r>
      <w:r w:rsidR="00916925" w:rsidRPr="008638D4">
        <w:rPr>
          <w:sz w:val="20"/>
          <w:szCs w:val="20"/>
        </w:rPr>
        <w:t xml:space="preserve"> </w:t>
      </w:r>
    </w:p>
    <w:p w14:paraId="1D55100A" w14:textId="77777777" w:rsidR="00CE43E2" w:rsidRPr="008638D4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8638D4">
        <w:rPr>
          <w:b/>
          <w:sz w:val="20"/>
          <w:szCs w:val="20"/>
        </w:rPr>
        <w:t>Okres udzielonej gwarancji wynosi:</w:t>
      </w:r>
    </w:p>
    <w:p w14:paraId="605ACA82" w14:textId="158998B1" w:rsidR="008D2AB8" w:rsidRPr="00346FA6" w:rsidRDefault="00CE43E2" w:rsidP="008D2AB8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8638D4">
        <w:rPr>
          <w:b/>
          <w:sz w:val="20"/>
          <w:szCs w:val="20"/>
        </w:rPr>
        <w:t xml:space="preserve">- </w:t>
      </w:r>
      <w:r w:rsidR="008D2AB8" w:rsidRPr="008638D4">
        <w:rPr>
          <w:b/>
          <w:bCs/>
          <w:sz w:val="20"/>
          <w:szCs w:val="20"/>
        </w:rPr>
        <w:t>…………</w:t>
      </w:r>
      <w:r w:rsidR="00916925" w:rsidRPr="008638D4">
        <w:rPr>
          <w:b/>
          <w:bCs/>
          <w:sz w:val="20"/>
          <w:szCs w:val="20"/>
        </w:rPr>
        <w:t xml:space="preserve"> miesięcy</w:t>
      </w:r>
      <w:r w:rsidR="00916925" w:rsidRPr="008638D4">
        <w:rPr>
          <w:sz w:val="20"/>
          <w:szCs w:val="20"/>
        </w:rPr>
        <w:t xml:space="preserve"> </w:t>
      </w:r>
      <w:r w:rsidR="008D2AB8" w:rsidRPr="008638D4">
        <w:rPr>
          <w:sz w:val="20"/>
          <w:szCs w:val="20"/>
        </w:rPr>
        <w:t>(</w:t>
      </w:r>
      <w:r w:rsidR="008D2AB8" w:rsidRPr="008638D4">
        <w:rPr>
          <w:i/>
          <w:sz w:val="20"/>
          <w:szCs w:val="20"/>
        </w:rPr>
        <w:t>kryterium oceny ofert)</w:t>
      </w:r>
    </w:p>
    <w:p w14:paraId="699CEF8C" w14:textId="77777777" w:rsidR="00CE43E2" w:rsidRPr="00346FA6" w:rsidRDefault="00CE43E2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1617BB6A" w14:textId="77777777" w:rsidR="008D2AB8" w:rsidRPr="00346FA6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346FA6">
        <w:rPr>
          <w:sz w:val="20"/>
          <w:szCs w:val="20"/>
        </w:rPr>
        <w:t xml:space="preserve">Oświadczamy, że zgodnie z ustawą z dnia </w:t>
      </w:r>
      <w:r w:rsidR="00A0022B" w:rsidRPr="00346FA6">
        <w:rPr>
          <w:sz w:val="20"/>
          <w:szCs w:val="20"/>
        </w:rPr>
        <w:t>6 marca 2018 r</w:t>
      </w:r>
      <w:r w:rsidRPr="00346FA6">
        <w:rPr>
          <w:sz w:val="20"/>
          <w:szCs w:val="20"/>
        </w:rPr>
        <w:t>.</w:t>
      </w:r>
      <w:r w:rsidR="00A0022B" w:rsidRPr="00346FA6">
        <w:rPr>
          <w:sz w:val="20"/>
          <w:szCs w:val="20"/>
        </w:rPr>
        <w:t xml:space="preserve"> Prawo przedsiębiorców, </w:t>
      </w:r>
      <w:r w:rsidRPr="00346FA6">
        <w:rPr>
          <w:sz w:val="20"/>
          <w:szCs w:val="20"/>
        </w:rPr>
        <w:t>należymy do małych lub średnich przedsiębiorców:</w:t>
      </w:r>
      <w:r w:rsidRPr="00346FA6">
        <w:rPr>
          <w:b/>
          <w:sz w:val="20"/>
          <w:szCs w:val="20"/>
        </w:rPr>
        <w:t xml:space="preserve"> TAK/NIE</w:t>
      </w:r>
    </w:p>
    <w:p w14:paraId="277D9159" w14:textId="79519AFF" w:rsidR="008D2AB8" w:rsidRPr="00346FA6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346FA6">
        <w:rPr>
          <w:b/>
          <w:sz w:val="20"/>
          <w:szCs w:val="20"/>
        </w:rPr>
        <w:t xml:space="preserve">Termin płatności: </w:t>
      </w:r>
      <w:r w:rsidR="008F032C" w:rsidRPr="00346FA6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73DD3E2" w14:textId="77777777" w:rsidR="008D2AB8" w:rsidRPr="00346FA6" w:rsidRDefault="008D2AB8" w:rsidP="008D2AB8">
      <w:pPr>
        <w:jc w:val="both"/>
        <w:rPr>
          <w:sz w:val="20"/>
          <w:szCs w:val="20"/>
        </w:rPr>
      </w:pPr>
    </w:p>
    <w:p w14:paraId="2212D943" w14:textId="1DC72EA3" w:rsidR="008053BC" w:rsidRPr="00346FA6" w:rsidRDefault="008D2AB8" w:rsidP="00FE545C">
      <w:pPr>
        <w:rPr>
          <w:b/>
          <w:sz w:val="20"/>
          <w:szCs w:val="20"/>
          <w:u w:val="single"/>
        </w:rPr>
      </w:pPr>
      <w:r w:rsidRPr="00346FA6">
        <w:rPr>
          <w:sz w:val="20"/>
          <w:szCs w:val="20"/>
        </w:rPr>
        <w:br w:type="page"/>
      </w:r>
      <w:r w:rsidR="00FE545C" w:rsidRPr="00346FA6">
        <w:rPr>
          <w:b/>
          <w:sz w:val="20"/>
          <w:szCs w:val="20"/>
          <w:u w:val="single"/>
        </w:rPr>
        <w:lastRenderedPageBreak/>
        <w:t>Jednocześnie oświadczamy, że:</w:t>
      </w:r>
    </w:p>
    <w:p w14:paraId="482593F0" w14:textId="77777777" w:rsidR="008053BC" w:rsidRPr="00346FA6" w:rsidRDefault="008053BC" w:rsidP="008053B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346FA6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4A94BA8" w14:textId="272C1B74" w:rsidR="008053BC" w:rsidRPr="00346FA6" w:rsidRDefault="008053BC" w:rsidP="008053B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346FA6">
        <w:rPr>
          <w:color w:val="000000"/>
          <w:sz w:val="20"/>
          <w:szCs w:val="20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46FA6">
        <w:rPr>
          <w:color w:val="000000"/>
          <w:sz w:val="20"/>
          <w:szCs w:val="20"/>
        </w:rPr>
        <w:t xml:space="preserve"> i nie wnosimy do nich żadnych zastrzeżeń.</w:t>
      </w:r>
    </w:p>
    <w:p w14:paraId="4DC85455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5814BA" w14:textId="77777777" w:rsidR="008053BC" w:rsidRPr="00346FA6" w:rsidRDefault="008053BC" w:rsidP="008053BC">
      <w:pPr>
        <w:ind w:left="360"/>
        <w:jc w:val="both"/>
        <w:rPr>
          <w:i/>
          <w:sz w:val="20"/>
          <w:szCs w:val="20"/>
        </w:rPr>
      </w:pPr>
      <w:r w:rsidRPr="00346FA6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31FE0DC" w14:textId="30A98673" w:rsidR="008053BC" w:rsidRDefault="008053BC" w:rsidP="008053BC">
      <w:pPr>
        <w:ind w:left="360"/>
        <w:jc w:val="both"/>
        <w:rPr>
          <w:i/>
          <w:sz w:val="20"/>
          <w:szCs w:val="20"/>
        </w:rPr>
      </w:pPr>
      <w:r w:rsidRPr="00346FA6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297BDEB" w14:textId="3EB87111" w:rsidR="00FA7C4F" w:rsidRDefault="00FA7C4F" w:rsidP="00FA7C4F">
      <w:pPr>
        <w:pStyle w:val="Akapitzlist"/>
        <w:numPr>
          <w:ilvl w:val="0"/>
          <w:numId w:val="1"/>
        </w:num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Oświadczamy,</w:t>
      </w:r>
      <w:r w:rsidR="00F26F2B">
        <w:rPr>
          <w:i/>
          <w:sz w:val="20"/>
          <w:szCs w:val="20"/>
        </w:rPr>
        <w:t xml:space="preserve"> że</w:t>
      </w:r>
      <w:r>
        <w:rPr>
          <w:i/>
          <w:sz w:val="20"/>
          <w:szCs w:val="20"/>
        </w:rPr>
        <w:t xml:space="preserve"> gwarancja będzie świadczona przez producenta lub autoryzowany przez niego serwis tj. …………………………………………………………………………..</w:t>
      </w:r>
    </w:p>
    <w:p w14:paraId="44D66155" w14:textId="1049004F" w:rsidR="00F26F2B" w:rsidRPr="00FA7C4F" w:rsidRDefault="00F26F2B" w:rsidP="00FA7C4F">
      <w:pPr>
        <w:pStyle w:val="Akapitzlist"/>
        <w:numPr>
          <w:ilvl w:val="0"/>
          <w:numId w:val="1"/>
        </w:num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Oświadczamy, że sprzęt jest nowy i pochodzi z legalnego kanału dystrybucyjnego.</w:t>
      </w:r>
    </w:p>
    <w:p w14:paraId="59024817" w14:textId="77777777" w:rsidR="008053BC" w:rsidRPr="00346FA6" w:rsidRDefault="008053BC" w:rsidP="008053B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053BC" w:rsidRPr="00346FA6" w14:paraId="7D831CA6" w14:textId="77777777" w:rsidTr="00D90DC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470F9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D966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 xml:space="preserve">Opis części zamówienia, którą wykonawca </w:t>
            </w:r>
          </w:p>
          <w:p w14:paraId="48A6E8D5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3F17DC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Nazwa podwykonawcy</w:t>
            </w:r>
            <w:r w:rsidRPr="00346FA6">
              <w:rPr>
                <w:sz w:val="20"/>
                <w:szCs w:val="20"/>
              </w:rPr>
              <w:br/>
              <w:t>(o ile jest znana)</w:t>
            </w:r>
          </w:p>
        </w:tc>
      </w:tr>
      <w:tr w:rsidR="008053BC" w:rsidRPr="00346FA6" w14:paraId="7E7FD873" w14:textId="77777777" w:rsidTr="00D90DC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F0252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8BA90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9F7B0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8053BC" w:rsidRPr="00346FA6" w14:paraId="3D2934AF" w14:textId="77777777" w:rsidTr="00D90DC7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FB8DB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34D73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F0ED6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0D6EAAC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Umocowanymi do reprezentowania naszej firmy są następujące osoby:</w:t>
      </w:r>
    </w:p>
    <w:p w14:paraId="7FF5C529" w14:textId="77777777" w:rsidR="008053BC" w:rsidRPr="00346FA6" w:rsidRDefault="008053BC" w:rsidP="008053B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346FA6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</w:p>
    <w:p w14:paraId="1299BFB1" w14:textId="77777777" w:rsidR="008053BC" w:rsidRPr="00346FA6" w:rsidRDefault="008053BC" w:rsidP="008053B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346FA6">
        <w:rPr>
          <w:sz w:val="20"/>
          <w:szCs w:val="20"/>
        </w:rPr>
        <w:tab/>
      </w:r>
      <w:r w:rsidRPr="00346FA6">
        <w:rPr>
          <w:sz w:val="20"/>
          <w:szCs w:val="20"/>
        </w:rPr>
        <w:tab/>
        <w:t xml:space="preserve"> </w:t>
      </w:r>
    </w:p>
    <w:p w14:paraId="2F5B9E47" w14:textId="77777777" w:rsidR="008053BC" w:rsidRPr="00346FA6" w:rsidRDefault="008053BC" w:rsidP="008053B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346FA6">
        <w:rPr>
          <w:sz w:val="20"/>
          <w:szCs w:val="20"/>
        </w:rPr>
        <w:tab/>
      </w:r>
      <w:r w:rsidRPr="00346FA6">
        <w:rPr>
          <w:sz w:val="20"/>
          <w:szCs w:val="20"/>
        </w:rPr>
        <w:tab/>
        <w:t xml:space="preserve"> .</w:t>
      </w:r>
    </w:p>
    <w:p w14:paraId="68D3CD60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Umocowanie dla powyżej wskazanych osób wynika z następującego (</w:t>
      </w:r>
      <w:proofErr w:type="spellStart"/>
      <w:r w:rsidRPr="00346FA6">
        <w:rPr>
          <w:sz w:val="20"/>
          <w:szCs w:val="20"/>
        </w:rPr>
        <w:t>ych</w:t>
      </w:r>
      <w:proofErr w:type="spellEnd"/>
      <w:r w:rsidRPr="00346FA6">
        <w:rPr>
          <w:sz w:val="20"/>
          <w:szCs w:val="20"/>
        </w:rPr>
        <w:t>) dokumentu(ów)</w:t>
      </w:r>
    </w:p>
    <w:p w14:paraId="207AD5EF" w14:textId="77777777" w:rsidR="008053BC" w:rsidRPr="00346FA6" w:rsidRDefault="008053BC" w:rsidP="008053BC">
      <w:p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236E078B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załącznikami do niniejszej oferty są:</w:t>
      </w:r>
    </w:p>
    <w:p w14:paraId="4F24318B" w14:textId="77777777" w:rsidR="008053BC" w:rsidRPr="00346FA6" w:rsidRDefault="008053BC" w:rsidP="008053B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………………………………………………………………………………………….</w:t>
      </w:r>
    </w:p>
    <w:p w14:paraId="3A8D775D" w14:textId="77777777" w:rsidR="008053BC" w:rsidRPr="00346FA6" w:rsidRDefault="008053BC" w:rsidP="008053B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……………………………………………..……………………………………………</w:t>
      </w:r>
    </w:p>
    <w:p w14:paraId="60290AC4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</w:p>
    <w:p w14:paraId="218EF532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</w:p>
    <w:p w14:paraId="0461398A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  <w:r w:rsidRPr="00346FA6">
        <w:rPr>
          <w:b/>
          <w:color w:val="FF0000"/>
          <w:sz w:val="20"/>
          <w:szCs w:val="20"/>
        </w:rPr>
        <w:t>Ofertę należy sporządzić w postaci elektronicznej i podpisać kwalifikowanym podpisem elektronicznym.</w:t>
      </w:r>
    </w:p>
    <w:p w14:paraId="20E9035B" w14:textId="77777777" w:rsidR="008053BC" w:rsidRPr="00346FA6" w:rsidRDefault="008053BC" w:rsidP="008053BC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26327195" w14:textId="77777777" w:rsidR="008053BC" w:rsidRPr="00346FA6" w:rsidRDefault="008053BC" w:rsidP="008053BC">
      <w:pPr>
        <w:rPr>
          <w:b/>
          <w:sz w:val="20"/>
          <w:szCs w:val="20"/>
          <w:u w:val="single"/>
        </w:rPr>
      </w:pPr>
    </w:p>
    <w:p w14:paraId="3FADFE91" w14:textId="77777777" w:rsidR="00FE545C" w:rsidRPr="00346FA6" w:rsidRDefault="00FE545C" w:rsidP="00FE545C">
      <w:pPr>
        <w:jc w:val="right"/>
        <w:rPr>
          <w:sz w:val="20"/>
          <w:szCs w:val="20"/>
        </w:rPr>
      </w:pPr>
    </w:p>
    <w:sectPr w:rsidR="00FE545C" w:rsidRPr="00346F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BB146" w14:textId="77777777" w:rsidR="003750A4" w:rsidRDefault="003750A4">
      <w:r>
        <w:separator/>
      </w:r>
    </w:p>
  </w:endnote>
  <w:endnote w:type="continuationSeparator" w:id="0">
    <w:p w14:paraId="0C9764A1" w14:textId="77777777" w:rsidR="003750A4" w:rsidRDefault="00375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9F33D" w14:textId="77777777" w:rsidR="000E715A" w:rsidRDefault="000E71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B803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FCD3B" w14:textId="77777777" w:rsidR="000E715A" w:rsidRDefault="000E71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22ECC" w14:textId="77777777" w:rsidR="003750A4" w:rsidRDefault="003750A4">
      <w:r>
        <w:separator/>
      </w:r>
    </w:p>
  </w:footnote>
  <w:footnote w:type="continuationSeparator" w:id="0">
    <w:p w14:paraId="71782D9F" w14:textId="77777777" w:rsidR="003750A4" w:rsidRDefault="00375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DDB7B" w14:textId="77777777" w:rsidR="000E715A" w:rsidRDefault="000E71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D536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98874" w14:textId="77777777" w:rsidR="000E715A" w:rsidRDefault="000E71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C6A"/>
    <w:rsid w:val="00012286"/>
    <w:rsid w:val="00071CCC"/>
    <w:rsid w:val="000B1FA0"/>
    <w:rsid w:val="000B731D"/>
    <w:rsid w:val="000D6134"/>
    <w:rsid w:val="000E09C7"/>
    <w:rsid w:val="000E715A"/>
    <w:rsid w:val="000F6589"/>
    <w:rsid w:val="00106636"/>
    <w:rsid w:val="00116EC6"/>
    <w:rsid w:val="001801DD"/>
    <w:rsid w:val="001D4612"/>
    <w:rsid w:val="00207E98"/>
    <w:rsid w:val="002723B0"/>
    <w:rsid w:val="00293026"/>
    <w:rsid w:val="00315A4A"/>
    <w:rsid w:val="00346FA6"/>
    <w:rsid w:val="003750A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5A80"/>
    <w:rsid w:val="006815F6"/>
    <w:rsid w:val="00692E47"/>
    <w:rsid w:val="00730AE5"/>
    <w:rsid w:val="00752D87"/>
    <w:rsid w:val="007748F0"/>
    <w:rsid w:val="007A4321"/>
    <w:rsid w:val="007C6917"/>
    <w:rsid w:val="008053BC"/>
    <w:rsid w:val="00833933"/>
    <w:rsid w:val="00853083"/>
    <w:rsid w:val="008638D4"/>
    <w:rsid w:val="008B2F0C"/>
    <w:rsid w:val="008B4928"/>
    <w:rsid w:val="008D2AB8"/>
    <w:rsid w:val="008F032C"/>
    <w:rsid w:val="008F1C66"/>
    <w:rsid w:val="00913C93"/>
    <w:rsid w:val="00916925"/>
    <w:rsid w:val="00970FE4"/>
    <w:rsid w:val="00A0022B"/>
    <w:rsid w:val="00A06C6A"/>
    <w:rsid w:val="00A346FE"/>
    <w:rsid w:val="00A47B4D"/>
    <w:rsid w:val="00A83018"/>
    <w:rsid w:val="00B774DC"/>
    <w:rsid w:val="00BF67AD"/>
    <w:rsid w:val="00C6779C"/>
    <w:rsid w:val="00C969A6"/>
    <w:rsid w:val="00CA7D36"/>
    <w:rsid w:val="00CE43E2"/>
    <w:rsid w:val="00D24208"/>
    <w:rsid w:val="00D60C38"/>
    <w:rsid w:val="00D66893"/>
    <w:rsid w:val="00D90ACB"/>
    <w:rsid w:val="00DC1500"/>
    <w:rsid w:val="00E44371"/>
    <w:rsid w:val="00E949B0"/>
    <w:rsid w:val="00F00591"/>
    <w:rsid w:val="00F26F2B"/>
    <w:rsid w:val="00F51688"/>
    <w:rsid w:val="00F53146"/>
    <w:rsid w:val="00F91018"/>
    <w:rsid w:val="00FA0F30"/>
    <w:rsid w:val="00FA51A4"/>
    <w:rsid w:val="00FA7C4F"/>
    <w:rsid w:val="00FC5C8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47E722"/>
  <w15:chartTrackingRefBased/>
  <w15:docId w15:val="{03B62081-BF65-4CCC-81A4-240F2CBB7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CE43E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A7C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8A993-BA8A-48F1-99DE-EA7462BD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501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Maria Lepa</cp:lastModifiedBy>
  <cp:revision>2</cp:revision>
  <cp:lastPrinted>1899-12-31T23:00:00Z</cp:lastPrinted>
  <dcterms:created xsi:type="dcterms:W3CDTF">2021-11-16T11:18:00Z</dcterms:created>
  <dcterms:modified xsi:type="dcterms:W3CDTF">2021-11-16T11:18:00Z</dcterms:modified>
</cp:coreProperties>
</file>